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F239BA" w14:textId="300F6F31" w:rsid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  <w:r w:rsidRPr="00233526">
        <w:rPr>
          <w:b/>
          <w:sz w:val="22"/>
          <w:szCs w:val="22"/>
        </w:rPr>
        <w:t>Załącznik nr 1</w:t>
      </w:r>
    </w:p>
    <w:p w14:paraId="2E9E1901" w14:textId="77777777" w:rsidR="00233526" w:rsidRPr="00233526" w:rsidRDefault="00233526" w:rsidP="00233526">
      <w:pPr>
        <w:tabs>
          <w:tab w:val="left" w:pos="694"/>
          <w:tab w:val="right" w:pos="9000"/>
        </w:tabs>
        <w:jc w:val="right"/>
        <w:rPr>
          <w:b/>
          <w:sz w:val="22"/>
          <w:szCs w:val="22"/>
        </w:rPr>
      </w:pPr>
    </w:p>
    <w:p w14:paraId="512960D4" w14:textId="0FC3431C" w:rsidR="00233526" w:rsidRPr="00524B40" w:rsidRDefault="00233526" w:rsidP="0023352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524B40">
        <w:rPr>
          <w:b/>
          <w:sz w:val="28"/>
          <w:szCs w:val="30"/>
        </w:rPr>
        <w:t>FORMULARZ OFERTY</w:t>
      </w:r>
    </w:p>
    <w:p w14:paraId="3B749855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304BD4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NAZWA WYKONAWCY:……………………………………………………………………..</w:t>
      </w:r>
    </w:p>
    <w:p w14:paraId="67DD78A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66A52D2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ADRES:………………………………………………………………………………………….</w:t>
      </w:r>
    </w:p>
    <w:p w14:paraId="27F81CF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Adres zamieszkania (dotyczy osób prowadzących działalność gospodarczą):…………………..</w:t>
      </w:r>
    </w:p>
    <w:p w14:paraId="747B8E3C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WOJEWÓDZTWO ……………………………............................................................................</w:t>
      </w:r>
    </w:p>
    <w:p w14:paraId="430C8C95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TEL.………………………………………………………………………………………………</w:t>
      </w:r>
    </w:p>
    <w:p w14:paraId="537A0279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FAX ……………………………………………………………………………………………..</w:t>
      </w:r>
    </w:p>
    <w:p w14:paraId="0ABDCDB4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E-MAIL…………………………………………………………………………………………..</w:t>
      </w:r>
    </w:p>
    <w:p w14:paraId="2E891B87" w14:textId="77777777" w:rsidR="00233526" w:rsidRPr="00524B40" w:rsidRDefault="00233526" w:rsidP="00233526">
      <w:pPr>
        <w:tabs>
          <w:tab w:val="right" w:pos="9000"/>
        </w:tabs>
        <w:rPr>
          <w:sz w:val="22"/>
        </w:rPr>
      </w:pPr>
      <w:r w:rsidRPr="00524B40">
        <w:rPr>
          <w:sz w:val="22"/>
        </w:rPr>
        <w:t>NIP…………………………………. REGON:……………………………………………….....</w:t>
      </w:r>
    </w:p>
    <w:p w14:paraId="5CF1D92A" w14:textId="77777777" w:rsidR="00233526" w:rsidRPr="00524B40" w:rsidRDefault="00233526" w:rsidP="00233526">
      <w:pPr>
        <w:tabs>
          <w:tab w:val="left" w:pos="694"/>
          <w:tab w:val="right" w:pos="9000"/>
        </w:tabs>
        <w:rPr>
          <w:b/>
          <w:sz w:val="30"/>
          <w:szCs w:val="30"/>
        </w:rPr>
      </w:pPr>
      <w:r w:rsidRPr="00524B40">
        <w:rPr>
          <w:sz w:val="22"/>
        </w:rPr>
        <w:t>BANK/ NR KONTA …………………………………………………………………………….</w:t>
      </w:r>
    </w:p>
    <w:p w14:paraId="0CF46B2C" w14:textId="40E77DB3" w:rsidR="00233526" w:rsidRPr="00233526" w:rsidRDefault="00233526" w:rsidP="00233526">
      <w:r w:rsidRPr="00233526">
        <w:t>Do: Nazwa i siedziba Zamawiającego:</w:t>
      </w:r>
    </w:p>
    <w:p w14:paraId="1F304174" w14:textId="6A96E159" w:rsidR="00642ABE" w:rsidRDefault="00642ABE" w:rsidP="00642ABE">
      <w:pPr>
        <w:ind w:right="-110"/>
        <w:rPr>
          <w:b/>
        </w:rPr>
      </w:pPr>
      <w:r>
        <w:rPr>
          <w:b/>
        </w:rPr>
        <w:t>Akademia Górniczo - Hutnicza</w:t>
      </w:r>
    </w:p>
    <w:p w14:paraId="194BCBF2" w14:textId="77777777" w:rsidR="00642ABE" w:rsidRDefault="00642ABE" w:rsidP="00642ABE">
      <w:pPr>
        <w:ind w:right="-110"/>
        <w:rPr>
          <w:b/>
        </w:rPr>
      </w:pPr>
      <w:r>
        <w:rPr>
          <w:b/>
        </w:rPr>
        <w:t>im. Stanisława Staszica w Krakowie</w:t>
      </w:r>
    </w:p>
    <w:p w14:paraId="0BDBBD5D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07FC3FFA" w14:textId="77777777" w:rsidR="00642ABE" w:rsidRDefault="00642ABE" w:rsidP="00642ABE">
      <w:pPr>
        <w:ind w:right="-110"/>
        <w:rPr>
          <w:b/>
        </w:rPr>
      </w:pPr>
      <w:r>
        <w:rPr>
          <w:b/>
        </w:rPr>
        <w:t xml:space="preserve">Al. Mickiewicza 30 </w:t>
      </w:r>
    </w:p>
    <w:p w14:paraId="732F0D38" w14:textId="77777777" w:rsidR="00642ABE" w:rsidRDefault="00642ABE" w:rsidP="00642ABE">
      <w:pPr>
        <w:rPr>
          <w:b/>
        </w:rPr>
      </w:pPr>
      <w:r>
        <w:rPr>
          <w:b/>
        </w:rPr>
        <w:t xml:space="preserve">30-059 Kraków,  </w:t>
      </w:r>
    </w:p>
    <w:p w14:paraId="6F1B0E68" w14:textId="77777777" w:rsidR="00642ABE" w:rsidRDefault="00642ABE" w:rsidP="00642ABE">
      <w:pPr>
        <w:ind w:firstLine="3969"/>
        <w:rPr>
          <w:b/>
        </w:rPr>
      </w:pPr>
    </w:p>
    <w:p w14:paraId="7C04AFBA" w14:textId="59EB73F8" w:rsidR="00642ABE" w:rsidRPr="00D10BF4" w:rsidRDefault="00642ABE" w:rsidP="00D10BF4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D10BF4">
        <w:rPr>
          <w:b/>
        </w:rPr>
        <w:t xml:space="preserve"> </w:t>
      </w:r>
      <w:r w:rsidR="00D10BF4" w:rsidRPr="00D10BF4">
        <w:rPr>
          <w:b/>
        </w:rPr>
        <w:t xml:space="preserve">dostawa i montaż mebli i wyposażenia do </w:t>
      </w:r>
      <w:r w:rsidR="004374F3">
        <w:rPr>
          <w:b/>
        </w:rPr>
        <w:t>M</w:t>
      </w:r>
      <w:r w:rsidR="004374F3" w:rsidRPr="00D10BF4">
        <w:rPr>
          <w:b/>
        </w:rPr>
        <w:t xml:space="preserve">agazynu </w:t>
      </w:r>
      <w:r w:rsidR="004374F3">
        <w:rPr>
          <w:b/>
        </w:rPr>
        <w:t xml:space="preserve"> </w:t>
      </w:r>
      <w:r w:rsidR="00D10BF4" w:rsidRPr="00D10BF4">
        <w:rPr>
          <w:b/>
        </w:rPr>
        <w:t>Centralnego Archiwum Uczelni w Miękini - DE.dzp.272-332/24</w:t>
      </w:r>
      <w:r w:rsidR="00D10BF4">
        <w:rPr>
          <w:b/>
        </w:rPr>
        <w:t xml:space="preserve"> </w:t>
      </w:r>
      <w:r>
        <w:t xml:space="preserve">oferuję realizację przedmiotu zamówienia, zgodnie </w:t>
      </w:r>
      <w:r w:rsidR="002F5628">
        <w:br/>
      </w:r>
      <w:r>
        <w:t>z zasadami określonymi w specyfikacji istotnych warunków zamówienia.</w:t>
      </w:r>
    </w:p>
    <w:p w14:paraId="14F28130" w14:textId="3652CD87" w:rsidR="004E7108" w:rsidRDefault="004E7108" w:rsidP="00642ABE">
      <w:pPr>
        <w:widowControl w:val="0"/>
        <w:ind w:right="1"/>
        <w:jc w:val="both"/>
        <w:rPr>
          <w:color w:val="4472C4"/>
        </w:rPr>
      </w:pPr>
    </w:p>
    <w:p w14:paraId="6D0EB109" w14:textId="3A4B30ED" w:rsidR="004E7108" w:rsidRDefault="004E7108" w:rsidP="00447195">
      <w:pPr>
        <w:widowControl w:val="0"/>
        <w:ind w:right="1"/>
        <w:jc w:val="both"/>
        <w:rPr>
          <w:b/>
          <w:bCs/>
          <w:color w:val="4472C4"/>
        </w:rPr>
      </w:pPr>
      <w:r w:rsidRPr="00DB64C5">
        <w:rPr>
          <w:b/>
          <w:bCs/>
          <w:color w:val="4472C4"/>
          <w:highlight w:val="yellow"/>
        </w:rPr>
        <w:t>Z</w:t>
      </w:r>
      <w:r w:rsidR="0045180B" w:rsidRPr="00DB64C5">
        <w:rPr>
          <w:b/>
          <w:bCs/>
          <w:color w:val="4472C4"/>
          <w:highlight w:val="yellow"/>
        </w:rPr>
        <w:t>ADANIE</w:t>
      </w:r>
      <w:r w:rsidRPr="00DB64C5">
        <w:rPr>
          <w:b/>
          <w:bCs/>
          <w:color w:val="4472C4"/>
          <w:highlight w:val="yellow"/>
        </w:rPr>
        <w:t xml:space="preserve"> nr 1</w:t>
      </w:r>
      <w:r w:rsidR="008A56B7" w:rsidRPr="00DB64C5">
        <w:rPr>
          <w:b/>
          <w:bCs/>
          <w:color w:val="4472C4"/>
          <w:highlight w:val="yellow"/>
        </w:rPr>
        <w:t xml:space="preserve"> </w:t>
      </w:r>
      <w:r w:rsidR="004A3C36" w:rsidRPr="00DB64C5">
        <w:rPr>
          <w:b/>
          <w:iCs/>
          <w:color w:val="4472C4"/>
          <w:sz w:val="22"/>
          <w:szCs w:val="22"/>
          <w:highlight w:val="yellow"/>
        </w:rPr>
        <w:t xml:space="preserve">dostawa </w:t>
      </w:r>
      <w:r w:rsidR="004A3C36">
        <w:rPr>
          <w:b/>
          <w:iCs/>
          <w:color w:val="4472C4"/>
          <w:sz w:val="22"/>
          <w:szCs w:val="22"/>
          <w:highlight w:val="yellow"/>
        </w:rPr>
        <w:t>i montaż mebli biurowych, kuchennych oraz drobnego wyposażenia</w:t>
      </w:r>
    </w:p>
    <w:p w14:paraId="1D41866B" w14:textId="77777777" w:rsidR="00642ABE" w:rsidRDefault="00642ABE" w:rsidP="00642ABE">
      <w:pPr>
        <w:widowControl w:val="0"/>
        <w:ind w:right="1"/>
        <w:jc w:val="both"/>
        <w:rPr>
          <w:b/>
          <w:sz w:val="20"/>
        </w:rPr>
      </w:pPr>
    </w:p>
    <w:p w14:paraId="10750FF9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75F287B7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744D6386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57F0092F" w14:textId="77777777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E9D3381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3203F720" w14:textId="66F39953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A46A49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  <w:bookmarkStart w:id="0" w:name="_Hlk169776732"/>
    </w:p>
    <w:bookmarkEnd w:id="0"/>
    <w:p w14:paraId="5D2C5BF8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09D10EAA" w14:textId="06D228B0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tj </w:t>
      </w:r>
      <w:r>
        <w:rPr>
          <w:sz w:val="22"/>
          <w:szCs w:val="22"/>
        </w:rPr>
        <w:t xml:space="preserve">36 </w:t>
      </w:r>
      <w:r w:rsidRPr="00F94B30">
        <w:rPr>
          <w:sz w:val="22"/>
          <w:szCs w:val="22"/>
        </w:rPr>
        <w:t>miesięcy.</w:t>
      </w:r>
    </w:p>
    <w:p w14:paraId="342C53DE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040214C1" w14:textId="77777777" w:rsidR="00642ABE" w:rsidRDefault="00642ABE" w:rsidP="00642ABE">
      <w:pPr>
        <w:widowControl w:val="0"/>
        <w:ind w:right="1"/>
        <w:jc w:val="both"/>
        <w:rPr>
          <w:b/>
        </w:rPr>
      </w:pPr>
    </w:p>
    <w:p w14:paraId="49A3A0B7" w14:textId="77777777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sz w:val="22"/>
        </w:rPr>
        <w:t xml:space="preserve">Oświadczamy, że zgodnie z ustawą z dnia 6 marca 2018 r. Prawo przedsiębiorców, należymy do małych lub średnich przedsiębiorców: </w:t>
      </w:r>
      <w:r w:rsidRPr="00233526">
        <w:rPr>
          <w:b/>
          <w:bCs/>
          <w:sz w:val="22"/>
        </w:rPr>
        <w:t>TAK/NIE</w:t>
      </w:r>
    </w:p>
    <w:p w14:paraId="255974DC" w14:textId="1A7831C1" w:rsidR="00233526" w:rsidRPr="00233526" w:rsidRDefault="00233526" w:rsidP="00233526">
      <w:pPr>
        <w:tabs>
          <w:tab w:val="left" w:pos="426"/>
        </w:tabs>
        <w:jc w:val="both"/>
        <w:rPr>
          <w:sz w:val="22"/>
        </w:rPr>
      </w:pPr>
      <w:r w:rsidRPr="00233526">
        <w:rPr>
          <w:b/>
          <w:bCs/>
          <w:sz w:val="22"/>
        </w:rPr>
        <w:t>Termin płatności:</w:t>
      </w:r>
      <w:r w:rsidRPr="00233526">
        <w:rPr>
          <w:sz w:val="22"/>
        </w:rPr>
        <w:t xml:space="preserve">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  <w:r w:rsidR="00D10BF4">
        <w:rPr>
          <w:sz w:val="22"/>
        </w:rPr>
        <w:br/>
      </w:r>
      <w:r w:rsidR="00D10BF4">
        <w:rPr>
          <w:sz w:val="22"/>
        </w:rPr>
        <w:br/>
      </w:r>
      <w:r w:rsidR="00D10BF4">
        <w:rPr>
          <w:sz w:val="22"/>
        </w:rPr>
        <w:br/>
      </w:r>
      <w:r w:rsidR="00D10BF4">
        <w:rPr>
          <w:sz w:val="22"/>
        </w:rPr>
        <w:br/>
      </w:r>
      <w:r w:rsidR="00D10BF4">
        <w:rPr>
          <w:sz w:val="22"/>
        </w:rPr>
        <w:br/>
      </w:r>
    </w:p>
    <w:p w14:paraId="1E3BCD61" w14:textId="7742B9FB" w:rsidR="004E7108" w:rsidRDefault="004E7108" w:rsidP="00642ABE">
      <w:pPr>
        <w:tabs>
          <w:tab w:val="left" w:pos="426"/>
        </w:tabs>
        <w:jc w:val="both"/>
        <w:rPr>
          <w:sz w:val="22"/>
        </w:rPr>
      </w:pPr>
    </w:p>
    <w:p w14:paraId="1B8FFA02" w14:textId="78A88C59" w:rsidR="004E7108" w:rsidRDefault="004E7108" w:rsidP="004E7108">
      <w:pPr>
        <w:widowControl w:val="0"/>
        <w:ind w:right="1"/>
        <w:jc w:val="both"/>
        <w:rPr>
          <w:b/>
          <w:bCs/>
          <w:color w:val="4472C4"/>
        </w:rPr>
      </w:pPr>
      <w:r>
        <w:rPr>
          <w:b/>
          <w:bCs/>
          <w:color w:val="4472C4"/>
          <w:highlight w:val="yellow"/>
        </w:rPr>
        <w:lastRenderedPageBreak/>
        <w:t>Z</w:t>
      </w:r>
      <w:r w:rsidR="0045180B">
        <w:rPr>
          <w:b/>
          <w:bCs/>
          <w:color w:val="4472C4"/>
          <w:highlight w:val="yellow"/>
        </w:rPr>
        <w:t>ADANIE</w:t>
      </w:r>
      <w:r>
        <w:rPr>
          <w:b/>
          <w:bCs/>
          <w:color w:val="4472C4"/>
          <w:highlight w:val="yellow"/>
        </w:rPr>
        <w:t xml:space="preserve"> nr 2</w:t>
      </w:r>
      <w:r w:rsidR="004A3C36">
        <w:rPr>
          <w:b/>
          <w:bCs/>
          <w:color w:val="4472C4"/>
          <w:highlight w:val="yellow"/>
        </w:rPr>
        <w:t xml:space="preserve"> </w:t>
      </w:r>
      <w:r w:rsidR="004A3C36">
        <w:rPr>
          <w:b/>
          <w:iCs/>
          <w:color w:val="4472C4"/>
          <w:sz w:val="22"/>
          <w:szCs w:val="22"/>
          <w:highlight w:val="yellow"/>
        </w:rPr>
        <w:t>dostawa i montaż szaf metalowych na większe formaty dokumentacji</w:t>
      </w:r>
    </w:p>
    <w:p w14:paraId="41CAE162" w14:textId="77777777" w:rsidR="004E7108" w:rsidRDefault="004E7108" w:rsidP="004E7108">
      <w:pPr>
        <w:widowControl w:val="0"/>
        <w:ind w:right="1"/>
        <w:jc w:val="both"/>
        <w:rPr>
          <w:b/>
          <w:sz w:val="20"/>
        </w:rPr>
      </w:pPr>
    </w:p>
    <w:p w14:paraId="31B0F04B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6BFF3CAB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39C75AA4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2FED1C6C" w14:textId="77777777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366822B8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4A4D5B4B" w14:textId="627DB6EC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A46A49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</w:p>
    <w:p w14:paraId="14B42AE2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5EDDE363" w14:textId="2E250652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tj </w:t>
      </w:r>
      <w:r>
        <w:rPr>
          <w:sz w:val="22"/>
          <w:szCs w:val="22"/>
        </w:rPr>
        <w:t>36</w:t>
      </w:r>
      <w:r w:rsidRPr="00F94B30">
        <w:rPr>
          <w:sz w:val="22"/>
          <w:szCs w:val="22"/>
        </w:rPr>
        <w:t xml:space="preserve"> miesięcy.</w:t>
      </w:r>
    </w:p>
    <w:p w14:paraId="01692B27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7F2159D7" w14:textId="77777777" w:rsidR="00233526" w:rsidRPr="00524B40" w:rsidRDefault="00233526" w:rsidP="00233526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3D807A5A" w14:textId="77777777" w:rsidR="00233526" w:rsidRPr="00524B40" w:rsidRDefault="00233526" w:rsidP="0023352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69066396" w14:textId="352765DB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1163F221" w14:textId="08929E7D" w:rsidR="004A3C36" w:rsidRDefault="004E7108" w:rsidP="004A3C36">
      <w:pPr>
        <w:widowControl w:val="0"/>
        <w:ind w:right="1"/>
        <w:jc w:val="both"/>
        <w:rPr>
          <w:b/>
          <w:iCs/>
          <w:color w:val="4472C4"/>
          <w:sz w:val="22"/>
          <w:szCs w:val="22"/>
        </w:rPr>
      </w:pPr>
      <w:r>
        <w:rPr>
          <w:b/>
          <w:bCs/>
          <w:color w:val="4472C4"/>
          <w:highlight w:val="yellow"/>
        </w:rPr>
        <w:t>Z</w:t>
      </w:r>
      <w:r w:rsidR="0045180B">
        <w:rPr>
          <w:b/>
          <w:bCs/>
          <w:color w:val="4472C4"/>
          <w:highlight w:val="yellow"/>
        </w:rPr>
        <w:t>ADANIE</w:t>
      </w:r>
      <w:r>
        <w:rPr>
          <w:b/>
          <w:bCs/>
          <w:color w:val="4472C4"/>
          <w:highlight w:val="yellow"/>
        </w:rPr>
        <w:t xml:space="preserve"> nr 3</w:t>
      </w:r>
      <w:r w:rsidR="004A3C36">
        <w:rPr>
          <w:b/>
          <w:bCs/>
          <w:color w:val="4472C4"/>
          <w:highlight w:val="yellow"/>
        </w:rPr>
        <w:t xml:space="preserve"> </w:t>
      </w:r>
      <w:r w:rsidR="004A3C36">
        <w:rPr>
          <w:b/>
          <w:iCs/>
          <w:color w:val="4472C4"/>
          <w:sz w:val="22"/>
          <w:szCs w:val="22"/>
          <w:highlight w:val="yellow"/>
        </w:rPr>
        <w:t>dostawa i montaż urządzeń AGD</w:t>
      </w:r>
    </w:p>
    <w:p w14:paraId="1135C29D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netto:   ........................................................... PLN</w:t>
      </w:r>
    </w:p>
    <w:p w14:paraId="5677AFCA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Cena brutto...............................................................PLN</w:t>
      </w:r>
    </w:p>
    <w:p w14:paraId="489FBF69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337EEF9E" w14:textId="77777777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>Powyższa cena zawiera podatek VAT w wysokości 23% tj. ……………………. PLN</w:t>
      </w:r>
    </w:p>
    <w:p w14:paraId="27BB5D63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759DCF2C" w14:textId="77777777" w:rsidR="008A56B7" w:rsidRPr="00F94B30" w:rsidRDefault="008A56B7" w:rsidP="008A56B7">
      <w:pPr>
        <w:jc w:val="both"/>
        <w:rPr>
          <w:sz w:val="22"/>
          <w:szCs w:val="22"/>
        </w:rPr>
      </w:pPr>
    </w:p>
    <w:p w14:paraId="4221CF4F" w14:textId="35C403F4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Termin realizacji zamówienia</w:t>
      </w:r>
      <w:r w:rsidRPr="00F94B30">
        <w:rPr>
          <w:sz w:val="22"/>
          <w:szCs w:val="22"/>
        </w:rPr>
        <w:t>:  …………..</w:t>
      </w:r>
      <w:r w:rsidR="00A46A49">
        <w:rPr>
          <w:sz w:val="22"/>
          <w:szCs w:val="22"/>
        </w:rPr>
        <w:t xml:space="preserve">dni </w:t>
      </w:r>
      <w:r w:rsidRPr="00F94B30">
        <w:rPr>
          <w:sz w:val="22"/>
          <w:szCs w:val="22"/>
        </w:rPr>
        <w:t xml:space="preserve">od daty podpisania umowy </w:t>
      </w:r>
    </w:p>
    <w:p w14:paraId="261ADB26" w14:textId="77777777" w:rsidR="008A56B7" w:rsidRPr="00F94B30" w:rsidRDefault="008A56B7" w:rsidP="008A56B7">
      <w:pPr>
        <w:jc w:val="both"/>
        <w:rPr>
          <w:sz w:val="22"/>
          <w:szCs w:val="22"/>
        </w:rPr>
      </w:pPr>
      <w:r w:rsidRPr="00F94B30">
        <w:rPr>
          <w:b/>
          <w:bCs/>
          <w:sz w:val="22"/>
          <w:szCs w:val="22"/>
        </w:rPr>
        <w:t>Okres udzielonej gwarancji</w:t>
      </w:r>
      <w:r w:rsidRPr="00F94B30">
        <w:rPr>
          <w:sz w:val="22"/>
          <w:szCs w:val="22"/>
        </w:rPr>
        <w:t xml:space="preserve">  ………m-cy</w:t>
      </w:r>
      <w:r>
        <w:rPr>
          <w:sz w:val="22"/>
          <w:szCs w:val="22"/>
        </w:rPr>
        <w:t>*</w:t>
      </w:r>
      <w:r w:rsidRPr="00F94B30">
        <w:rPr>
          <w:sz w:val="22"/>
          <w:szCs w:val="22"/>
        </w:rPr>
        <w:t xml:space="preserve">. </w:t>
      </w:r>
      <w:r w:rsidRPr="00F94B30">
        <w:rPr>
          <w:sz w:val="22"/>
          <w:szCs w:val="22"/>
          <w:highlight w:val="yellow"/>
        </w:rPr>
        <w:t>(kryterium oceny ofert).</w:t>
      </w:r>
    </w:p>
    <w:p w14:paraId="6F560549" w14:textId="7AB76845" w:rsidR="008A56B7" w:rsidRDefault="008A56B7" w:rsidP="008A56B7">
      <w:pPr>
        <w:jc w:val="both"/>
        <w:rPr>
          <w:sz w:val="22"/>
          <w:szCs w:val="22"/>
        </w:rPr>
      </w:pPr>
      <w:r w:rsidRPr="00F94B30">
        <w:rPr>
          <w:sz w:val="22"/>
          <w:szCs w:val="22"/>
        </w:rPr>
        <w:t xml:space="preserve">*)Zamawiający informuje, że w przypadku braku wpisania gwarancji przez Wykonawcę, Zamawiający przyjmie gwarancję minimalną tj </w:t>
      </w:r>
      <w:r>
        <w:rPr>
          <w:sz w:val="22"/>
          <w:szCs w:val="22"/>
        </w:rPr>
        <w:t xml:space="preserve">24 </w:t>
      </w:r>
      <w:r w:rsidRPr="00BF22FC">
        <w:rPr>
          <w:sz w:val="22"/>
          <w:szCs w:val="22"/>
          <w:highlight w:val="yellow"/>
        </w:rPr>
        <w:t>miesi</w:t>
      </w:r>
      <w:r w:rsidRPr="00BF22FC">
        <w:rPr>
          <w:strike/>
          <w:sz w:val="22"/>
          <w:szCs w:val="22"/>
          <w:highlight w:val="yellow"/>
        </w:rPr>
        <w:t>ęcy</w:t>
      </w:r>
      <w:r w:rsidR="002D21D4" w:rsidRPr="00BF22FC">
        <w:rPr>
          <w:color w:val="7030A0"/>
          <w:sz w:val="22"/>
          <w:szCs w:val="22"/>
          <w:highlight w:val="yellow"/>
        </w:rPr>
        <w:t>ące</w:t>
      </w:r>
      <w:r w:rsidRPr="00BF22FC">
        <w:rPr>
          <w:sz w:val="22"/>
          <w:szCs w:val="22"/>
          <w:highlight w:val="yellow"/>
        </w:rPr>
        <w:t>.</w:t>
      </w:r>
    </w:p>
    <w:p w14:paraId="1C9B6565" w14:textId="77777777" w:rsidR="00233526" w:rsidRPr="00524B40" w:rsidRDefault="00233526" w:rsidP="00233526">
      <w:pPr>
        <w:pStyle w:val="paragraph"/>
        <w:jc w:val="both"/>
        <w:textAlignment w:val="baseline"/>
        <w:rPr>
          <w:b/>
          <w:sz w:val="22"/>
        </w:rPr>
      </w:pPr>
      <w:r w:rsidRPr="00524B40">
        <w:rPr>
          <w:sz w:val="22"/>
        </w:rPr>
        <w:t>Oświadczamy, że zgodnie z ustawą z dnia 6 marca 2018 r. Prawo przedsiębiorców, należymy do małych lub średnich przedsiębiorców:</w:t>
      </w:r>
      <w:r w:rsidRPr="00524B40">
        <w:rPr>
          <w:b/>
          <w:sz w:val="22"/>
        </w:rPr>
        <w:t xml:space="preserve"> TAK/NIE</w:t>
      </w:r>
    </w:p>
    <w:p w14:paraId="108DA4B1" w14:textId="77777777" w:rsidR="00233526" w:rsidRPr="00524B40" w:rsidRDefault="00233526" w:rsidP="00233526">
      <w:pPr>
        <w:pStyle w:val="Tekstpodstawowy"/>
        <w:widowControl/>
        <w:spacing w:line="240" w:lineRule="auto"/>
        <w:ind w:right="-47"/>
        <w:jc w:val="both"/>
        <w:rPr>
          <w:sz w:val="22"/>
          <w:szCs w:val="22"/>
        </w:rPr>
      </w:pPr>
      <w:r w:rsidRPr="00524B40">
        <w:rPr>
          <w:sz w:val="22"/>
        </w:rPr>
        <w:t xml:space="preserve">Termin płatności: </w:t>
      </w:r>
      <w:r w:rsidRPr="00524B40">
        <w:rPr>
          <w:b w:val="0"/>
          <w:bCs/>
          <w:sz w:val="22"/>
          <w:szCs w:val="22"/>
        </w:rPr>
        <w:t xml:space="preserve">do </w:t>
      </w:r>
      <w:r>
        <w:rPr>
          <w:b w:val="0"/>
          <w:bCs/>
          <w:sz w:val="22"/>
          <w:szCs w:val="22"/>
        </w:rPr>
        <w:t xml:space="preserve">21 </w:t>
      </w:r>
      <w:r w:rsidRPr="00524B40">
        <w:rPr>
          <w:b w:val="0"/>
          <w:bCs/>
          <w:sz w:val="22"/>
          <w:szCs w:val="22"/>
        </w:rPr>
        <w:t>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24F3E6D8" w14:textId="77777777" w:rsidR="00233526" w:rsidRDefault="00233526" w:rsidP="00233526">
      <w:pPr>
        <w:rPr>
          <w:b/>
          <w:sz w:val="22"/>
          <w:szCs w:val="22"/>
          <w:u w:val="single"/>
        </w:rPr>
      </w:pPr>
    </w:p>
    <w:p w14:paraId="4D95BF44" w14:textId="04D7829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7C190641" w14:textId="77777777" w:rsidR="00233526" w:rsidRPr="00524B40" w:rsidRDefault="00233526" w:rsidP="00233526">
      <w:pPr>
        <w:rPr>
          <w:b/>
          <w:sz w:val="22"/>
          <w:szCs w:val="22"/>
          <w:u w:val="single"/>
        </w:rPr>
      </w:pPr>
      <w:r w:rsidRPr="00524B40">
        <w:rPr>
          <w:b/>
          <w:sz w:val="22"/>
          <w:szCs w:val="22"/>
          <w:u w:val="single"/>
        </w:rPr>
        <w:t>Jednocześnie oświadczamy, że:</w:t>
      </w:r>
    </w:p>
    <w:p w14:paraId="6711E598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A1ED55" w14:textId="77777777" w:rsidR="00233526" w:rsidRPr="00524B40" w:rsidRDefault="00233526" w:rsidP="0023352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24B40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24B40">
        <w:rPr>
          <w:color w:val="000000"/>
          <w:sz w:val="22"/>
          <w:szCs w:val="22"/>
        </w:rPr>
        <w:t xml:space="preserve"> i nie wnosimy do nich żadnych zastrzeżeń.</w:t>
      </w:r>
    </w:p>
    <w:p w14:paraId="431AAC0C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1471DDA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 xml:space="preserve">*rozporządzenie Parlamentu Europejskiego i Rady (UE) 2016/679 z dnia 27 kwietnia 2016 r. </w:t>
      </w:r>
      <w:r>
        <w:rPr>
          <w:i/>
          <w:sz w:val="22"/>
          <w:szCs w:val="22"/>
        </w:rPr>
        <w:br/>
      </w:r>
      <w:r w:rsidRPr="00524B40">
        <w:rPr>
          <w:i/>
          <w:sz w:val="22"/>
          <w:szCs w:val="22"/>
        </w:rPr>
        <w:t xml:space="preserve">w sprawie ochrony osób fizycznych w związku z przetwarzaniem danych osobowych i w sprawie </w:t>
      </w:r>
      <w:r w:rsidRPr="00524B40">
        <w:rPr>
          <w:i/>
          <w:sz w:val="22"/>
          <w:szCs w:val="22"/>
        </w:rPr>
        <w:lastRenderedPageBreak/>
        <w:t xml:space="preserve">swobodnego przepływu takich danych oraz uchylenia dyrektywy 95/46/WE (ogólne rozporządzenie o ochronie danych) (Dz. Urz. UE L 119 z 04.05.2016, str. 1). </w:t>
      </w:r>
    </w:p>
    <w:p w14:paraId="505117B3" w14:textId="77777777" w:rsidR="00233526" w:rsidRPr="00524B40" w:rsidRDefault="00233526" w:rsidP="00233526">
      <w:pPr>
        <w:ind w:left="360"/>
        <w:jc w:val="both"/>
        <w:rPr>
          <w:i/>
          <w:sz w:val="22"/>
          <w:szCs w:val="22"/>
        </w:rPr>
      </w:pPr>
      <w:r w:rsidRPr="00524B40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071042" w14:textId="77777777" w:rsidR="00233526" w:rsidRPr="00524B40" w:rsidRDefault="00233526" w:rsidP="00233526">
      <w:pPr>
        <w:numPr>
          <w:ilvl w:val="0"/>
          <w:numId w:val="1"/>
        </w:numPr>
        <w:spacing w:after="120"/>
        <w:jc w:val="both"/>
        <w:rPr>
          <w:sz w:val="22"/>
          <w:szCs w:val="22"/>
        </w:rPr>
      </w:pPr>
      <w:r w:rsidRPr="00524B40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4981"/>
        <w:gridCol w:w="3402"/>
      </w:tblGrid>
      <w:tr w:rsidR="00233526" w:rsidRPr="00524B40" w14:paraId="498CF4F1" w14:textId="77777777" w:rsidTr="005D2EE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792D5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Lp.</w:t>
            </w: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98F3EE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 xml:space="preserve">Opis części zamówienia, którą wykonawca </w:t>
            </w:r>
          </w:p>
          <w:p w14:paraId="43D2E9B9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D2624" w14:textId="77777777" w:rsidR="00233526" w:rsidRPr="00524B40" w:rsidRDefault="00233526" w:rsidP="005D2EE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24B40">
              <w:rPr>
                <w:sz w:val="18"/>
                <w:szCs w:val="22"/>
              </w:rPr>
              <w:t>Nazwa podwykonawcy</w:t>
            </w:r>
            <w:r w:rsidRPr="00524B40">
              <w:rPr>
                <w:sz w:val="18"/>
                <w:szCs w:val="22"/>
              </w:rPr>
              <w:br/>
              <w:t>(o ile jest znana)</w:t>
            </w:r>
          </w:p>
        </w:tc>
      </w:tr>
      <w:tr w:rsidR="00233526" w:rsidRPr="00524B40" w14:paraId="3E81317A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9D8E6D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6DD360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52D34F" w14:textId="77777777" w:rsidR="00233526" w:rsidRPr="00524B40" w:rsidRDefault="00233526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19DD" w:rsidRPr="00524B40" w14:paraId="3D374250" w14:textId="77777777" w:rsidTr="005D2EE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A4C9AF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49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A0516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1CD8D" w14:textId="77777777" w:rsidR="00C519DD" w:rsidRPr="00524B40" w:rsidRDefault="00C519DD" w:rsidP="005D2EE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98528D5" w14:textId="77777777" w:rsidR="00233526" w:rsidRPr="00524B40" w:rsidRDefault="00233526" w:rsidP="00233526">
      <w:pPr>
        <w:jc w:val="both"/>
        <w:rPr>
          <w:sz w:val="22"/>
          <w:szCs w:val="22"/>
        </w:rPr>
      </w:pPr>
    </w:p>
    <w:p w14:paraId="047C6101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Upoważnionymi do reprezentowania naszej firmy są następujące osoby:</w:t>
      </w:r>
    </w:p>
    <w:p w14:paraId="32A20CF3" w14:textId="77777777" w:rsidR="00233526" w:rsidRPr="00524B40" w:rsidRDefault="00233526" w:rsidP="00233526">
      <w:pPr>
        <w:keepNext/>
        <w:spacing w:after="60"/>
        <w:outlineLvl w:val="0"/>
        <w:rPr>
          <w:b/>
          <w:bCs/>
          <w:kern w:val="32"/>
          <w:sz w:val="16"/>
          <w:szCs w:val="16"/>
        </w:rPr>
      </w:pPr>
      <w:r w:rsidRPr="00524B40">
        <w:rPr>
          <w:b/>
          <w:bCs/>
          <w:kern w:val="32"/>
          <w:sz w:val="16"/>
          <w:szCs w:val="16"/>
        </w:rPr>
        <w:tab/>
        <w:t>Imię i Nazwisko</w:t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  <w:r w:rsidRPr="00524B40">
        <w:rPr>
          <w:b/>
          <w:bCs/>
          <w:kern w:val="32"/>
          <w:sz w:val="16"/>
          <w:szCs w:val="16"/>
        </w:rPr>
        <w:tab/>
      </w:r>
    </w:p>
    <w:p w14:paraId="0DD798DA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230F9D1E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290B4B09" w14:textId="77777777" w:rsidR="00233526" w:rsidRPr="00524B40" w:rsidRDefault="00233526" w:rsidP="00233526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 w:rsidRPr="00524B40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24B40">
        <w:rPr>
          <w:sz w:val="18"/>
          <w:szCs w:val="18"/>
        </w:rPr>
        <w:tab/>
      </w:r>
      <w:r w:rsidRPr="00524B40">
        <w:rPr>
          <w:sz w:val="18"/>
          <w:szCs w:val="18"/>
        </w:rPr>
        <w:tab/>
        <w:t xml:space="preserve"> </w:t>
      </w:r>
    </w:p>
    <w:p w14:paraId="314A6885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upoważnienie dla powyżej wskazanych osób wynika z następującego (ych) dokumentu(ów)</w:t>
      </w:r>
    </w:p>
    <w:p w14:paraId="0E987E67" w14:textId="77777777" w:rsidR="00233526" w:rsidRPr="00524B40" w:rsidRDefault="00233526" w:rsidP="00233526">
      <w:p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35DEDB" w14:textId="77777777" w:rsidR="00233526" w:rsidRPr="00524B40" w:rsidRDefault="00233526" w:rsidP="00233526">
      <w:pPr>
        <w:numPr>
          <w:ilvl w:val="0"/>
          <w:numId w:val="1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załącznikami do niniejszej oferty są:</w:t>
      </w:r>
    </w:p>
    <w:p w14:paraId="2CB33C32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73190C53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……………………………………………..……………………………………………</w:t>
      </w:r>
    </w:p>
    <w:p w14:paraId="22FAB4E7" w14:textId="77777777" w:rsidR="00233526" w:rsidRPr="00524B40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BFA15B1" w14:textId="23819932" w:rsidR="00233526" w:rsidRPr="00233526" w:rsidRDefault="00233526" w:rsidP="00233526">
      <w:pPr>
        <w:numPr>
          <w:ilvl w:val="1"/>
          <w:numId w:val="2"/>
        </w:numPr>
        <w:jc w:val="both"/>
        <w:rPr>
          <w:sz w:val="22"/>
          <w:szCs w:val="22"/>
        </w:rPr>
      </w:pPr>
      <w:r w:rsidRPr="00524B40">
        <w:rPr>
          <w:sz w:val="22"/>
          <w:szCs w:val="22"/>
        </w:rPr>
        <w:t>………………………………………………………………………………………….</w:t>
      </w:r>
    </w:p>
    <w:p w14:paraId="441F0FE7" w14:textId="77777777" w:rsidR="00233526" w:rsidRPr="00524B40" w:rsidRDefault="00233526" w:rsidP="00233526">
      <w:pPr>
        <w:tabs>
          <w:tab w:val="left" w:pos="540"/>
          <w:tab w:val="left" w:pos="780"/>
        </w:tabs>
        <w:suppressAutoHyphens/>
        <w:spacing w:after="200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524B40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524B40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524B40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524B40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5AB9FAD3" w14:textId="2BD8694A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p w14:paraId="284C004B" w14:textId="06B410DF" w:rsidR="004E7108" w:rsidRDefault="004E7108" w:rsidP="004E7108">
      <w:pPr>
        <w:tabs>
          <w:tab w:val="left" w:pos="426"/>
        </w:tabs>
        <w:jc w:val="both"/>
        <w:rPr>
          <w:sz w:val="22"/>
        </w:rPr>
      </w:pPr>
    </w:p>
    <w:sectPr w:rsidR="004E710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A4D7DE" w14:textId="77777777" w:rsidR="00F275BA" w:rsidRDefault="00F275BA">
      <w:r>
        <w:separator/>
      </w:r>
    </w:p>
  </w:endnote>
  <w:endnote w:type="continuationSeparator" w:id="0">
    <w:p w14:paraId="1BFB95F2" w14:textId="77777777" w:rsidR="00F275BA" w:rsidRDefault="00F27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4D1B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2F3A2C" w14:textId="77777777" w:rsidR="00F275BA" w:rsidRDefault="00F275BA">
      <w:r>
        <w:separator/>
      </w:r>
    </w:p>
  </w:footnote>
  <w:footnote w:type="continuationSeparator" w:id="0">
    <w:p w14:paraId="6E8DB980" w14:textId="77777777" w:rsidR="00F275BA" w:rsidRDefault="00F275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DC45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09668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915084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1657790">
    <w:abstractNumId w:val="0"/>
  </w:num>
  <w:num w:numId="4" w16cid:durableId="2452614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B1D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723FC"/>
    <w:rsid w:val="001801DD"/>
    <w:rsid w:val="001D4612"/>
    <w:rsid w:val="00207E98"/>
    <w:rsid w:val="00233526"/>
    <w:rsid w:val="002723B0"/>
    <w:rsid w:val="002D21D4"/>
    <w:rsid w:val="002F5628"/>
    <w:rsid w:val="00315A4A"/>
    <w:rsid w:val="0032149D"/>
    <w:rsid w:val="0036595D"/>
    <w:rsid w:val="00384B2C"/>
    <w:rsid w:val="00397EB4"/>
    <w:rsid w:val="003C003D"/>
    <w:rsid w:val="00434FC2"/>
    <w:rsid w:val="004374F3"/>
    <w:rsid w:val="00447195"/>
    <w:rsid w:val="0045180B"/>
    <w:rsid w:val="004604BE"/>
    <w:rsid w:val="00473551"/>
    <w:rsid w:val="004A3C36"/>
    <w:rsid w:val="004B56E6"/>
    <w:rsid w:val="004B7300"/>
    <w:rsid w:val="004C03E4"/>
    <w:rsid w:val="004C6753"/>
    <w:rsid w:val="004D0D71"/>
    <w:rsid w:val="004E7108"/>
    <w:rsid w:val="00545E86"/>
    <w:rsid w:val="00595C87"/>
    <w:rsid w:val="005D2C65"/>
    <w:rsid w:val="005E6D94"/>
    <w:rsid w:val="0063384F"/>
    <w:rsid w:val="00642ABE"/>
    <w:rsid w:val="00643C6F"/>
    <w:rsid w:val="00646202"/>
    <w:rsid w:val="006514B4"/>
    <w:rsid w:val="0065290F"/>
    <w:rsid w:val="00656049"/>
    <w:rsid w:val="00667397"/>
    <w:rsid w:val="006815F6"/>
    <w:rsid w:val="00693B1D"/>
    <w:rsid w:val="007748F0"/>
    <w:rsid w:val="007A4321"/>
    <w:rsid w:val="007B1908"/>
    <w:rsid w:val="007D1836"/>
    <w:rsid w:val="007D6260"/>
    <w:rsid w:val="007F5EB5"/>
    <w:rsid w:val="00833933"/>
    <w:rsid w:val="00853083"/>
    <w:rsid w:val="008A56B7"/>
    <w:rsid w:val="008B2F0C"/>
    <w:rsid w:val="008B4928"/>
    <w:rsid w:val="008B76F6"/>
    <w:rsid w:val="008D2AB8"/>
    <w:rsid w:val="008F1C66"/>
    <w:rsid w:val="0091331E"/>
    <w:rsid w:val="00915EB7"/>
    <w:rsid w:val="00934322"/>
    <w:rsid w:val="00950F84"/>
    <w:rsid w:val="009622B1"/>
    <w:rsid w:val="00970FE4"/>
    <w:rsid w:val="00993DB3"/>
    <w:rsid w:val="009A061A"/>
    <w:rsid w:val="009D1A35"/>
    <w:rsid w:val="009D4CEF"/>
    <w:rsid w:val="009D7F1C"/>
    <w:rsid w:val="00A0022B"/>
    <w:rsid w:val="00A346FE"/>
    <w:rsid w:val="00A46A49"/>
    <w:rsid w:val="00A47B4D"/>
    <w:rsid w:val="00A55EA4"/>
    <w:rsid w:val="00A81A12"/>
    <w:rsid w:val="00A83018"/>
    <w:rsid w:val="00A86B39"/>
    <w:rsid w:val="00AB0FBD"/>
    <w:rsid w:val="00AC66DD"/>
    <w:rsid w:val="00AF1804"/>
    <w:rsid w:val="00B21C2C"/>
    <w:rsid w:val="00B774DC"/>
    <w:rsid w:val="00BF22FC"/>
    <w:rsid w:val="00C02242"/>
    <w:rsid w:val="00C519DD"/>
    <w:rsid w:val="00C728F3"/>
    <w:rsid w:val="00C969A6"/>
    <w:rsid w:val="00CA7D36"/>
    <w:rsid w:val="00D10BF4"/>
    <w:rsid w:val="00D24208"/>
    <w:rsid w:val="00D60C38"/>
    <w:rsid w:val="00D66893"/>
    <w:rsid w:val="00D90ACB"/>
    <w:rsid w:val="00D91D34"/>
    <w:rsid w:val="00DB64C5"/>
    <w:rsid w:val="00DC1500"/>
    <w:rsid w:val="00E44371"/>
    <w:rsid w:val="00E949B0"/>
    <w:rsid w:val="00EA2A58"/>
    <w:rsid w:val="00EC0BEA"/>
    <w:rsid w:val="00EC36E7"/>
    <w:rsid w:val="00EE1820"/>
    <w:rsid w:val="00F00591"/>
    <w:rsid w:val="00F275BA"/>
    <w:rsid w:val="00F51688"/>
    <w:rsid w:val="00F53146"/>
    <w:rsid w:val="00F84413"/>
    <w:rsid w:val="00F91018"/>
    <w:rsid w:val="00F91BA3"/>
    <w:rsid w:val="00FA0F30"/>
    <w:rsid w:val="00FA51A4"/>
    <w:rsid w:val="00FB38AE"/>
    <w:rsid w:val="00FE545C"/>
    <w:rsid w:val="00FF2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F1001F"/>
  <w15:docId w15:val="{8E972C30-DB69-4F70-982A-4F694D342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AB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233526"/>
    <w:pPr>
      <w:ind w:left="720"/>
      <w:contextualSpacing/>
    </w:pPr>
  </w:style>
  <w:style w:type="table" w:styleId="Tabela-Siatka">
    <w:name w:val="Table Grid"/>
    <w:basedOn w:val="Standardowy"/>
    <w:rsid w:val="0023352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233526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74F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74F3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B21C2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A06A4-8CD3-43DB-8E2E-102FD7E956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800</Words>
  <Characters>6668</Characters>
  <Application>Microsoft Office Word</Application>
  <DocSecurity>0</DocSecurity>
  <Lines>55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Jarosław Grzech</dc:creator>
  <cp:lastModifiedBy>Katarzyna Breguła</cp:lastModifiedBy>
  <cp:revision>4</cp:revision>
  <cp:lastPrinted>2024-04-17T14:04:00Z</cp:lastPrinted>
  <dcterms:created xsi:type="dcterms:W3CDTF">2024-07-08T11:19:00Z</dcterms:created>
  <dcterms:modified xsi:type="dcterms:W3CDTF">2024-07-11T08:14:00Z</dcterms:modified>
</cp:coreProperties>
</file>