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048124" w14:textId="47F788EB" w:rsidR="00025386" w:rsidRPr="007C7B73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7C7B73">
        <w:rPr>
          <w:bCs/>
          <w:i w:val="0"/>
          <w:sz w:val="20"/>
        </w:rPr>
        <w:t xml:space="preserve">Załącznik nr </w:t>
      </w:r>
      <w:r w:rsidR="007C7B73" w:rsidRPr="007C7B73">
        <w:rPr>
          <w:bCs/>
          <w:i w:val="0"/>
          <w:sz w:val="20"/>
        </w:rPr>
        <w:t>6</w:t>
      </w:r>
      <w:r w:rsidR="007666D6" w:rsidRPr="007C7B73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7C7B73" w14:paraId="272545EB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DDAE930" w14:textId="77777777" w:rsidR="008D442B" w:rsidRPr="007C7B73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7B73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3230CF99" w14:textId="77777777" w:rsidR="00053927" w:rsidRPr="007C7B73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7B73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7C7B7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1598EF69" w14:textId="77777777" w:rsidR="00053927" w:rsidRPr="007C7B73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7C7B73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7C7B73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7C7B73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7C7B73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7C7B73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7C7B73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7C7B73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7C7B73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7C7B73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5BF819BE" w14:textId="77777777" w:rsidR="00A137C9" w:rsidRPr="007C7B73" w:rsidRDefault="00A137C9" w:rsidP="007C7B73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7C7B73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7C7B73" w14:paraId="4292AFBE" w14:textId="77777777" w:rsidTr="004F10A0">
        <w:tc>
          <w:tcPr>
            <w:tcW w:w="2269" w:type="dxa"/>
            <w:shd w:val="clear" w:color="auto" w:fill="auto"/>
          </w:tcPr>
          <w:p w14:paraId="580071E7" w14:textId="77777777" w:rsidR="00A137C9" w:rsidRPr="007C7B73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C7B7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41E89A1" w14:textId="77777777" w:rsidR="00A137C9" w:rsidRPr="007C7B73" w:rsidRDefault="002118D0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7C7B7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Opracowanie kompletnej dokumentacji projektowo - kosztorysowej  i uzyskanie decyzji administracyjnych dla rozbudowy drogi gminnej  560531K  ul. Jana Pawła w Staniątkach</w:t>
            </w:r>
            <w:r w:rsidR="00A137C9" w:rsidRPr="007C7B7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2118D0" w:rsidRPr="007C7B73" w14:paraId="3CBF6E11" w14:textId="77777777" w:rsidTr="00A35045">
        <w:tc>
          <w:tcPr>
            <w:tcW w:w="2269" w:type="dxa"/>
            <w:shd w:val="clear" w:color="auto" w:fill="auto"/>
          </w:tcPr>
          <w:p w14:paraId="106CE617" w14:textId="77777777" w:rsidR="002118D0" w:rsidRPr="007C7B73" w:rsidRDefault="002118D0" w:rsidP="00A3504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C7B7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CC3C092" w14:textId="77777777" w:rsidR="002118D0" w:rsidRPr="007C7B73" w:rsidRDefault="002118D0" w:rsidP="00A3504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7C7B7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ZP.271.16.2024</w:t>
            </w:r>
          </w:p>
        </w:tc>
      </w:tr>
    </w:tbl>
    <w:p w14:paraId="16EE5187" w14:textId="77777777" w:rsidR="00A137C9" w:rsidRPr="007C7B73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FBA693B" w14:textId="77777777" w:rsidR="003A486D" w:rsidRPr="007C7B73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C7B73">
        <w:rPr>
          <w:rFonts w:ascii="Times New Roman" w:hAnsi="Times New Roman"/>
          <w:sz w:val="20"/>
          <w:szCs w:val="20"/>
        </w:rPr>
        <w:t xml:space="preserve">prowadzonego przez </w:t>
      </w:r>
      <w:r w:rsidR="002118D0" w:rsidRPr="007C7B73">
        <w:rPr>
          <w:rFonts w:ascii="Times New Roman" w:hAnsi="Times New Roman"/>
          <w:b/>
          <w:sz w:val="20"/>
          <w:szCs w:val="20"/>
        </w:rPr>
        <w:t>GMINA NIEPOŁOMICE</w:t>
      </w:r>
      <w:r w:rsidRPr="007C7B73">
        <w:rPr>
          <w:rFonts w:ascii="Times New Roman" w:hAnsi="Times New Roman"/>
          <w:b/>
          <w:sz w:val="20"/>
          <w:szCs w:val="20"/>
        </w:rPr>
        <w:t>,</w:t>
      </w:r>
      <w:r w:rsidRPr="007C7B73">
        <w:rPr>
          <w:rFonts w:ascii="Times New Roman" w:hAnsi="Times New Roman"/>
          <w:sz w:val="20"/>
          <w:szCs w:val="20"/>
        </w:rPr>
        <w:t xml:space="preserve"> d</w:t>
      </w:r>
      <w:r w:rsidR="008D442B" w:rsidRPr="007C7B73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7C7B73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7C7B73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3D63D752" w14:textId="77777777" w:rsidR="00A137C9" w:rsidRPr="007C7B73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7C7B73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7C7B73" w14:paraId="42982F04" w14:textId="77777777" w:rsidTr="00A137C9">
        <w:tc>
          <w:tcPr>
            <w:tcW w:w="617" w:type="dxa"/>
            <w:shd w:val="clear" w:color="auto" w:fill="auto"/>
            <w:vAlign w:val="center"/>
          </w:tcPr>
          <w:p w14:paraId="3A484B4B" w14:textId="77777777" w:rsidR="003A486D" w:rsidRPr="007C7B73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C7B7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027D424F" w14:textId="77777777" w:rsidR="003A486D" w:rsidRPr="007C7B73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C7B7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7C7B7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7C7B7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1A657DCF" w14:textId="77777777" w:rsidR="003A486D" w:rsidRPr="007C7B73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C7B7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7C7B73" w14:paraId="088E55DF" w14:textId="77777777" w:rsidTr="00A137C9">
        <w:tc>
          <w:tcPr>
            <w:tcW w:w="617" w:type="dxa"/>
            <w:shd w:val="clear" w:color="auto" w:fill="auto"/>
            <w:vAlign w:val="center"/>
          </w:tcPr>
          <w:p w14:paraId="63507B80" w14:textId="77777777" w:rsidR="003A486D" w:rsidRPr="007C7B73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C7B7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219ECF8B" w14:textId="77777777" w:rsidR="003A486D" w:rsidRPr="007C7B73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648CCC81" w14:textId="77777777" w:rsidR="003A486D" w:rsidRPr="007C7B73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7C7B73" w14:paraId="48AB11A2" w14:textId="77777777" w:rsidTr="00A137C9">
        <w:tc>
          <w:tcPr>
            <w:tcW w:w="617" w:type="dxa"/>
            <w:shd w:val="clear" w:color="auto" w:fill="auto"/>
            <w:vAlign w:val="center"/>
          </w:tcPr>
          <w:p w14:paraId="5780F9CB" w14:textId="77777777" w:rsidR="003A486D" w:rsidRPr="007C7B73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C7B7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09FBB9EA" w14:textId="77777777" w:rsidR="003A486D" w:rsidRPr="007C7B73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1917FF55" w14:textId="77777777" w:rsidR="003A486D" w:rsidRPr="007C7B73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65D03EB4" w14:textId="77777777" w:rsidR="00DC652A" w:rsidRPr="007C7B73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7C7B73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7C7B73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7C7B73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7C7B73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2118D0" w:rsidRPr="007C7B73">
        <w:rPr>
          <w:rFonts w:ascii="Times New Roman" w:hAnsi="Times New Roman"/>
          <w:sz w:val="20"/>
          <w:szCs w:val="20"/>
        </w:rPr>
        <w:t>(</w:t>
      </w:r>
      <w:proofErr w:type="spellStart"/>
      <w:r w:rsidR="002118D0" w:rsidRPr="007C7B73">
        <w:rPr>
          <w:rFonts w:ascii="Times New Roman" w:hAnsi="Times New Roman"/>
          <w:sz w:val="20"/>
          <w:szCs w:val="20"/>
        </w:rPr>
        <w:t>t.j</w:t>
      </w:r>
      <w:proofErr w:type="spellEnd"/>
      <w:r w:rsidR="002118D0" w:rsidRPr="007C7B73">
        <w:rPr>
          <w:rFonts w:ascii="Times New Roman" w:hAnsi="Times New Roman"/>
          <w:sz w:val="20"/>
          <w:szCs w:val="20"/>
        </w:rPr>
        <w:t>. Dz. U. z 2023r. poz. 1605)</w:t>
      </w:r>
      <w:r w:rsidRPr="007C7B73">
        <w:rPr>
          <w:rFonts w:ascii="Times New Roman" w:hAnsi="Times New Roman"/>
          <w:sz w:val="20"/>
          <w:szCs w:val="20"/>
        </w:rPr>
        <w:t>, że w ramach zamówienia</w:t>
      </w:r>
      <w:r w:rsidR="00A137C9" w:rsidRPr="007C7B73">
        <w:rPr>
          <w:rFonts w:ascii="Times New Roman" w:hAnsi="Times New Roman"/>
          <w:sz w:val="20"/>
          <w:szCs w:val="20"/>
        </w:rPr>
        <w:t>,</w:t>
      </w:r>
      <w:r w:rsidR="00A137C9" w:rsidRPr="007C7B73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7C7B73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7C7B73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7C7B73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7C7B73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7C7B73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7C7B73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7C7B73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7C7B73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7C7B73" w14:paraId="079DBCDF" w14:textId="77777777" w:rsidTr="00A137C9">
        <w:tc>
          <w:tcPr>
            <w:tcW w:w="617" w:type="dxa"/>
            <w:shd w:val="clear" w:color="auto" w:fill="auto"/>
            <w:vAlign w:val="center"/>
          </w:tcPr>
          <w:p w14:paraId="01026AD8" w14:textId="77777777" w:rsidR="00B641BE" w:rsidRPr="007C7B73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C7B7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54C97FB7" w14:textId="77777777" w:rsidR="00B641BE" w:rsidRPr="007C7B73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C7B7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51355F81" w14:textId="77777777" w:rsidR="00B641BE" w:rsidRPr="007C7B73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C7B7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7C7B73" w14:paraId="16AF28A2" w14:textId="77777777" w:rsidTr="00A137C9">
        <w:tc>
          <w:tcPr>
            <w:tcW w:w="617" w:type="dxa"/>
            <w:shd w:val="clear" w:color="auto" w:fill="auto"/>
            <w:vAlign w:val="center"/>
          </w:tcPr>
          <w:p w14:paraId="496364CB" w14:textId="77777777" w:rsidR="00B641BE" w:rsidRPr="007C7B73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C7B7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051E98EA" w14:textId="77777777" w:rsidR="00B641BE" w:rsidRPr="007C7B73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01DD0255" w14:textId="77777777" w:rsidR="00B641BE" w:rsidRPr="007C7B73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7C7B73" w14:paraId="463E22F0" w14:textId="77777777" w:rsidTr="00A137C9">
        <w:tc>
          <w:tcPr>
            <w:tcW w:w="617" w:type="dxa"/>
            <w:shd w:val="clear" w:color="auto" w:fill="auto"/>
            <w:vAlign w:val="center"/>
          </w:tcPr>
          <w:p w14:paraId="58B699B5" w14:textId="77777777" w:rsidR="00B641BE" w:rsidRPr="007C7B73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C7B7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703390D7" w14:textId="77777777" w:rsidR="00B641BE" w:rsidRPr="007C7B73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05486B04" w14:textId="77777777" w:rsidR="00B641BE" w:rsidRPr="007C7B73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58CF2AA7" w14:textId="77777777" w:rsidR="007A2C38" w:rsidRPr="007C7B73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14:paraId="207FF37C" w14:textId="77777777" w:rsidR="007C7B73" w:rsidRDefault="007C7B73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624FD63F" w14:textId="77777777" w:rsidR="007C7B73" w:rsidRDefault="007C7B73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1EA41DDD" w14:textId="67AC9152" w:rsidR="007A2C38" w:rsidRPr="007C7B73" w:rsidRDefault="007C7B73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7C7B73">
        <w:rPr>
          <w:rFonts w:ascii="Times New Roman" w:eastAsia="Times New Roman" w:hAnsi="Times New Roman"/>
          <w:i/>
          <w:sz w:val="16"/>
          <w:szCs w:val="16"/>
          <w:lang w:eastAsia="pl-PL"/>
        </w:rPr>
        <w:t>kwalifikowany podpis elektroniczny lub podpis zaufany lub elektroniczny podpis osobisty osoby / osób uprawnionych do reprezentacji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7C7B73" w14:paraId="69413ED6" w14:textId="77777777" w:rsidTr="004F10A0">
        <w:tc>
          <w:tcPr>
            <w:tcW w:w="2660" w:type="dxa"/>
            <w:shd w:val="clear" w:color="auto" w:fill="auto"/>
          </w:tcPr>
          <w:p w14:paraId="191A6EEB" w14:textId="77777777" w:rsidR="00A137C9" w:rsidRPr="007C7B73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</w:pPr>
          </w:p>
          <w:p w14:paraId="67020B91" w14:textId="5BDB0E8C" w:rsidR="00A137C9" w:rsidRPr="007C7B73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54829FF4" w14:textId="77777777" w:rsidR="00A137C9" w:rsidRPr="007C7B73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</w:pPr>
          </w:p>
          <w:p w14:paraId="3C677D5D" w14:textId="306B9DC8" w:rsidR="00A137C9" w:rsidRPr="007C7B73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</w:pPr>
          </w:p>
        </w:tc>
      </w:tr>
    </w:tbl>
    <w:p w14:paraId="071480B8" w14:textId="77777777" w:rsidR="00A137C9" w:rsidRPr="007C7B73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A137C9" w:rsidRPr="007C7B73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D28B32" w14:textId="77777777" w:rsidR="00457314" w:rsidRDefault="00457314" w:rsidP="00025386">
      <w:pPr>
        <w:spacing w:after="0" w:line="240" w:lineRule="auto"/>
      </w:pPr>
      <w:r>
        <w:separator/>
      </w:r>
    </w:p>
  </w:endnote>
  <w:endnote w:type="continuationSeparator" w:id="0">
    <w:p w14:paraId="6F3C85EE" w14:textId="77777777" w:rsidR="00457314" w:rsidRDefault="0045731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47DDE0" w14:textId="77777777" w:rsidR="002118D0" w:rsidRDefault="002118D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667A3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98D5E1" w14:textId="77777777" w:rsidR="002118D0" w:rsidRDefault="002118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E3CEFF" w14:textId="77777777" w:rsidR="00457314" w:rsidRDefault="00457314" w:rsidP="00025386">
      <w:pPr>
        <w:spacing w:after="0" w:line="240" w:lineRule="auto"/>
      </w:pPr>
      <w:r>
        <w:separator/>
      </w:r>
    </w:p>
  </w:footnote>
  <w:footnote w:type="continuationSeparator" w:id="0">
    <w:p w14:paraId="62D63E4A" w14:textId="77777777" w:rsidR="00457314" w:rsidRDefault="0045731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E264A5" w14:textId="77777777" w:rsidR="002118D0" w:rsidRDefault="002118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F515D9" w14:textId="77777777" w:rsidR="002118D0" w:rsidRDefault="002118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73EB01" w14:textId="77777777" w:rsidR="002118D0" w:rsidRDefault="002118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24624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57314"/>
    <w:rsid w:val="00025386"/>
    <w:rsid w:val="000423B9"/>
    <w:rsid w:val="00053927"/>
    <w:rsid w:val="00084786"/>
    <w:rsid w:val="0016158F"/>
    <w:rsid w:val="001C2314"/>
    <w:rsid w:val="002118D0"/>
    <w:rsid w:val="00213980"/>
    <w:rsid w:val="0024648D"/>
    <w:rsid w:val="003A486D"/>
    <w:rsid w:val="004374F2"/>
    <w:rsid w:val="00457314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7C7B73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CEBEDC"/>
  <w15:chartTrackingRefBased/>
  <w15:docId w15:val="{6E3A9002-6DD4-4309-9FDA-2FCB7B9C4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183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 Topór</cp:lastModifiedBy>
  <cp:revision>2</cp:revision>
  <cp:lastPrinted>2024-07-11T06:44:00Z</cp:lastPrinted>
  <dcterms:created xsi:type="dcterms:W3CDTF">2024-07-11T06:44:00Z</dcterms:created>
  <dcterms:modified xsi:type="dcterms:W3CDTF">2024-07-11T06:44:00Z</dcterms:modified>
</cp:coreProperties>
</file>