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8A2643" w14:textId="6F997365" w:rsidR="00025386" w:rsidRPr="00CF137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F1371">
        <w:rPr>
          <w:bCs/>
          <w:i w:val="0"/>
          <w:sz w:val="20"/>
        </w:rPr>
        <w:t xml:space="preserve">Załącznik nr </w:t>
      </w:r>
      <w:r w:rsidR="00CF1371" w:rsidRPr="00CF1371">
        <w:rPr>
          <w:bCs/>
          <w:i w:val="0"/>
          <w:sz w:val="20"/>
        </w:rPr>
        <w:t>5</w:t>
      </w:r>
      <w:r w:rsidR="007666D6" w:rsidRPr="00CF1371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F1371" w14:paraId="56B6764E" w14:textId="77777777" w:rsidTr="00467CA2">
        <w:tc>
          <w:tcPr>
            <w:tcW w:w="2800" w:type="dxa"/>
            <w:shd w:val="clear" w:color="auto" w:fill="auto"/>
          </w:tcPr>
          <w:p w14:paraId="7DEAC788" w14:textId="77777777" w:rsidR="00D520D3" w:rsidRPr="00CF137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F137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CF137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F59B87" w14:textId="77777777" w:rsidR="00D520D3" w:rsidRPr="00CF137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35C4BE8" w14:textId="77777777" w:rsidR="00D520D3" w:rsidRPr="00CF137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F137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D8D028" w14:textId="77777777" w:rsidR="00D520D3" w:rsidRPr="00CF137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F137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F13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F137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CF1371" w14:paraId="42C4B54B" w14:textId="77777777" w:rsidTr="00467CA2">
        <w:tc>
          <w:tcPr>
            <w:tcW w:w="2800" w:type="dxa"/>
            <w:shd w:val="clear" w:color="auto" w:fill="auto"/>
          </w:tcPr>
          <w:p w14:paraId="30E57E21" w14:textId="77777777" w:rsidR="00D520D3" w:rsidRPr="00CF137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F137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249220" w14:textId="77777777" w:rsidR="00D520D3" w:rsidRPr="00CF137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906C32B" w14:textId="77777777" w:rsidR="00D520D3" w:rsidRPr="00CF137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F137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7A380A" w14:textId="77777777" w:rsidR="00D520D3" w:rsidRPr="00CF137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F137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F1371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CF137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F6BDA09" w14:textId="77777777" w:rsidR="00B62AD0" w:rsidRPr="00CF1371" w:rsidRDefault="00B62AD0" w:rsidP="00CF1371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F1371" w14:paraId="5BFBC94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98524D" w14:textId="77777777" w:rsidR="00053927" w:rsidRPr="00CF137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F137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99A354D" w14:textId="77777777" w:rsidR="00053927" w:rsidRPr="00CF137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F137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F1371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CF1371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667240" w14:textId="77777777" w:rsidR="0071340C" w:rsidRPr="00CF1371" w:rsidRDefault="0071340C" w:rsidP="00CF137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F1371">
        <w:rPr>
          <w:rFonts w:ascii="Times New Roman" w:hAnsi="Times New Roman"/>
          <w:sz w:val="20"/>
          <w:szCs w:val="20"/>
        </w:rPr>
        <w:t xml:space="preserve"> ustawy </w:t>
      </w:r>
      <w:r w:rsidR="00EF3368" w:rsidRPr="00CF137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947CC0" w:rsidRPr="00CF1371">
        <w:rPr>
          <w:rFonts w:ascii="Times New Roman" w:hAnsi="Times New Roman"/>
          <w:sz w:val="20"/>
          <w:szCs w:val="20"/>
        </w:rPr>
        <w:t>(</w:t>
      </w:r>
      <w:proofErr w:type="spellStart"/>
      <w:r w:rsidR="00947CC0" w:rsidRPr="00CF1371">
        <w:rPr>
          <w:rFonts w:ascii="Times New Roman" w:hAnsi="Times New Roman"/>
          <w:sz w:val="20"/>
          <w:szCs w:val="20"/>
        </w:rPr>
        <w:t>t.j</w:t>
      </w:r>
      <w:proofErr w:type="spellEnd"/>
      <w:r w:rsidR="00947CC0" w:rsidRPr="00CF1371">
        <w:rPr>
          <w:rFonts w:ascii="Times New Roman" w:hAnsi="Times New Roman"/>
          <w:sz w:val="20"/>
          <w:szCs w:val="20"/>
        </w:rPr>
        <w:t>. Dz. U. z 2023r. poz. 1605)</w:t>
      </w:r>
      <w:r w:rsidR="00E27ABB"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F13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F1371" w14:paraId="160F4137" w14:textId="77777777" w:rsidTr="00467CA2">
        <w:tc>
          <w:tcPr>
            <w:tcW w:w="2269" w:type="dxa"/>
            <w:shd w:val="clear" w:color="auto" w:fill="auto"/>
          </w:tcPr>
          <w:p w14:paraId="2639F4F1" w14:textId="77777777" w:rsidR="00D520D3" w:rsidRPr="00CF137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13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76866A" w14:textId="77777777" w:rsidR="00D520D3" w:rsidRPr="00CF1371" w:rsidRDefault="00947CC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F137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560531K  ul. Jana Pawła w Staniątkach</w:t>
            </w:r>
            <w:r w:rsidR="00D520D3" w:rsidRPr="00CF137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47CC0" w:rsidRPr="00CF1371" w14:paraId="1042D806" w14:textId="77777777" w:rsidTr="00A35045">
        <w:tc>
          <w:tcPr>
            <w:tcW w:w="2269" w:type="dxa"/>
            <w:shd w:val="clear" w:color="auto" w:fill="auto"/>
          </w:tcPr>
          <w:p w14:paraId="62459101" w14:textId="77777777" w:rsidR="00947CC0" w:rsidRPr="00CF1371" w:rsidRDefault="00947CC0" w:rsidP="00A350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F13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D8ABC8" w14:textId="77777777" w:rsidR="00947CC0" w:rsidRPr="00CF1371" w:rsidRDefault="00947CC0" w:rsidP="00A350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F137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ZP.271.16.2024</w:t>
            </w:r>
          </w:p>
        </w:tc>
      </w:tr>
    </w:tbl>
    <w:p w14:paraId="6F6612C7" w14:textId="77777777" w:rsidR="00DC652A" w:rsidRPr="00CF1371" w:rsidRDefault="00947CC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CF137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9EB49C4" w14:textId="77777777" w:rsidR="00DC652A" w:rsidRPr="00CF137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FEA66CB" w14:textId="70EAC49D" w:rsidR="0071340C" w:rsidRPr="00CF1371" w:rsidRDefault="00D520D3" w:rsidP="00CF137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CF1371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CF137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E765948" w14:textId="77777777" w:rsidR="0071340C" w:rsidRPr="00CF137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5D4BE955" w14:textId="77777777" w:rsidR="0071340C" w:rsidRPr="00CF13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00FD635" w14:textId="521E3ED8" w:rsidR="0071340C" w:rsidRPr="00CF1371" w:rsidRDefault="00D520D3" w:rsidP="00CF137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CF1371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CF137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A995BC2" w14:textId="77777777" w:rsidR="00DC652A" w:rsidRPr="00CF137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F13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F137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8621DA2" w14:textId="77777777" w:rsidR="00DC652A" w:rsidRPr="00CF13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F137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F137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1717B695" w14:textId="77777777" w:rsidR="0093388F" w:rsidRPr="00CF137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3C426BC" w14:textId="77777777" w:rsidR="0093388F" w:rsidRPr="00CF13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70E9B0B" w14:textId="77777777" w:rsidR="0093388F" w:rsidRPr="00CF137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65EB6EF" w14:textId="77777777" w:rsidR="00CB29AC" w:rsidRPr="00CF137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A9CC2AC" w14:textId="77777777" w:rsidR="00CB29AC" w:rsidRPr="00CF137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AE4FDC7" w14:textId="77777777" w:rsidR="00830970" w:rsidRPr="00CF13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F137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DE8851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431DCE8F" w14:textId="698A0D01" w:rsidR="00CF1371" w:rsidRDefault="00CF1371" w:rsidP="00CF1371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F1371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F1371" w14:paraId="07EF59A8" w14:textId="77777777" w:rsidTr="00467CA2">
        <w:tc>
          <w:tcPr>
            <w:tcW w:w="2660" w:type="dxa"/>
            <w:shd w:val="clear" w:color="auto" w:fill="auto"/>
          </w:tcPr>
          <w:p w14:paraId="1175A9E0" w14:textId="539C68DD" w:rsidR="00D520D3" w:rsidRPr="00CF1371" w:rsidRDefault="00D520D3" w:rsidP="00CF1371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6A02B47D" w14:textId="77777777" w:rsidR="00D520D3" w:rsidRPr="00CF13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0069783" w14:textId="31EB1C13" w:rsidR="00D520D3" w:rsidRPr="00CF137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044F2613" w14:textId="77777777" w:rsidR="00E27ABB" w:rsidRPr="00CF1371" w:rsidRDefault="00E27ABB" w:rsidP="00CF137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CF1371" w:rsidSect="00CF13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709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ED70F8" w14:textId="77777777" w:rsidR="00EF3C5F" w:rsidRDefault="00EF3C5F" w:rsidP="00025386">
      <w:pPr>
        <w:spacing w:after="0" w:line="240" w:lineRule="auto"/>
      </w:pPr>
      <w:r>
        <w:separator/>
      </w:r>
    </w:p>
  </w:endnote>
  <w:endnote w:type="continuationSeparator" w:id="0">
    <w:p w14:paraId="2D9A019C" w14:textId="77777777" w:rsidR="00EF3C5F" w:rsidRDefault="00EF3C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0E551" w14:textId="77777777" w:rsidR="00947CC0" w:rsidRDefault="00947C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82A3D" w14:textId="14F3E11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14:paraId="0269424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D4411" w14:textId="77777777" w:rsidR="00947CC0" w:rsidRDefault="00947C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72FC37" w14:textId="77777777" w:rsidR="00EF3C5F" w:rsidRDefault="00EF3C5F" w:rsidP="00025386">
      <w:pPr>
        <w:spacing w:after="0" w:line="240" w:lineRule="auto"/>
      </w:pPr>
      <w:r>
        <w:separator/>
      </w:r>
    </w:p>
  </w:footnote>
  <w:footnote w:type="continuationSeparator" w:id="0">
    <w:p w14:paraId="05794B1C" w14:textId="77777777" w:rsidR="00EF3C5F" w:rsidRDefault="00EF3C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E93A4" w14:textId="77777777" w:rsidR="00947CC0" w:rsidRDefault="00947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CFE90" w14:textId="77777777" w:rsidR="00947CC0" w:rsidRDefault="00947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83599" w14:textId="77777777" w:rsidR="00947CC0" w:rsidRDefault="00947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1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C5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47CC0"/>
    <w:rsid w:val="00A56A6F"/>
    <w:rsid w:val="00A87380"/>
    <w:rsid w:val="00AF4E90"/>
    <w:rsid w:val="00AF7375"/>
    <w:rsid w:val="00B62AD0"/>
    <w:rsid w:val="00B77707"/>
    <w:rsid w:val="00BE3BCE"/>
    <w:rsid w:val="00CB29AC"/>
    <w:rsid w:val="00CF1371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EF3C5F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5F5869"/>
  <w15:chartTrackingRefBased/>
  <w15:docId w15:val="{F06DD935-F404-4903-846F-787F66CE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2024-07-11T06:43:00Z</cp:lastPrinted>
  <dcterms:created xsi:type="dcterms:W3CDTF">2024-07-11T06:43:00Z</dcterms:created>
  <dcterms:modified xsi:type="dcterms:W3CDTF">2024-07-11T06:43:00Z</dcterms:modified>
</cp:coreProperties>
</file>