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560F33" w14:textId="45C042E2" w:rsidR="00D665F5" w:rsidRDefault="00731FCD" w:rsidP="00D665F5">
      <w:pPr>
        <w:spacing w:after="240"/>
        <w:jc w:val="right"/>
        <w:rPr>
          <w:sz w:val="22"/>
          <w:szCs w:val="22"/>
        </w:rPr>
      </w:pPr>
      <w:r w:rsidRPr="00731FC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31FCD">
        <w:rPr>
          <w:sz w:val="22"/>
          <w:szCs w:val="22"/>
        </w:rPr>
        <w:t>2024-07-11</w:t>
      </w:r>
    </w:p>
    <w:p w14:paraId="6491F6D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1F4D448" w14:textId="77777777" w:rsidR="00731FCD" w:rsidRPr="00731FCD" w:rsidRDefault="00731FCD" w:rsidP="00577BC6">
      <w:pPr>
        <w:spacing w:after="40"/>
        <w:rPr>
          <w:b/>
          <w:bCs/>
          <w:sz w:val="22"/>
          <w:szCs w:val="22"/>
        </w:rPr>
      </w:pPr>
      <w:r w:rsidRPr="00731FCD">
        <w:rPr>
          <w:b/>
          <w:bCs/>
          <w:sz w:val="22"/>
          <w:szCs w:val="22"/>
        </w:rPr>
        <w:t>Akademia Górniczo - Hutnicza</w:t>
      </w:r>
    </w:p>
    <w:p w14:paraId="62C96EBE" w14:textId="77777777" w:rsidR="00731FCD" w:rsidRPr="00731FCD" w:rsidRDefault="00731FCD" w:rsidP="00577BC6">
      <w:pPr>
        <w:spacing w:after="40"/>
        <w:rPr>
          <w:b/>
          <w:bCs/>
          <w:sz w:val="22"/>
          <w:szCs w:val="22"/>
        </w:rPr>
      </w:pPr>
      <w:r w:rsidRPr="00731FCD">
        <w:rPr>
          <w:b/>
          <w:bCs/>
          <w:sz w:val="22"/>
          <w:szCs w:val="22"/>
        </w:rPr>
        <w:t>im. Stanisława Staszica w Krakowie</w:t>
      </w:r>
    </w:p>
    <w:p w14:paraId="4EB74B61" w14:textId="64AA5D64" w:rsidR="00D665F5" w:rsidRPr="00D91931" w:rsidRDefault="00731FCD" w:rsidP="00577BC6">
      <w:pPr>
        <w:spacing w:after="40"/>
        <w:rPr>
          <w:b/>
          <w:bCs/>
          <w:sz w:val="22"/>
          <w:szCs w:val="22"/>
        </w:rPr>
      </w:pPr>
      <w:r w:rsidRPr="00731FCD">
        <w:rPr>
          <w:b/>
          <w:bCs/>
          <w:sz w:val="22"/>
          <w:szCs w:val="22"/>
        </w:rPr>
        <w:t>Dział Zamówień Publicznych</w:t>
      </w:r>
    </w:p>
    <w:p w14:paraId="68D3A7B2" w14:textId="2B73BBDC" w:rsidR="00D665F5" w:rsidRPr="00BD5546" w:rsidRDefault="00731FCD" w:rsidP="00D665F5">
      <w:pPr>
        <w:rPr>
          <w:sz w:val="22"/>
          <w:szCs w:val="22"/>
        </w:rPr>
      </w:pPr>
      <w:r w:rsidRPr="00731FC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31FCD">
        <w:rPr>
          <w:sz w:val="22"/>
          <w:szCs w:val="22"/>
        </w:rPr>
        <w:t>30</w:t>
      </w:r>
    </w:p>
    <w:p w14:paraId="1AD5413E" w14:textId="491BBB01" w:rsidR="00D665F5" w:rsidRPr="00BD5546" w:rsidRDefault="00731FCD" w:rsidP="00D665F5">
      <w:pPr>
        <w:rPr>
          <w:sz w:val="22"/>
          <w:szCs w:val="22"/>
        </w:rPr>
      </w:pPr>
      <w:r w:rsidRPr="00731FC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31FCD">
        <w:rPr>
          <w:sz w:val="22"/>
          <w:szCs w:val="22"/>
        </w:rPr>
        <w:t>Kraków</w:t>
      </w:r>
    </w:p>
    <w:p w14:paraId="02349861" w14:textId="401E6106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1FCD" w:rsidRPr="00731FCD">
        <w:rPr>
          <w:b/>
          <w:sz w:val="22"/>
          <w:szCs w:val="22"/>
        </w:rPr>
        <w:t>DE-dzp.272-268/24</w:t>
      </w:r>
      <w:r w:rsidR="00A80738">
        <w:rPr>
          <w:sz w:val="24"/>
        </w:rPr>
        <w:tab/>
        <w:t xml:space="preserve"> </w:t>
      </w:r>
    </w:p>
    <w:p w14:paraId="36C685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F0C5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DD628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18E01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C594AB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8941417" w14:textId="709B4FC6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31FCD" w:rsidRPr="00731FC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3D38660" w14:textId="1B153C3F" w:rsidR="00A80738" w:rsidRPr="00577BC6" w:rsidRDefault="00731FC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31FCD">
        <w:rPr>
          <w:b/>
          <w:sz w:val="22"/>
          <w:szCs w:val="22"/>
        </w:rPr>
        <w:t xml:space="preserve">Dostawa stacji roboczej dla </w:t>
      </w:r>
      <w:proofErr w:type="spellStart"/>
      <w:r w:rsidRPr="00731FCD">
        <w:rPr>
          <w:b/>
          <w:sz w:val="22"/>
          <w:szCs w:val="22"/>
        </w:rPr>
        <w:t>WGGiOŚ</w:t>
      </w:r>
      <w:proofErr w:type="spellEnd"/>
      <w:r w:rsidRPr="00731FCD">
        <w:rPr>
          <w:b/>
          <w:sz w:val="22"/>
          <w:szCs w:val="22"/>
        </w:rPr>
        <w:t xml:space="preserve"> - DE-dzp.272-268/24</w:t>
      </w:r>
    </w:p>
    <w:p w14:paraId="14D710C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9AB7E88" w14:textId="235700AB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31FCD" w:rsidRPr="00731FCD">
        <w:rPr>
          <w:sz w:val="22"/>
          <w:szCs w:val="22"/>
        </w:rPr>
        <w:t>11/07/2024</w:t>
      </w:r>
      <w:r w:rsidR="00FF4AB1" w:rsidRPr="00577BC6">
        <w:rPr>
          <w:sz w:val="22"/>
          <w:szCs w:val="22"/>
        </w:rPr>
        <w:t xml:space="preserve"> o godz. </w:t>
      </w:r>
      <w:r w:rsidR="00731FCD" w:rsidRPr="00731FC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DA14044" w14:textId="77777777" w:rsidTr="003F57CD">
        <w:tc>
          <w:tcPr>
            <w:tcW w:w="993" w:type="dxa"/>
            <w:shd w:val="clear" w:color="auto" w:fill="auto"/>
            <w:vAlign w:val="center"/>
          </w:tcPr>
          <w:p w14:paraId="6321F1E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8495A1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113EC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31FCD" w:rsidRPr="00493F8C" w14:paraId="1575C345" w14:textId="77777777" w:rsidTr="001F3419">
        <w:tc>
          <w:tcPr>
            <w:tcW w:w="993" w:type="dxa"/>
            <w:shd w:val="clear" w:color="auto" w:fill="auto"/>
            <w:vAlign w:val="center"/>
          </w:tcPr>
          <w:p w14:paraId="14797908" w14:textId="2712D008" w:rsidR="00731FCD" w:rsidRPr="00490DC0" w:rsidRDefault="00731FCD" w:rsidP="001F3419">
            <w:pPr>
              <w:spacing w:before="120" w:after="120"/>
              <w:jc w:val="center"/>
            </w:pPr>
            <w:r w:rsidRPr="00731FCD">
              <w:t>1</w:t>
            </w:r>
          </w:p>
        </w:tc>
        <w:tc>
          <w:tcPr>
            <w:tcW w:w="5244" w:type="dxa"/>
            <w:shd w:val="clear" w:color="auto" w:fill="auto"/>
          </w:tcPr>
          <w:p w14:paraId="1324D910" w14:textId="41259953" w:rsidR="00731FCD" w:rsidRPr="00490DC0" w:rsidRDefault="00731FCD" w:rsidP="001F3419">
            <w:pPr>
              <w:spacing w:before="40"/>
            </w:pPr>
            <w:r w:rsidRPr="00731FCD">
              <w:t>PIXEL Centrum Komputerowe Tomasz Dziedzic</w:t>
            </w:r>
          </w:p>
          <w:p w14:paraId="07A7F449" w14:textId="433C8B6D" w:rsidR="00731FCD" w:rsidRPr="00490DC0" w:rsidRDefault="00731FCD" w:rsidP="001F3419">
            <w:r w:rsidRPr="00731FCD">
              <w:t>Wolica</w:t>
            </w:r>
            <w:r w:rsidRPr="00490DC0">
              <w:t xml:space="preserve"> </w:t>
            </w:r>
            <w:r w:rsidRPr="00731FCD">
              <w:t>60</w:t>
            </w:r>
            <w:r w:rsidRPr="00490DC0">
              <w:t xml:space="preserve"> </w:t>
            </w:r>
          </w:p>
          <w:p w14:paraId="51535435" w14:textId="7A0E1078" w:rsidR="00731FCD" w:rsidRPr="00490DC0" w:rsidRDefault="00731FCD" w:rsidP="001F3419">
            <w:pPr>
              <w:spacing w:after="40"/>
              <w:jc w:val="both"/>
            </w:pPr>
            <w:r w:rsidRPr="00731FCD">
              <w:t>28-232</w:t>
            </w:r>
            <w:r w:rsidRPr="00490DC0">
              <w:t xml:space="preserve"> </w:t>
            </w:r>
            <w:r w:rsidRPr="00731FCD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DC3AD2" w14:textId="77777777" w:rsidR="00731FCD" w:rsidRDefault="00731FCD" w:rsidP="001F3419">
            <w:pPr>
              <w:spacing w:before="120" w:after="120"/>
              <w:jc w:val="both"/>
            </w:pPr>
            <w:r w:rsidRPr="00731FCD">
              <w:t>16 064.00 zł</w:t>
            </w:r>
            <w:r w:rsidR="004A594F">
              <w:t xml:space="preserve"> netto</w:t>
            </w:r>
          </w:p>
          <w:p w14:paraId="04D25E3B" w14:textId="324BAEC1" w:rsidR="004A594F" w:rsidRPr="00490DC0" w:rsidRDefault="004A594F" w:rsidP="001F3419">
            <w:pPr>
              <w:spacing w:before="120" w:after="120"/>
              <w:jc w:val="both"/>
            </w:pPr>
            <w:r>
              <w:t>19 758,72 zł brutto</w:t>
            </w:r>
          </w:p>
        </w:tc>
      </w:tr>
      <w:tr w:rsidR="00731FCD" w:rsidRPr="00493F8C" w14:paraId="38962123" w14:textId="77777777" w:rsidTr="001F3419">
        <w:tc>
          <w:tcPr>
            <w:tcW w:w="993" w:type="dxa"/>
            <w:shd w:val="clear" w:color="auto" w:fill="auto"/>
            <w:vAlign w:val="center"/>
          </w:tcPr>
          <w:p w14:paraId="6965835D" w14:textId="010F1674" w:rsidR="00731FCD" w:rsidRPr="00490DC0" w:rsidRDefault="00731FCD" w:rsidP="001F3419">
            <w:pPr>
              <w:spacing w:before="120" w:after="120"/>
              <w:jc w:val="center"/>
            </w:pPr>
            <w:r w:rsidRPr="00731FCD">
              <w:t>2</w:t>
            </w:r>
          </w:p>
        </w:tc>
        <w:tc>
          <w:tcPr>
            <w:tcW w:w="5244" w:type="dxa"/>
            <w:shd w:val="clear" w:color="auto" w:fill="auto"/>
          </w:tcPr>
          <w:p w14:paraId="766D7F0B" w14:textId="509C4B2C" w:rsidR="00731FCD" w:rsidRPr="00490DC0" w:rsidRDefault="00731FCD" w:rsidP="001F3419">
            <w:pPr>
              <w:spacing w:before="40"/>
            </w:pPr>
            <w:proofErr w:type="spellStart"/>
            <w:r w:rsidRPr="00731FCD">
              <w:t>Syriana</w:t>
            </w:r>
            <w:proofErr w:type="spellEnd"/>
            <w:r w:rsidRPr="00731FCD">
              <w:t xml:space="preserve"> Joanna Fisher</w:t>
            </w:r>
          </w:p>
          <w:p w14:paraId="61AFB74A" w14:textId="758571D7" w:rsidR="00731FCD" w:rsidRPr="00490DC0" w:rsidRDefault="00731FCD" w:rsidP="001F3419">
            <w:r w:rsidRPr="00731FCD">
              <w:t>Porębskiego</w:t>
            </w:r>
            <w:r w:rsidRPr="00490DC0">
              <w:t xml:space="preserve"> </w:t>
            </w:r>
            <w:r w:rsidRPr="00731FCD">
              <w:t>28/17</w:t>
            </w:r>
            <w:r w:rsidRPr="00490DC0">
              <w:t xml:space="preserve"> </w:t>
            </w:r>
          </w:p>
          <w:p w14:paraId="2D177A1C" w14:textId="5C87EF09" w:rsidR="00731FCD" w:rsidRPr="00490DC0" w:rsidRDefault="00731FCD" w:rsidP="001F3419">
            <w:pPr>
              <w:spacing w:after="40"/>
              <w:jc w:val="both"/>
            </w:pPr>
            <w:r w:rsidRPr="00731FCD">
              <w:t>80-180</w:t>
            </w:r>
            <w:r w:rsidRPr="00490DC0">
              <w:t xml:space="preserve"> </w:t>
            </w:r>
            <w:r w:rsidRPr="00731FCD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6E8331" w14:textId="77777777" w:rsidR="00731FCD" w:rsidRDefault="00731FCD" w:rsidP="001F3419">
            <w:pPr>
              <w:spacing w:before="120" w:after="120"/>
              <w:jc w:val="both"/>
            </w:pPr>
            <w:r w:rsidRPr="00731FCD">
              <w:t>18 310.00 zł</w:t>
            </w:r>
            <w:r w:rsidR="004A594F">
              <w:t xml:space="preserve"> netto</w:t>
            </w:r>
          </w:p>
          <w:p w14:paraId="78B4510C" w14:textId="385DB866" w:rsidR="004A594F" w:rsidRPr="00490DC0" w:rsidRDefault="004A594F" w:rsidP="001F3419">
            <w:pPr>
              <w:spacing w:before="120" w:after="120"/>
              <w:jc w:val="both"/>
            </w:pPr>
            <w:r>
              <w:t>22 521,30 zł brutto</w:t>
            </w:r>
          </w:p>
        </w:tc>
      </w:tr>
      <w:tr w:rsidR="00731FCD" w:rsidRPr="00493F8C" w14:paraId="78A2C38E" w14:textId="77777777" w:rsidTr="001F3419">
        <w:tc>
          <w:tcPr>
            <w:tcW w:w="993" w:type="dxa"/>
            <w:shd w:val="clear" w:color="auto" w:fill="auto"/>
            <w:vAlign w:val="center"/>
          </w:tcPr>
          <w:p w14:paraId="4B120843" w14:textId="6B4FC41C" w:rsidR="00731FCD" w:rsidRPr="00490DC0" w:rsidRDefault="00731FCD" w:rsidP="001F3419">
            <w:pPr>
              <w:spacing w:before="120" w:after="120"/>
              <w:jc w:val="center"/>
            </w:pPr>
            <w:r w:rsidRPr="00731FCD">
              <w:t>3</w:t>
            </w:r>
          </w:p>
        </w:tc>
        <w:tc>
          <w:tcPr>
            <w:tcW w:w="5244" w:type="dxa"/>
            <w:shd w:val="clear" w:color="auto" w:fill="auto"/>
          </w:tcPr>
          <w:p w14:paraId="0DD3D1BA" w14:textId="5EF0247C" w:rsidR="00731FCD" w:rsidRPr="00490DC0" w:rsidRDefault="00731FCD" w:rsidP="001F3419">
            <w:pPr>
              <w:spacing w:before="40"/>
            </w:pPr>
            <w:r w:rsidRPr="00731FCD">
              <w:t>PROGRESS Systemy Komputerowe Sp. z o.o.</w:t>
            </w:r>
          </w:p>
          <w:p w14:paraId="122188D1" w14:textId="0DDEA07D" w:rsidR="00731FCD" w:rsidRPr="00490DC0" w:rsidRDefault="00731FCD" w:rsidP="001F3419">
            <w:r w:rsidRPr="00731FCD">
              <w:t>Al. Mickiewicza</w:t>
            </w:r>
            <w:r w:rsidRPr="00490DC0">
              <w:t xml:space="preserve"> </w:t>
            </w:r>
            <w:r w:rsidRPr="00731FCD">
              <w:t>27</w:t>
            </w:r>
            <w:r w:rsidRPr="00490DC0">
              <w:t xml:space="preserve"> </w:t>
            </w:r>
          </w:p>
          <w:p w14:paraId="2B8A6EE7" w14:textId="397F0358" w:rsidR="00731FCD" w:rsidRPr="00490DC0" w:rsidRDefault="00731FCD" w:rsidP="001F3419">
            <w:pPr>
              <w:spacing w:after="40"/>
              <w:jc w:val="both"/>
            </w:pPr>
            <w:r w:rsidRPr="00731FCD">
              <w:t>31-120</w:t>
            </w:r>
            <w:r w:rsidRPr="00490DC0">
              <w:t xml:space="preserve"> </w:t>
            </w:r>
            <w:r w:rsidRPr="00731FC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EBA954" w14:textId="77777777" w:rsidR="00731FCD" w:rsidRDefault="00731FCD" w:rsidP="001F3419">
            <w:pPr>
              <w:spacing w:before="120" w:after="120"/>
              <w:jc w:val="both"/>
            </w:pPr>
            <w:r w:rsidRPr="00731FCD">
              <w:t>16 970.00 zł</w:t>
            </w:r>
            <w:r w:rsidR="004A594F">
              <w:t xml:space="preserve"> netto</w:t>
            </w:r>
          </w:p>
          <w:p w14:paraId="78CD5780" w14:textId="29FC2262" w:rsidR="004A594F" w:rsidRPr="00490DC0" w:rsidRDefault="004A594F" w:rsidP="001F3419">
            <w:pPr>
              <w:spacing w:before="120" w:after="120"/>
              <w:jc w:val="both"/>
            </w:pPr>
            <w:r>
              <w:t>20 873,10 zł brutto</w:t>
            </w:r>
            <w:bookmarkStart w:id="0" w:name="_GoBack"/>
            <w:bookmarkEnd w:id="0"/>
          </w:p>
        </w:tc>
      </w:tr>
    </w:tbl>
    <w:p w14:paraId="2F0E546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FD3340" w14:textId="77777777" w:rsidR="00EA5EED" w:rsidRDefault="00EA5EED">
      <w:r>
        <w:separator/>
      </w:r>
    </w:p>
  </w:endnote>
  <w:endnote w:type="continuationSeparator" w:id="0">
    <w:p w14:paraId="178EC8C7" w14:textId="77777777" w:rsidR="00EA5EED" w:rsidRDefault="00EA5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761E3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71013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328355" w14:textId="77777777" w:rsidR="009F189D" w:rsidRDefault="004A594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9BCBE90">
        <v:line id="_x0000_s1025" style="position:absolute;left:0;text-align:left;z-index:251657728" from="-3.85pt,8.7pt" to="455.15pt,8.7pt"/>
      </w:pict>
    </w:r>
  </w:p>
  <w:p w14:paraId="58E5252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322C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0B2913" w14:textId="77777777" w:rsidR="009F189D" w:rsidRDefault="009F189D">
    <w:pPr>
      <w:pStyle w:val="Stopka"/>
      <w:tabs>
        <w:tab w:val="clear" w:pos="4536"/>
      </w:tabs>
      <w:jc w:val="center"/>
    </w:pPr>
  </w:p>
  <w:p w14:paraId="4833C20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79D0F5" w14:textId="77777777" w:rsidR="00EA5EED" w:rsidRDefault="00EA5EED">
      <w:r>
        <w:separator/>
      </w:r>
    </w:p>
  </w:footnote>
  <w:footnote w:type="continuationSeparator" w:id="0">
    <w:p w14:paraId="25109829" w14:textId="77777777" w:rsidR="00EA5EED" w:rsidRDefault="00EA5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820EC6" w14:textId="77777777" w:rsidR="00731FCD" w:rsidRDefault="00731F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40CC93" w14:textId="77777777" w:rsidR="00731FCD" w:rsidRDefault="00731F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16D483" w14:textId="77777777" w:rsidR="00731FCD" w:rsidRDefault="00731F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5EED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A594F"/>
    <w:rsid w:val="004B64B5"/>
    <w:rsid w:val="004C7E9B"/>
    <w:rsid w:val="005324A5"/>
    <w:rsid w:val="00577BC6"/>
    <w:rsid w:val="00601802"/>
    <w:rsid w:val="0069085C"/>
    <w:rsid w:val="006D03E2"/>
    <w:rsid w:val="006E3702"/>
    <w:rsid w:val="00731FCD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A5EED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413DB6"/>
  <w15:chartTrackingRefBased/>
  <w15:docId w15:val="{7F82BA1C-124C-42CA-9F4E-2C0417298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Jolata Oleksy</cp:lastModifiedBy>
  <cp:revision>3</cp:revision>
  <dcterms:created xsi:type="dcterms:W3CDTF">2024-07-11T09:58:00Z</dcterms:created>
  <dcterms:modified xsi:type="dcterms:W3CDTF">2024-07-19T12:10:00Z</dcterms:modified>
</cp:coreProperties>
</file>