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13E6D" w14:textId="49FA55DC" w:rsidR="008D2AB8" w:rsidRPr="00C1189A" w:rsidRDefault="008D2AB8" w:rsidP="00C1189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sz w:val="20"/>
          <w:szCs w:val="20"/>
        </w:rPr>
        <w:t xml:space="preserve">Załącznik nr </w:t>
      </w:r>
      <w:r w:rsidR="00012286" w:rsidRPr="00C1189A">
        <w:rPr>
          <w:rFonts w:ascii="Verdana" w:hAnsi="Verdana"/>
          <w:sz w:val="20"/>
          <w:szCs w:val="20"/>
        </w:rPr>
        <w:t>1</w:t>
      </w:r>
    </w:p>
    <w:p w14:paraId="51948D80" w14:textId="77777777" w:rsidR="008D2AB8" w:rsidRPr="00C1189A" w:rsidRDefault="008D2AB8" w:rsidP="00C1189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B05404A" w14:textId="479C90C8" w:rsidR="008D2AB8" w:rsidRPr="002F7583" w:rsidRDefault="002F7583" w:rsidP="00C1189A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2F7583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8D2AB8" w:rsidRPr="002F7583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23803A17" w14:textId="77777777" w:rsidR="008D2AB8" w:rsidRPr="00C1189A" w:rsidRDefault="008D2AB8" w:rsidP="00C1189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9414AB8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8DC1776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E7CE090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7BFADDC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F7D9794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1189A">
        <w:rPr>
          <w:rFonts w:ascii="Verdana" w:hAnsi="Verdana"/>
          <w:sz w:val="20"/>
          <w:szCs w:val="20"/>
          <w:lang w:val="de-DE"/>
        </w:rPr>
        <w:t>TEL.</w:t>
      </w:r>
      <w:r w:rsidRPr="002F7583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02CED9F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1189A">
        <w:rPr>
          <w:rFonts w:ascii="Verdana" w:hAnsi="Verdana"/>
          <w:sz w:val="20"/>
          <w:szCs w:val="20"/>
          <w:lang w:val="de-DE"/>
        </w:rPr>
        <w:t xml:space="preserve">FAX </w:t>
      </w:r>
      <w:r w:rsidRPr="002F7583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6A4B2F7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1189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72B581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1189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A9CE6E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B61577B" w14:textId="77777777" w:rsidR="008D2AB8" w:rsidRPr="00C1189A" w:rsidRDefault="008D2AB8" w:rsidP="00C1189A">
      <w:pPr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Do: Nazwa i siedziba Zamawiającego:</w:t>
      </w:r>
    </w:p>
    <w:p w14:paraId="33CA2FE8" w14:textId="4C43953B" w:rsidR="004803DD" w:rsidRPr="00C1189A" w:rsidRDefault="004803DD" w:rsidP="00C1189A">
      <w:pPr>
        <w:ind w:right="-110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 xml:space="preserve">Akademia Górniczo </w:t>
      </w:r>
      <w:r w:rsidR="00F26B90" w:rsidRPr="00C1189A">
        <w:rPr>
          <w:rFonts w:ascii="Verdana" w:hAnsi="Verdana"/>
          <w:b/>
          <w:sz w:val="20"/>
          <w:szCs w:val="20"/>
        </w:rPr>
        <w:t>–</w:t>
      </w:r>
      <w:r w:rsidRPr="00C1189A">
        <w:rPr>
          <w:rFonts w:ascii="Verdana" w:hAnsi="Verdana"/>
          <w:b/>
          <w:sz w:val="20"/>
          <w:szCs w:val="20"/>
        </w:rPr>
        <w:t xml:space="preserve"> Hutnicza</w:t>
      </w:r>
      <w:r w:rsidR="00F26B90" w:rsidRPr="00C1189A">
        <w:rPr>
          <w:rFonts w:ascii="Verdana" w:hAnsi="Verdana"/>
          <w:b/>
          <w:sz w:val="20"/>
          <w:szCs w:val="20"/>
        </w:rPr>
        <w:t xml:space="preserve"> </w:t>
      </w:r>
      <w:r w:rsidRPr="00C1189A">
        <w:rPr>
          <w:rFonts w:ascii="Verdana" w:hAnsi="Verdana"/>
          <w:b/>
          <w:sz w:val="20"/>
          <w:szCs w:val="20"/>
        </w:rPr>
        <w:t>im. Stanisława Staszica w Krakowie</w:t>
      </w:r>
    </w:p>
    <w:p w14:paraId="6E9C9877" w14:textId="77777777" w:rsidR="008D2AB8" w:rsidRPr="00C1189A" w:rsidRDefault="004803DD" w:rsidP="00C1189A">
      <w:pPr>
        <w:ind w:right="-110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>Dział Zamówień Publicznych</w:t>
      </w:r>
      <w:r w:rsidR="008D2AB8" w:rsidRPr="00C1189A">
        <w:rPr>
          <w:rFonts w:ascii="Verdana" w:hAnsi="Verdana"/>
          <w:b/>
          <w:sz w:val="20"/>
          <w:szCs w:val="20"/>
        </w:rPr>
        <w:t xml:space="preserve">  </w:t>
      </w:r>
    </w:p>
    <w:p w14:paraId="66426B42" w14:textId="48C103AA" w:rsidR="008D2AB8" w:rsidRPr="00C1189A" w:rsidRDefault="004803DD" w:rsidP="00C1189A">
      <w:pPr>
        <w:ind w:right="-110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>Al. Mickiewicza</w:t>
      </w:r>
      <w:r w:rsidR="008D2AB8" w:rsidRPr="00C1189A">
        <w:rPr>
          <w:rFonts w:ascii="Verdana" w:hAnsi="Verdana"/>
          <w:b/>
          <w:sz w:val="20"/>
          <w:szCs w:val="20"/>
        </w:rPr>
        <w:t xml:space="preserve"> </w:t>
      </w:r>
      <w:r w:rsidRPr="00C1189A">
        <w:rPr>
          <w:rFonts w:ascii="Verdana" w:hAnsi="Verdana"/>
          <w:b/>
          <w:sz w:val="20"/>
          <w:szCs w:val="20"/>
        </w:rPr>
        <w:t>30</w:t>
      </w:r>
      <w:r w:rsidR="00F26B90" w:rsidRPr="00C1189A">
        <w:rPr>
          <w:rFonts w:ascii="Verdana" w:hAnsi="Verdana"/>
          <w:b/>
          <w:sz w:val="20"/>
          <w:szCs w:val="20"/>
        </w:rPr>
        <w:t xml:space="preserve">, </w:t>
      </w:r>
      <w:r w:rsidRPr="00C1189A">
        <w:rPr>
          <w:rFonts w:ascii="Verdana" w:hAnsi="Verdana"/>
          <w:b/>
          <w:sz w:val="20"/>
          <w:szCs w:val="20"/>
        </w:rPr>
        <w:t>30-059</w:t>
      </w:r>
      <w:r w:rsidR="008D2AB8" w:rsidRPr="00C1189A">
        <w:rPr>
          <w:rFonts w:ascii="Verdana" w:hAnsi="Verdana"/>
          <w:b/>
          <w:sz w:val="20"/>
          <w:szCs w:val="20"/>
        </w:rPr>
        <w:t xml:space="preserve"> </w:t>
      </w:r>
      <w:r w:rsidRPr="00C1189A">
        <w:rPr>
          <w:rFonts w:ascii="Verdana" w:hAnsi="Verdana"/>
          <w:b/>
          <w:sz w:val="20"/>
          <w:szCs w:val="20"/>
        </w:rPr>
        <w:t>Kraków</w:t>
      </w:r>
      <w:r w:rsidR="008D2AB8" w:rsidRPr="00C1189A">
        <w:rPr>
          <w:rFonts w:ascii="Verdana" w:hAnsi="Verdana"/>
          <w:b/>
          <w:sz w:val="20"/>
          <w:szCs w:val="20"/>
        </w:rPr>
        <w:t xml:space="preserve">,  </w:t>
      </w:r>
    </w:p>
    <w:p w14:paraId="1D19B65E" w14:textId="77777777" w:rsidR="008D2AB8" w:rsidRPr="00C1189A" w:rsidRDefault="008D2AB8" w:rsidP="00C1189A">
      <w:pPr>
        <w:ind w:firstLine="3969"/>
        <w:rPr>
          <w:rFonts w:ascii="Verdana" w:hAnsi="Verdana"/>
          <w:b/>
          <w:sz w:val="20"/>
          <w:szCs w:val="20"/>
        </w:rPr>
      </w:pPr>
    </w:p>
    <w:p w14:paraId="7E76037E" w14:textId="067EDD9F" w:rsidR="008D2AB8" w:rsidRPr="00C1189A" w:rsidRDefault="008D2AB8" w:rsidP="00C1189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4803DD" w:rsidRPr="00C1189A">
        <w:rPr>
          <w:rFonts w:ascii="Verdana" w:hAnsi="Verdana"/>
          <w:b/>
          <w:sz w:val="20"/>
          <w:szCs w:val="20"/>
        </w:rPr>
        <w:t>dostawa sprzętu fotograficznego dla WI AGH - DE-dzp.272-339/24</w:t>
      </w:r>
      <w:r w:rsidRPr="00C1189A">
        <w:rPr>
          <w:rFonts w:ascii="Verdana" w:hAnsi="Verdana"/>
          <w:b/>
          <w:sz w:val="20"/>
          <w:szCs w:val="20"/>
        </w:rPr>
        <w:t xml:space="preserve">, </w:t>
      </w:r>
      <w:r w:rsidRPr="00C1189A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107106B1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DA78707" w14:textId="77777777" w:rsidR="00F26B90" w:rsidRPr="00C1189A" w:rsidRDefault="00F26B90" w:rsidP="00C1189A">
      <w:pPr>
        <w:widowControl w:val="0"/>
        <w:ind w:right="1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Oferuję/</w:t>
      </w:r>
      <w:proofErr w:type="spellStart"/>
      <w:r w:rsidRPr="00C1189A">
        <w:rPr>
          <w:rFonts w:ascii="Verdana" w:hAnsi="Verdana"/>
          <w:sz w:val="20"/>
          <w:szCs w:val="20"/>
        </w:rPr>
        <w:t>emy</w:t>
      </w:r>
      <w:proofErr w:type="spellEnd"/>
      <w:r w:rsidRPr="00C1189A">
        <w:rPr>
          <w:rFonts w:ascii="Verdana" w:hAnsi="Verdana"/>
          <w:sz w:val="20"/>
          <w:szCs w:val="20"/>
        </w:rPr>
        <w:t xml:space="preserve"> realizację zamówienia w cenach:</w:t>
      </w:r>
    </w:p>
    <w:tbl>
      <w:tblPr>
        <w:tblW w:w="54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"/>
        <w:gridCol w:w="1919"/>
        <w:gridCol w:w="1362"/>
        <w:gridCol w:w="1268"/>
        <w:gridCol w:w="1484"/>
        <w:gridCol w:w="1484"/>
        <w:gridCol w:w="1482"/>
      </w:tblGrid>
      <w:tr w:rsidR="00F26B90" w:rsidRPr="00C1189A" w14:paraId="6365DE7B" w14:textId="77777777" w:rsidTr="00F26B90">
        <w:trPr>
          <w:trHeight w:val="645"/>
        </w:trPr>
        <w:tc>
          <w:tcPr>
            <w:tcW w:w="4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F3F3EE" w14:textId="77777777" w:rsidR="00F26B90" w:rsidRPr="00C1189A" w:rsidRDefault="00F26B90" w:rsidP="00C1189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9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E1C9E0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240A7D1B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(lub usługi)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6E2969" w14:textId="77777777" w:rsidR="00F26B90" w:rsidRPr="002F7583" w:rsidRDefault="00F26B90" w:rsidP="00C1189A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2F7583">
              <w:rPr>
                <w:rFonts w:ascii="Verdana" w:hAnsi="Verdana"/>
                <w:b/>
                <w:color w:val="FF0000"/>
                <w:sz w:val="20"/>
                <w:szCs w:val="20"/>
              </w:rPr>
              <w:t>Producent,</w:t>
            </w:r>
          </w:p>
          <w:p w14:paraId="3A376841" w14:textId="760E344C" w:rsidR="002F7583" w:rsidRPr="002F7583" w:rsidRDefault="00F26B90" w:rsidP="002F7583">
            <w:pPr>
              <w:jc w:val="center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2F7583">
              <w:rPr>
                <w:rFonts w:ascii="Verdana" w:hAnsi="Verdana"/>
                <w:b/>
                <w:color w:val="FF0000"/>
                <w:sz w:val="20"/>
                <w:szCs w:val="20"/>
              </w:rPr>
              <w:t>model</w:t>
            </w:r>
          </w:p>
          <w:p w14:paraId="7AA7478C" w14:textId="138D658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70C010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5B70E2" w14:textId="02ACC66E" w:rsidR="00C1189A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Cena netto</w:t>
            </w:r>
          </w:p>
          <w:p w14:paraId="7D246EE2" w14:textId="3656FE51" w:rsidR="00F26B90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 xml:space="preserve">[bez </w:t>
            </w:r>
            <w:r w:rsidRPr="00C1189A">
              <w:rPr>
                <w:rFonts w:ascii="Verdana" w:hAnsi="Verdana"/>
                <w:b/>
                <w:sz w:val="20"/>
                <w:szCs w:val="20"/>
              </w:rPr>
              <w:t>VAT</w:t>
            </w:r>
            <w:r w:rsidRPr="00C1189A">
              <w:rPr>
                <w:rFonts w:ascii="Verdana" w:hAnsi="Verdana"/>
                <w:bCs/>
                <w:sz w:val="20"/>
                <w:szCs w:val="20"/>
              </w:rPr>
              <w:t>]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E86FA6" w14:textId="281E58DC" w:rsidR="00C1189A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</w:p>
          <w:p w14:paraId="5B532EDA" w14:textId="2F43BBD3" w:rsidR="00F26B90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VAT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852FE8" w14:textId="641A2D92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7E8BA820" w14:textId="77777777" w:rsidR="00F26B90" w:rsidRPr="00C1189A" w:rsidRDefault="00F26B90" w:rsidP="00C1189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[PLN]</w:t>
            </w:r>
          </w:p>
          <w:p w14:paraId="4EBDD374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C1189A"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F26B90" w:rsidRPr="00C1189A" w14:paraId="4279A572" w14:textId="77777777" w:rsidTr="00F26B90">
        <w:trPr>
          <w:trHeight w:val="234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15109D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2B4183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7CF655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03207B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1F5BD9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A02E2D" w14:textId="79BEDC89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01C89B" w14:textId="213941DB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</w:tr>
      <w:tr w:rsidR="00F26B90" w:rsidRPr="00C1189A" w14:paraId="653E15D4" w14:textId="77777777" w:rsidTr="00F26B90">
        <w:trPr>
          <w:trHeight w:val="163"/>
        </w:trPr>
        <w:tc>
          <w:tcPr>
            <w:tcW w:w="4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CCD6A9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0053FFD8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9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AAAE8" w14:textId="228204D0" w:rsidR="00F26B90" w:rsidRPr="00C1189A" w:rsidRDefault="00F26B90" w:rsidP="00C1189A">
            <w:pPr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Aparat fotograficzny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4AEB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E9EC" w14:textId="3CEA180B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1F74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ED3A" w14:textId="101352DA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C053" w14:textId="18182FFE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48DDDB3F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D85297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1AE525E7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C77D" w14:textId="3522D85D" w:rsidR="00C1189A" w:rsidRPr="00C1189A" w:rsidRDefault="00C1189A" w:rsidP="00C1189A">
            <w:pPr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Obiektyw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E591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DFBE" w14:textId="140EF39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975F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00F9" w14:textId="45E99010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3D5C" w14:textId="5F9AAE9F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3B70C2A5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30DE27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27C71E9D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E3978" w14:textId="037D5CB8" w:rsidR="00C1189A" w:rsidRPr="00C1189A" w:rsidRDefault="00C1189A" w:rsidP="00C1189A">
            <w:pPr>
              <w:tabs>
                <w:tab w:val="left" w:pos="1908"/>
              </w:tabs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Karta pamięci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5F32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009F" w14:textId="4C11F779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3CBB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17EE" w14:textId="77E3DE04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8630" w14:textId="027429ED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39C5675B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E7FA4C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317A24F4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7B7C" w14:textId="0D56C906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Torba fotograficzna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0B88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1ED2" w14:textId="54CB65CA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6E1F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F512" w14:textId="722BC6BE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43E5" w14:textId="6997CD18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7477D76F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1AEC9E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54F44C14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7D92" w14:textId="2D2302B0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Dysk zewnętrzny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2FDF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E2BB8" w14:textId="7A71774C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593A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9B57" w14:textId="51B161EB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040B" w14:textId="4FFDAE32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03E5CC69" w14:textId="77777777" w:rsidTr="00C1189A">
        <w:trPr>
          <w:trHeight w:val="163"/>
        </w:trPr>
        <w:tc>
          <w:tcPr>
            <w:tcW w:w="4242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5F20C" w14:textId="10A3124B" w:rsidR="00C1189A" w:rsidRPr="00C1189A" w:rsidRDefault="00C1189A" w:rsidP="00C1189A">
            <w:pPr>
              <w:ind w:right="72"/>
              <w:jc w:val="right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RAZEM: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8C99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4301DE6D" w14:textId="77777777" w:rsidTr="00C1189A">
        <w:trPr>
          <w:trHeight w:val="163"/>
        </w:trPr>
        <w:tc>
          <w:tcPr>
            <w:tcW w:w="4242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F87628" w14:textId="77777777" w:rsidR="00C1189A" w:rsidRPr="00C1189A" w:rsidRDefault="00C1189A" w:rsidP="00C1189A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Słownie brutto</w:t>
            </w:r>
            <w:r w:rsidRPr="00C1189A">
              <w:rPr>
                <w:rFonts w:ascii="Verdana" w:hAnsi="Verdana"/>
                <w:sz w:val="20"/>
                <w:szCs w:val="20"/>
              </w:rPr>
              <w:t>: ..................................................................................................</w:t>
            </w:r>
          </w:p>
          <w:p w14:paraId="5DCEE534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D25B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73B50D" w14:textId="77777777" w:rsidR="00E40042" w:rsidRDefault="00E40042" w:rsidP="00E4004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9F0E6D5" w14:textId="5CFCEDBA" w:rsidR="00E40042" w:rsidRPr="001D5B41" w:rsidRDefault="00E40042" w:rsidP="00E4004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……………..</w:t>
      </w:r>
      <w:r w:rsidRPr="001D5B41">
        <w:rPr>
          <w:rFonts w:ascii="Verdana" w:hAnsi="Verdana"/>
          <w:b/>
          <w:sz w:val="20"/>
          <w:szCs w:val="20"/>
        </w:rPr>
        <w:t xml:space="preserve"> dni </w:t>
      </w:r>
      <w:r w:rsidRPr="001D5B41">
        <w:rPr>
          <w:rFonts w:ascii="Verdana" w:hAnsi="Verdana"/>
          <w:b/>
          <w:bCs/>
          <w:sz w:val="20"/>
          <w:szCs w:val="20"/>
        </w:rPr>
        <w:t xml:space="preserve">od daty podpisania umowy </w:t>
      </w:r>
      <w:r w:rsidRPr="001D5B4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9D432C6" w14:textId="77777777" w:rsidR="00E40042" w:rsidRDefault="00E40042" w:rsidP="00E4004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CACB503" w14:textId="77777777" w:rsidR="00E40042" w:rsidRDefault="00E40042" w:rsidP="00E4004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Okres udzielonej gwarancji </w:t>
      </w:r>
      <w:r>
        <w:rPr>
          <w:rFonts w:ascii="Verdana" w:hAnsi="Verdana"/>
          <w:b/>
          <w:sz w:val="20"/>
          <w:szCs w:val="20"/>
        </w:rPr>
        <w:t xml:space="preserve">na komputer przenośny </w:t>
      </w:r>
      <w:r w:rsidRPr="001D5B41">
        <w:rPr>
          <w:rFonts w:ascii="Verdana" w:hAnsi="Verdana"/>
          <w:b/>
          <w:sz w:val="20"/>
          <w:szCs w:val="20"/>
        </w:rPr>
        <w:t>wynosi:</w:t>
      </w:r>
      <w:r w:rsidRPr="001D5B41">
        <w:rPr>
          <w:rFonts w:ascii="Verdana" w:hAnsi="Verdana"/>
          <w:sz w:val="20"/>
          <w:szCs w:val="20"/>
        </w:rPr>
        <w:t xml:space="preserve"> </w:t>
      </w:r>
      <w:r w:rsidRPr="00142616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1D5B41">
        <w:rPr>
          <w:rFonts w:ascii="Verdana" w:hAnsi="Verdana"/>
          <w:b/>
          <w:bCs/>
          <w:sz w:val="20"/>
          <w:szCs w:val="20"/>
        </w:rPr>
        <w:t xml:space="preserve"> miesięcy</w:t>
      </w:r>
      <w:r w:rsidRPr="001D5B41">
        <w:rPr>
          <w:rFonts w:ascii="Verdana" w:hAnsi="Verdana"/>
          <w:sz w:val="20"/>
          <w:szCs w:val="20"/>
        </w:rPr>
        <w:t xml:space="preserve"> </w:t>
      </w:r>
      <w:r w:rsidRPr="001D5B4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B6AF3E5" w14:textId="77777777" w:rsidR="00E40042" w:rsidRPr="006535DA" w:rsidRDefault="00E40042" w:rsidP="00E40042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6535DA"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36 miesięcy.</w:t>
      </w:r>
    </w:p>
    <w:p w14:paraId="611B80A4" w14:textId="77777777" w:rsidR="00E40042" w:rsidRPr="001D5B41" w:rsidRDefault="00E40042" w:rsidP="00E40042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7722F55B" w14:textId="77777777" w:rsidR="00E40042" w:rsidRDefault="00E40042" w:rsidP="00E4004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5FA33BC2" w14:textId="77777777" w:rsidR="00C1189A" w:rsidRPr="00C1189A" w:rsidRDefault="00C1189A" w:rsidP="00C1189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2E5A63E" w14:textId="77777777" w:rsidR="00C1189A" w:rsidRPr="00C1189A" w:rsidRDefault="00C1189A" w:rsidP="00C1189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C1189A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277EB9" w14:textId="77777777" w:rsidR="00C1189A" w:rsidRPr="00C1189A" w:rsidRDefault="00C1189A" w:rsidP="00C1189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935761E" w14:textId="77777777" w:rsidR="00C1189A" w:rsidRPr="00C1189A" w:rsidRDefault="00C1189A" w:rsidP="00C1189A">
      <w:pPr>
        <w:rPr>
          <w:rFonts w:ascii="Verdana" w:hAnsi="Verdana"/>
          <w:b/>
          <w:sz w:val="20"/>
          <w:szCs w:val="20"/>
          <w:u w:val="single"/>
        </w:rPr>
      </w:pPr>
      <w:r w:rsidRPr="00C1189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30140ED" w14:textId="77777777" w:rsidR="00C1189A" w:rsidRPr="00C1189A" w:rsidRDefault="00C1189A" w:rsidP="00C1189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1189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224B0BF" w14:textId="3DE3CE4C" w:rsidR="00C1189A" w:rsidRPr="00C1189A" w:rsidRDefault="00C1189A" w:rsidP="00C118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1189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C1189A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C1189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49D518D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24E509C" w14:textId="77777777" w:rsidR="00C1189A" w:rsidRPr="00C1189A" w:rsidRDefault="00C1189A" w:rsidP="00C1189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1189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7747F6" w14:textId="77777777" w:rsidR="00C1189A" w:rsidRPr="00C1189A" w:rsidRDefault="00C1189A" w:rsidP="00C1189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1189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1099A8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189A" w:rsidRPr="00C1189A" w14:paraId="4E5139C9" w14:textId="77777777" w:rsidTr="00C241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3B472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E6144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A363E1B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94177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Nazwa podwykonawcy</w:t>
            </w:r>
            <w:r w:rsidRPr="00C1189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1189A" w:rsidRPr="00C1189A" w14:paraId="3041615C" w14:textId="77777777" w:rsidTr="00C241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BFC5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3A3AF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B567A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2F11C513" w14:textId="77777777" w:rsidTr="00C241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0D47F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4F050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427A5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7C24577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AB2E373" w14:textId="77777777" w:rsidR="00C1189A" w:rsidRDefault="00C1189A" w:rsidP="00C1189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C1189A">
        <w:rPr>
          <w:rFonts w:ascii="Verdana" w:hAnsi="Verdana" w:cs="Times New Roman"/>
          <w:sz w:val="20"/>
          <w:szCs w:val="20"/>
        </w:rPr>
        <w:tab/>
      </w:r>
    </w:p>
    <w:p w14:paraId="52EFBEB8" w14:textId="68A7714F" w:rsidR="00C1189A" w:rsidRPr="00C1189A" w:rsidRDefault="00C1189A" w:rsidP="00C1189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C1189A">
        <w:rPr>
          <w:rFonts w:ascii="Verdana" w:hAnsi="Verdana" w:cs="Times New Roman"/>
          <w:sz w:val="20"/>
          <w:szCs w:val="20"/>
        </w:rPr>
        <w:t>Imię i Nazwisko</w:t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</w:p>
    <w:p w14:paraId="2E62684E" w14:textId="718A7B41" w:rsidR="00C1189A" w:rsidRPr="00C1189A" w:rsidRDefault="00C1189A" w:rsidP="00C1189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1189A">
        <w:rPr>
          <w:rFonts w:ascii="Verdana" w:hAnsi="Verdana"/>
          <w:sz w:val="20"/>
          <w:szCs w:val="20"/>
        </w:rPr>
        <w:tab/>
      </w:r>
      <w:r w:rsidRPr="00C1189A">
        <w:rPr>
          <w:rFonts w:ascii="Verdana" w:hAnsi="Verdana"/>
          <w:sz w:val="20"/>
          <w:szCs w:val="20"/>
        </w:rPr>
        <w:tab/>
        <w:t xml:space="preserve"> </w:t>
      </w:r>
      <w:r w:rsidRPr="00C1189A">
        <w:rPr>
          <w:rFonts w:ascii="Verdana" w:hAnsi="Verdana"/>
          <w:sz w:val="20"/>
          <w:szCs w:val="20"/>
        </w:rPr>
        <w:tab/>
      </w:r>
      <w:r w:rsidRPr="00C1189A">
        <w:rPr>
          <w:rFonts w:ascii="Verdana" w:hAnsi="Verdana"/>
          <w:sz w:val="20"/>
          <w:szCs w:val="20"/>
        </w:rPr>
        <w:tab/>
        <w:t xml:space="preserve"> </w:t>
      </w:r>
    </w:p>
    <w:p w14:paraId="104836C1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1189A">
        <w:rPr>
          <w:rFonts w:ascii="Verdana" w:hAnsi="Verdana"/>
          <w:sz w:val="20"/>
          <w:szCs w:val="20"/>
        </w:rPr>
        <w:t>ych</w:t>
      </w:r>
      <w:proofErr w:type="spellEnd"/>
      <w:r w:rsidRPr="00C1189A">
        <w:rPr>
          <w:rFonts w:ascii="Verdana" w:hAnsi="Verdana"/>
          <w:sz w:val="20"/>
          <w:szCs w:val="20"/>
        </w:rPr>
        <w:t>) dokumentu(ów)</w:t>
      </w:r>
    </w:p>
    <w:p w14:paraId="3D69495A" w14:textId="77777777" w:rsidR="00C1189A" w:rsidRPr="00C1189A" w:rsidRDefault="00C1189A" w:rsidP="00C1189A">
      <w:p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B2FE73A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załącznikami do niniejszej oferty są:</w:t>
      </w:r>
    </w:p>
    <w:p w14:paraId="47C65444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E9B9763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B09937D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B5DE61D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C51943D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0B0E0B8" w14:textId="77777777" w:rsidR="00C1189A" w:rsidRPr="00C1189A" w:rsidRDefault="00C1189A" w:rsidP="00C1189A">
      <w:pPr>
        <w:ind w:left="1440"/>
        <w:jc w:val="both"/>
        <w:rPr>
          <w:rFonts w:ascii="Verdana" w:hAnsi="Verdana"/>
          <w:sz w:val="20"/>
          <w:szCs w:val="20"/>
        </w:rPr>
      </w:pPr>
    </w:p>
    <w:p w14:paraId="7CA9D6B8" w14:textId="77777777" w:rsidR="00C1189A" w:rsidRPr="00C1189A" w:rsidRDefault="00C1189A" w:rsidP="00C1189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1A9F55EB" w14:textId="77777777" w:rsidR="00C1189A" w:rsidRPr="00C1189A" w:rsidRDefault="00C1189A" w:rsidP="00C1189A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6DAFE29F" w14:textId="77777777" w:rsidR="00C1189A" w:rsidRPr="00C1189A" w:rsidRDefault="00C1189A" w:rsidP="00C1189A">
      <w:pPr>
        <w:rPr>
          <w:rFonts w:ascii="Verdana" w:hAnsi="Verdana"/>
          <w:sz w:val="20"/>
          <w:szCs w:val="20"/>
        </w:rPr>
      </w:pPr>
    </w:p>
    <w:p w14:paraId="4E98F122" w14:textId="77777777" w:rsidR="00FE545C" w:rsidRPr="00C1189A" w:rsidRDefault="00FE545C" w:rsidP="00C1189A">
      <w:pPr>
        <w:jc w:val="right"/>
        <w:rPr>
          <w:rFonts w:ascii="Verdana" w:hAnsi="Verdana"/>
          <w:sz w:val="20"/>
          <w:szCs w:val="20"/>
        </w:rPr>
      </w:pPr>
    </w:p>
    <w:sectPr w:rsidR="00FE545C" w:rsidRPr="00C118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AC368" w14:textId="77777777" w:rsidR="00877335" w:rsidRDefault="00877335">
      <w:r>
        <w:separator/>
      </w:r>
    </w:p>
  </w:endnote>
  <w:endnote w:type="continuationSeparator" w:id="0">
    <w:p w14:paraId="47F44850" w14:textId="77777777" w:rsidR="00877335" w:rsidRDefault="00877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1D217" w14:textId="77777777" w:rsidR="004803DD" w:rsidRDefault="00480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2315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A8AC4" w14:textId="77777777" w:rsidR="004803DD" w:rsidRDefault="00480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1DD1F" w14:textId="77777777" w:rsidR="00877335" w:rsidRDefault="00877335">
      <w:r>
        <w:separator/>
      </w:r>
    </w:p>
  </w:footnote>
  <w:footnote w:type="continuationSeparator" w:id="0">
    <w:p w14:paraId="660D5296" w14:textId="77777777" w:rsidR="00877335" w:rsidRDefault="00877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0EE53" w14:textId="77777777" w:rsidR="004803DD" w:rsidRDefault="00480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1261E" w14:textId="23BCC2DF" w:rsidR="00F53146" w:rsidRPr="00F26B90" w:rsidRDefault="00F53146" w:rsidP="00F26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9C519" w14:textId="77777777" w:rsidR="004803DD" w:rsidRDefault="00480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1477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2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6816168">
    <w:abstractNumId w:val="0"/>
  </w:num>
  <w:num w:numId="4" w16cid:durableId="2138333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EA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7583"/>
    <w:rsid w:val="00315A4A"/>
    <w:rsid w:val="004803DD"/>
    <w:rsid w:val="004B7300"/>
    <w:rsid w:val="004C6753"/>
    <w:rsid w:val="0056650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7335"/>
    <w:rsid w:val="008B2F0C"/>
    <w:rsid w:val="008B4928"/>
    <w:rsid w:val="008D2AB8"/>
    <w:rsid w:val="008F1C66"/>
    <w:rsid w:val="00970FE4"/>
    <w:rsid w:val="009A2EAB"/>
    <w:rsid w:val="00A0022B"/>
    <w:rsid w:val="00A346FE"/>
    <w:rsid w:val="00A47B4D"/>
    <w:rsid w:val="00A83018"/>
    <w:rsid w:val="00AE7FA6"/>
    <w:rsid w:val="00B774DC"/>
    <w:rsid w:val="00C1189A"/>
    <w:rsid w:val="00C969A6"/>
    <w:rsid w:val="00CA7D36"/>
    <w:rsid w:val="00D24208"/>
    <w:rsid w:val="00D60C38"/>
    <w:rsid w:val="00D66893"/>
    <w:rsid w:val="00D90ACB"/>
    <w:rsid w:val="00DC1500"/>
    <w:rsid w:val="00E40042"/>
    <w:rsid w:val="00E44371"/>
    <w:rsid w:val="00E949B0"/>
    <w:rsid w:val="00EC0BEA"/>
    <w:rsid w:val="00F00591"/>
    <w:rsid w:val="00F26B9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0F6067"/>
  <w15:chartTrackingRefBased/>
  <w15:docId w15:val="{A177F0E0-792A-46DD-BD76-CCD98E5C8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2024-07-11T09:35:00Z</dcterms:created>
  <dcterms:modified xsi:type="dcterms:W3CDTF">2024-07-11T09:35:00Z</dcterms:modified>
</cp:coreProperties>
</file>