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891D2" w14:textId="77777777" w:rsidR="00C9110A" w:rsidRPr="00E65464" w:rsidRDefault="00C9110A" w:rsidP="00C9110A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sz w:val="22"/>
          <w:szCs w:val="22"/>
        </w:rPr>
        <w:t>Załącznik nr 1</w:t>
      </w:r>
    </w:p>
    <w:p w14:paraId="3B6F1A8D" w14:textId="77777777" w:rsidR="00C9110A" w:rsidRPr="00E65464" w:rsidRDefault="00C9110A" w:rsidP="00C9110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05A7767" w14:textId="77777777" w:rsidR="00C9110A" w:rsidRPr="00E65464" w:rsidRDefault="00C9110A" w:rsidP="00C9110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FORMULARZ OFERTY</w:t>
      </w:r>
    </w:p>
    <w:p w14:paraId="19A37EA4" w14:textId="77777777" w:rsidR="00C9110A" w:rsidRPr="00E65464" w:rsidRDefault="00C9110A" w:rsidP="00C9110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03E1359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NAZWA WYKONAWCY:……………………………………………………………………..</w:t>
      </w:r>
    </w:p>
    <w:p w14:paraId="587918E5" w14:textId="358D25C6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FORMA PROWADZONEJ DZIAŁALNOŚCI</w:t>
      </w:r>
      <w:r w:rsidR="0078125D" w:rsidRPr="00E65464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</w:t>
      </w:r>
      <w:r w:rsidRPr="00E65464">
        <w:rPr>
          <w:sz w:val="22"/>
          <w:szCs w:val="22"/>
        </w:rPr>
        <w:t>: .........................................................................</w:t>
      </w:r>
    </w:p>
    <w:p w14:paraId="38BCE1AF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ADRES:…………………………………………………………………………………………</w:t>
      </w:r>
    </w:p>
    <w:p w14:paraId="412ABDE8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POWIAT:…………………………………WOJEWÓDZTWO …………………………….....</w:t>
      </w:r>
    </w:p>
    <w:p w14:paraId="1FC44420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65464">
        <w:rPr>
          <w:sz w:val="22"/>
          <w:szCs w:val="22"/>
          <w:lang w:val="de-DE"/>
        </w:rPr>
        <w:t>TEL.</w:t>
      </w:r>
      <w:r w:rsidRPr="00E65464">
        <w:rPr>
          <w:sz w:val="22"/>
          <w:szCs w:val="22"/>
        </w:rPr>
        <w:t>……………………………………………………………………………………………..</w:t>
      </w:r>
    </w:p>
    <w:p w14:paraId="4776471B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65464">
        <w:rPr>
          <w:sz w:val="22"/>
          <w:szCs w:val="22"/>
          <w:lang w:val="de-DE"/>
        </w:rPr>
        <w:t xml:space="preserve">FAX </w:t>
      </w:r>
      <w:r w:rsidRPr="00E65464">
        <w:rPr>
          <w:sz w:val="22"/>
          <w:szCs w:val="22"/>
        </w:rPr>
        <w:t>…………………………………………………………………………………………….</w:t>
      </w:r>
    </w:p>
    <w:p w14:paraId="1F92BB97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6546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334F18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65464">
        <w:rPr>
          <w:sz w:val="22"/>
          <w:szCs w:val="22"/>
          <w:lang w:val="de-DE"/>
        </w:rPr>
        <w:t xml:space="preserve">NIP…………………………………. </w:t>
      </w:r>
      <w:r w:rsidRPr="00E65464">
        <w:rPr>
          <w:sz w:val="22"/>
          <w:szCs w:val="22"/>
        </w:rPr>
        <w:t>REGON:………………………………………………...</w:t>
      </w:r>
    </w:p>
    <w:p w14:paraId="5A6E313F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E65464" w:rsidRDefault="00C9110A" w:rsidP="00C9110A">
      <w:pPr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Do: Nazwa i siedziba Zamawiającego:</w:t>
      </w:r>
    </w:p>
    <w:p w14:paraId="2BA42419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E65464" w:rsidRDefault="00C9110A" w:rsidP="00C9110A">
      <w:pPr>
        <w:ind w:firstLine="3969"/>
        <w:rPr>
          <w:b/>
          <w:sz w:val="22"/>
          <w:szCs w:val="22"/>
        </w:rPr>
      </w:pPr>
    </w:p>
    <w:p w14:paraId="7708FB4D" w14:textId="4ED82819" w:rsidR="00C9110A" w:rsidRPr="00E6546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Przystępując do postępowania o udzielenie zamówienia publicznego, którego przedmiotem jest </w:t>
      </w:r>
      <w:r w:rsidR="00E65464" w:rsidRPr="00E65464">
        <w:rPr>
          <w:b/>
          <w:sz w:val="22"/>
          <w:szCs w:val="22"/>
        </w:rPr>
        <w:t xml:space="preserve">Dostawa 1 sztuki suszarki laboratoryjnej dla </w:t>
      </w:r>
      <w:proofErr w:type="spellStart"/>
      <w:r w:rsidR="00E65464" w:rsidRPr="00E65464">
        <w:rPr>
          <w:b/>
          <w:sz w:val="22"/>
          <w:szCs w:val="22"/>
        </w:rPr>
        <w:t>WWNiG</w:t>
      </w:r>
      <w:proofErr w:type="spellEnd"/>
      <w:r w:rsidR="00E65464" w:rsidRPr="00E65464">
        <w:rPr>
          <w:b/>
          <w:sz w:val="22"/>
          <w:szCs w:val="22"/>
        </w:rPr>
        <w:t xml:space="preserve"> DE.dzp.272-330/24</w:t>
      </w:r>
      <w:r w:rsidRPr="00E65464">
        <w:rPr>
          <w:b/>
          <w:sz w:val="22"/>
          <w:szCs w:val="22"/>
        </w:rPr>
        <w:t xml:space="preserve">, </w:t>
      </w:r>
      <w:r w:rsidRPr="00E6546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Pr="00E65464" w:rsidRDefault="00C9110A" w:rsidP="00C9110A">
      <w:pPr>
        <w:tabs>
          <w:tab w:val="right" w:pos="9000"/>
        </w:tabs>
        <w:rPr>
          <w:sz w:val="22"/>
          <w:szCs w:val="22"/>
        </w:rPr>
      </w:pPr>
    </w:p>
    <w:tbl>
      <w:tblPr>
        <w:tblW w:w="926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"/>
        <w:gridCol w:w="2126"/>
        <w:gridCol w:w="1999"/>
        <w:gridCol w:w="793"/>
        <w:gridCol w:w="1271"/>
        <w:gridCol w:w="1154"/>
        <w:gridCol w:w="1290"/>
      </w:tblGrid>
      <w:tr w:rsidR="00C16C38" w:rsidRPr="00E65464" w14:paraId="7B576A1E" w14:textId="77777777" w:rsidTr="008D3742">
        <w:trPr>
          <w:trHeight w:val="550"/>
        </w:trPr>
        <w:tc>
          <w:tcPr>
            <w:tcW w:w="6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C07FA9" w14:textId="77777777" w:rsidR="00C16C38" w:rsidRPr="00E65464" w:rsidRDefault="00C16C38">
            <w:pPr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EE7685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9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45BD89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84F5DA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Ilość</w:t>
            </w:r>
          </w:p>
          <w:p w14:paraId="74D8982A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2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1C4DED" w14:textId="60F94748" w:rsidR="00C16C38" w:rsidRPr="00E65464" w:rsidRDefault="00C16C38" w:rsidP="00F54742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Wartość netto</w:t>
            </w:r>
          </w:p>
          <w:p w14:paraId="345279A5" w14:textId="3EE630E0" w:rsidR="00C16C38" w:rsidRPr="00E65464" w:rsidRDefault="00C16C38" w:rsidP="00F54742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 xml:space="preserve">[PLN] </w:t>
            </w:r>
          </w:p>
        </w:tc>
        <w:tc>
          <w:tcPr>
            <w:tcW w:w="11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6FA6A4" w14:textId="77777777" w:rsidR="00427698" w:rsidRPr="00E65464" w:rsidRDefault="00427698" w:rsidP="0042769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VAT</w:t>
            </w:r>
          </w:p>
          <w:p w14:paraId="4AADB2D8" w14:textId="0058B880" w:rsidR="00C16C38" w:rsidRPr="00E65464" w:rsidRDefault="00427698" w:rsidP="0042769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[%]</w:t>
            </w:r>
          </w:p>
        </w:tc>
        <w:tc>
          <w:tcPr>
            <w:tcW w:w="12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B2F259" w14:textId="53598D91" w:rsidR="00C16C38" w:rsidRPr="00E65464" w:rsidRDefault="0042769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 xml:space="preserve">Wartość brutto </w:t>
            </w:r>
            <w:r w:rsidRPr="00E65464">
              <w:rPr>
                <w:sz w:val="22"/>
                <w:szCs w:val="22"/>
              </w:rPr>
              <w:t>[PLN]</w:t>
            </w:r>
            <w:r w:rsidRPr="00E65464">
              <w:rPr>
                <w:b/>
                <w:bCs/>
                <w:sz w:val="22"/>
                <w:szCs w:val="22"/>
              </w:rPr>
              <w:t xml:space="preserve"> (</w:t>
            </w:r>
            <w:r w:rsidRPr="00E65464">
              <w:rPr>
                <w:sz w:val="22"/>
                <w:szCs w:val="22"/>
              </w:rPr>
              <w:t>z doliczonym</w:t>
            </w:r>
            <w:r w:rsidRPr="00E65464">
              <w:rPr>
                <w:b/>
                <w:bCs/>
                <w:sz w:val="22"/>
                <w:szCs w:val="22"/>
              </w:rPr>
              <w:t xml:space="preserve"> </w:t>
            </w:r>
            <w:r w:rsidR="00C16C38" w:rsidRPr="00E65464">
              <w:rPr>
                <w:b/>
                <w:bCs/>
                <w:sz w:val="22"/>
                <w:szCs w:val="22"/>
              </w:rPr>
              <w:t>VAT</w:t>
            </w:r>
            <w:r w:rsidRPr="00E65464">
              <w:rPr>
                <w:b/>
                <w:bCs/>
                <w:sz w:val="22"/>
                <w:szCs w:val="22"/>
              </w:rPr>
              <w:t>)</w:t>
            </w:r>
          </w:p>
          <w:p w14:paraId="6007E6B2" w14:textId="10EC4681" w:rsidR="00C16C38" w:rsidRPr="00E65464" w:rsidRDefault="00C16C38">
            <w:pPr>
              <w:jc w:val="center"/>
              <w:rPr>
                <w:sz w:val="22"/>
                <w:szCs w:val="22"/>
              </w:rPr>
            </w:pPr>
          </w:p>
        </w:tc>
      </w:tr>
      <w:tr w:rsidR="00C16C38" w:rsidRPr="00E65464" w14:paraId="3A36ADE4" w14:textId="77777777" w:rsidTr="008D3742">
        <w:trPr>
          <w:trHeight w:val="199"/>
        </w:trPr>
        <w:tc>
          <w:tcPr>
            <w:tcW w:w="6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8EF303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0DAC80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9FB8B6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7E1508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F99193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527AB0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3973F3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C16C38" w:rsidRPr="00E65464" w14:paraId="380EC860" w14:textId="77777777" w:rsidTr="008D3742">
        <w:trPr>
          <w:trHeight w:val="1299"/>
        </w:trPr>
        <w:tc>
          <w:tcPr>
            <w:tcW w:w="6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D76C226" w14:textId="77777777" w:rsidR="00E21113" w:rsidRPr="00E65464" w:rsidRDefault="00E21113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1D011D9" w14:textId="77777777" w:rsidR="00773B3A" w:rsidRPr="00E65464" w:rsidRDefault="00773B3A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ED3508F" w14:textId="796E917B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0BBCA2" w14:textId="77777777" w:rsidR="00773B3A" w:rsidRPr="00E65464" w:rsidRDefault="00773B3A" w:rsidP="004E5131">
            <w:pPr>
              <w:rPr>
                <w:sz w:val="22"/>
                <w:szCs w:val="22"/>
              </w:rPr>
            </w:pPr>
          </w:p>
          <w:p w14:paraId="26FAAA93" w14:textId="77777777" w:rsidR="00773B3A" w:rsidRPr="00E65464" w:rsidRDefault="00773B3A" w:rsidP="004E5131">
            <w:pPr>
              <w:rPr>
                <w:sz w:val="22"/>
                <w:szCs w:val="22"/>
              </w:rPr>
            </w:pPr>
          </w:p>
          <w:p w14:paraId="3BC679A8" w14:textId="1B529D39" w:rsidR="00E21113" w:rsidRPr="00E65464" w:rsidRDefault="00E65464" w:rsidP="004E5131">
            <w:pPr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Suszarka laboratoryjna</w:t>
            </w:r>
            <w:r w:rsidR="00112EF8" w:rsidRPr="00E6546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3890BE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C7DE50C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2B39F3C" w14:textId="58037DC9" w:rsidR="00C16C38" w:rsidRPr="00E65464" w:rsidRDefault="00C16C38" w:rsidP="00CD6853">
            <w:pPr>
              <w:rPr>
                <w:b/>
                <w:bCs/>
                <w:sz w:val="22"/>
                <w:szCs w:val="22"/>
              </w:rPr>
            </w:pPr>
          </w:p>
          <w:p w14:paraId="4835F7AD" w14:textId="3622A9CC" w:rsidR="00C16C38" w:rsidRPr="00E65464" w:rsidRDefault="00C16C38" w:rsidP="00E2111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DF300F" w14:textId="77777777" w:rsidR="00C16C38" w:rsidRPr="00E65464" w:rsidRDefault="00C16C38" w:rsidP="005D2C9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4DC50DE4" w14:textId="77777777" w:rsidR="00CD6853" w:rsidRPr="00E65464" w:rsidRDefault="00CD6853" w:rsidP="005D2C9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D2FFC56" w14:textId="18FD702C" w:rsidR="00C16C38" w:rsidRPr="00E65464" w:rsidRDefault="00C16C38" w:rsidP="005D2C9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1</w:t>
            </w:r>
          </w:p>
          <w:p w14:paraId="2E873AF4" w14:textId="77777777" w:rsidR="00C16C38" w:rsidRPr="00E65464" w:rsidRDefault="00C16C38" w:rsidP="005D2C9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29FD0F4" w14:textId="77777777" w:rsidR="00C16C38" w:rsidRPr="00E65464" w:rsidRDefault="00C16C38" w:rsidP="005D2C9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01518C6" w14:textId="77777777" w:rsidR="00C16C38" w:rsidRPr="00E65464" w:rsidRDefault="00C16C38" w:rsidP="005D2C9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96B72ED" w14:textId="49E37595" w:rsidR="00C16C38" w:rsidRPr="00E65464" w:rsidRDefault="00C16C38" w:rsidP="005D2C9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24C817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1CD39A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CEE8C18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23D2776D" w14:textId="77777777" w:rsidR="00C9110A" w:rsidRPr="00E65464" w:rsidRDefault="00C9110A" w:rsidP="00C9110A">
      <w:pPr>
        <w:widowControl w:val="0"/>
        <w:ind w:right="1"/>
        <w:rPr>
          <w:b/>
          <w:sz w:val="22"/>
          <w:szCs w:val="22"/>
          <w:highlight w:val="yellow"/>
        </w:rPr>
      </w:pPr>
    </w:p>
    <w:p w14:paraId="5C3C668A" w14:textId="174FED58" w:rsidR="00C9110A" w:rsidRPr="00E65464" w:rsidRDefault="00C9110A" w:rsidP="00C9110A">
      <w:pPr>
        <w:widowControl w:val="0"/>
        <w:ind w:right="1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Cena brutto: ............................................PLN</w:t>
      </w:r>
    </w:p>
    <w:p w14:paraId="1436A316" w14:textId="77777777" w:rsidR="00C9110A" w:rsidRPr="00E65464" w:rsidRDefault="00C9110A" w:rsidP="00C9110A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0F1B4C80" w14:textId="77777777" w:rsidR="00C9110A" w:rsidRPr="00E65464" w:rsidRDefault="00C9110A" w:rsidP="00C9110A">
      <w:pPr>
        <w:widowControl w:val="0"/>
        <w:ind w:right="1"/>
        <w:jc w:val="both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552853F" w14:textId="68FDB9D4" w:rsidR="00C9110A" w:rsidRPr="00E65464" w:rsidRDefault="00C9110A" w:rsidP="00C9110A">
      <w:pPr>
        <w:pStyle w:val="Tekstpodstawowy"/>
        <w:spacing w:line="240" w:lineRule="auto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</w:rPr>
        <w:t xml:space="preserve">Powyższa cena zawiera podatek VAT w wysokości </w:t>
      </w:r>
      <w:r w:rsidR="00E65464" w:rsidRPr="00E65464">
        <w:rPr>
          <w:color w:val="000000"/>
          <w:sz w:val="22"/>
          <w:szCs w:val="22"/>
        </w:rPr>
        <w:t>23</w:t>
      </w:r>
      <w:r w:rsidRPr="00E65464">
        <w:rPr>
          <w:color w:val="000000"/>
          <w:sz w:val="22"/>
          <w:szCs w:val="22"/>
        </w:rPr>
        <w:t>% tj.…………………….PLN</w:t>
      </w:r>
    </w:p>
    <w:p w14:paraId="69CE84F2" w14:textId="77777777" w:rsidR="00C9110A" w:rsidRPr="00E65464" w:rsidRDefault="00C9110A" w:rsidP="00C9110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07E98761" w14:textId="7035A93D" w:rsidR="00C9110A" w:rsidRPr="00E6546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 w:rsidRPr="00E65464">
        <w:rPr>
          <w:b/>
          <w:sz w:val="22"/>
          <w:szCs w:val="22"/>
        </w:rPr>
        <w:t xml:space="preserve">Okres udzielonej gwarancji </w:t>
      </w:r>
      <w:r w:rsidR="0052767D" w:rsidRPr="00E65464">
        <w:rPr>
          <w:b/>
          <w:sz w:val="22"/>
          <w:szCs w:val="22"/>
        </w:rPr>
        <w:t xml:space="preserve"> </w:t>
      </w:r>
      <w:r w:rsidRPr="00E65464">
        <w:rPr>
          <w:bCs/>
          <w:sz w:val="22"/>
          <w:szCs w:val="22"/>
        </w:rPr>
        <w:t>………………………………m-</w:t>
      </w:r>
      <w:proofErr w:type="spellStart"/>
      <w:r w:rsidRPr="00E65464">
        <w:rPr>
          <w:bCs/>
          <w:sz w:val="22"/>
          <w:szCs w:val="22"/>
        </w:rPr>
        <w:t>cy</w:t>
      </w:r>
      <w:proofErr w:type="spellEnd"/>
      <w:r w:rsidRPr="00E65464">
        <w:rPr>
          <w:bCs/>
          <w:sz w:val="22"/>
          <w:szCs w:val="22"/>
        </w:rPr>
        <w:t>.</w:t>
      </w:r>
      <w:bookmarkEnd w:id="0"/>
      <w:r w:rsidRPr="00E65464">
        <w:rPr>
          <w:b/>
          <w:bCs/>
          <w:sz w:val="22"/>
          <w:szCs w:val="22"/>
        </w:rPr>
        <w:t xml:space="preserve"> </w:t>
      </w:r>
      <w:r w:rsidRPr="00E65464">
        <w:rPr>
          <w:sz w:val="22"/>
          <w:szCs w:val="22"/>
        </w:rPr>
        <w:t xml:space="preserve"> </w:t>
      </w:r>
      <w:r w:rsidRPr="00E65464">
        <w:rPr>
          <w:sz w:val="22"/>
          <w:szCs w:val="22"/>
          <w:highlight w:val="yellow"/>
        </w:rPr>
        <w:t>(</w:t>
      </w:r>
      <w:r w:rsidRPr="00E65464">
        <w:rPr>
          <w:i/>
          <w:sz w:val="22"/>
          <w:szCs w:val="22"/>
          <w:highlight w:val="yellow"/>
        </w:rPr>
        <w:t>kryterium oceny ofert)</w:t>
      </w:r>
      <w:r w:rsidRPr="00E65464">
        <w:rPr>
          <w:i/>
          <w:sz w:val="22"/>
          <w:szCs w:val="22"/>
        </w:rPr>
        <w:t xml:space="preserve">*. </w:t>
      </w:r>
    </w:p>
    <w:p w14:paraId="24FB44B8" w14:textId="721AC802" w:rsidR="00C9110A" w:rsidRPr="00E65464" w:rsidRDefault="00C9110A" w:rsidP="00773B3A">
      <w:pPr>
        <w:widowControl w:val="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>*)Zamawiający informuje, że w przypadku braku wpisania gwarancji przez Wykonawcę,</w:t>
      </w:r>
      <w:r w:rsidR="003C2643" w:rsidRPr="00E65464">
        <w:rPr>
          <w:i/>
          <w:sz w:val="22"/>
          <w:szCs w:val="22"/>
        </w:rPr>
        <w:t xml:space="preserve"> </w:t>
      </w:r>
      <w:r w:rsidRPr="00E65464">
        <w:rPr>
          <w:i/>
          <w:sz w:val="22"/>
          <w:szCs w:val="22"/>
        </w:rPr>
        <w:t>Zamawiający przyjmie gwarancję minimalną</w:t>
      </w:r>
      <w:r w:rsidR="00773B3A" w:rsidRPr="00E65464">
        <w:rPr>
          <w:i/>
          <w:sz w:val="22"/>
          <w:szCs w:val="22"/>
        </w:rPr>
        <w:t xml:space="preserve"> tj.24 miesiące.</w:t>
      </w:r>
      <w:r w:rsidRPr="00E65464">
        <w:rPr>
          <w:i/>
          <w:sz w:val="22"/>
          <w:szCs w:val="22"/>
        </w:rPr>
        <w:t xml:space="preserve">. </w:t>
      </w:r>
    </w:p>
    <w:p w14:paraId="51051AE3" w14:textId="77777777" w:rsidR="00BD4AE2" w:rsidRPr="00E65464" w:rsidRDefault="00BD4AE2" w:rsidP="00C9110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68C5E7E3" w14:textId="438B3BA4" w:rsidR="00BD4AE2" w:rsidRPr="00E65464" w:rsidRDefault="00BD4AE2" w:rsidP="00BD4AE2">
      <w:pPr>
        <w:widowControl w:val="0"/>
        <w:ind w:right="1"/>
        <w:jc w:val="both"/>
        <w:rPr>
          <w:b/>
          <w:i/>
          <w:sz w:val="22"/>
          <w:szCs w:val="22"/>
        </w:rPr>
      </w:pPr>
      <w:r w:rsidRPr="00E65464">
        <w:rPr>
          <w:b/>
          <w:sz w:val="22"/>
          <w:szCs w:val="22"/>
        </w:rPr>
        <w:t>Termin realizacji zamówienia: do</w:t>
      </w:r>
      <w:r w:rsidR="00773B3A" w:rsidRPr="00E65464">
        <w:rPr>
          <w:b/>
          <w:sz w:val="22"/>
          <w:szCs w:val="22"/>
        </w:rPr>
        <w:t xml:space="preserve">  </w:t>
      </w:r>
      <w:r w:rsidR="006933DF">
        <w:rPr>
          <w:b/>
          <w:sz w:val="22"/>
          <w:szCs w:val="22"/>
        </w:rPr>
        <w:t>3</w:t>
      </w:r>
      <w:r w:rsidR="00E65464" w:rsidRPr="00E65464">
        <w:rPr>
          <w:b/>
          <w:sz w:val="22"/>
          <w:szCs w:val="22"/>
        </w:rPr>
        <w:t>1</w:t>
      </w:r>
      <w:r w:rsidRPr="00E65464">
        <w:rPr>
          <w:b/>
          <w:sz w:val="22"/>
          <w:szCs w:val="22"/>
        </w:rPr>
        <w:t xml:space="preserve"> dni  </w:t>
      </w:r>
      <w:r w:rsidRPr="00E65464">
        <w:rPr>
          <w:bCs/>
          <w:sz w:val="22"/>
          <w:szCs w:val="22"/>
        </w:rPr>
        <w:t>od daty podpisania umowy.</w:t>
      </w:r>
    </w:p>
    <w:p w14:paraId="0B051211" w14:textId="77777777" w:rsidR="00C9110A" w:rsidRPr="00E6546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E6546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E6546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5464">
        <w:rPr>
          <w:b/>
          <w:sz w:val="22"/>
          <w:szCs w:val="22"/>
        </w:rPr>
        <w:t xml:space="preserve"> TAK/NIE</w:t>
      </w:r>
    </w:p>
    <w:p w14:paraId="080F492B" w14:textId="77777777" w:rsidR="00C9110A" w:rsidRPr="00E6546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E6546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E65464">
        <w:rPr>
          <w:b/>
          <w:sz w:val="22"/>
          <w:szCs w:val="22"/>
        </w:rPr>
        <w:t xml:space="preserve">Termin płatności: </w:t>
      </w:r>
      <w:r w:rsidRPr="00E6546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E6546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E65464" w:rsidRDefault="00C9110A" w:rsidP="00C9110A">
      <w:pPr>
        <w:rPr>
          <w:b/>
          <w:sz w:val="22"/>
          <w:szCs w:val="22"/>
          <w:u w:val="single"/>
        </w:rPr>
      </w:pPr>
      <w:r w:rsidRPr="00E6546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E6546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Pr="00E6546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65464">
        <w:rPr>
          <w:color w:val="000000"/>
          <w:sz w:val="22"/>
          <w:szCs w:val="22"/>
        </w:rPr>
        <w:t xml:space="preserve"> i nie wnosimy do nich żadnych zastrzeżeń.</w:t>
      </w:r>
    </w:p>
    <w:p w14:paraId="75FFF5D9" w14:textId="57AFBDBB" w:rsidR="00773B3A" w:rsidRPr="00E65464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E65464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E65464" w:rsidRDefault="00C9110A" w:rsidP="00C9110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E65464" w:rsidRDefault="00C9110A" w:rsidP="00C9110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E6546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Nazwa podwykonawcy</w:t>
            </w:r>
            <w:r w:rsidRPr="00E6546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E6546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E6546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E6546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E6546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07E652E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63D1352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upoważnienie dla powyżej wskazanych osób wynika z następującego (</w:t>
      </w:r>
      <w:proofErr w:type="spellStart"/>
      <w:r w:rsidRPr="00E65464">
        <w:rPr>
          <w:sz w:val="22"/>
          <w:szCs w:val="22"/>
        </w:rPr>
        <w:t>ych</w:t>
      </w:r>
      <w:proofErr w:type="spellEnd"/>
      <w:r w:rsidRPr="00E65464">
        <w:rPr>
          <w:sz w:val="22"/>
          <w:szCs w:val="22"/>
        </w:rPr>
        <w:t>) dokumentu(ów)</w:t>
      </w:r>
    </w:p>
    <w:p w14:paraId="6BF1A064" w14:textId="77777777" w:rsidR="00C9110A" w:rsidRPr="00E65464" w:rsidRDefault="00C9110A" w:rsidP="00C9110A">
      <w:p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załącznikami do niniejszej oferty są:</w:t>
      </w:r>
    </w:p>
    <w:p w14:paraId="1A62FA71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E65464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Pr="00E65464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E65464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E65464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E65464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E65464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A6D028" w14:textId="77777777" w:rsidR="005A0E0C" w:rsidRDefault="005A0E0C">
      <w:r>
        <w:separator/>
      </w:r>
    </w:p>
  </w:endnote>
  <w:endnote w:type="continuationSeparator" w:id="0">
    <w:p w14:paraId="356DBA23" w14:textId="77777777" w:rsidR="005A0E0C" w:rsidRDefault="005A0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021204" w14:textId="77777777" w:rsidR="005A0E0C" w:rsidRDefault="005A0E0C">
      <w:r>
        <w:separator/>
      </w:r>
    </w:p>
  </w:footnote>
  <w:footnote w:type="continuationSeparator" w:id="0">
    <w:p w14:paraId="3C2883C3" w14:textId="77777777" w:rsidR="005A0E0C" w:rsidRDefault="005A0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704FC"/>
    <w:rsid w:val="00071CCC"/>
    <w:rsid w:val="000B731D"/>
    <w:rsid w:val="000D6134"/>
    <w:rsid w:val="000E09C7"/>
    <w:rsid w:val="000E3B4F"/>
    <w:rsid w:val="000F6589"/>
    <w:rsid w:val="00105EE6"/>
    <w:rsid w:val="00106636"/>
    <w:rsid w:val="00112EF8"/>
    <w:rsid w:val="00116EC6"/>
    <w:rsid w:val="001524A2"/>
    <w:rsid w:val="001801DD"/>
    <w:rsid w:val="001D4612"/>
    <w:rsid w:val="00207E98"/>
    <w:rsid w:val="002723B0"/>
    <w:rsid w:val="00291A94"/>
    <w:rsid w:val="002C5B9B"/>
    <w:rsid w:val="00315A4A"/>
    <w:rsid w:val="00351DCD"/>
    <w:rsid w:val="003556A2"/>
    <w:rsid w:val="003831B5"/>
    <w:rsid w:val="003C2643"/>
    <w:rsid w:val="003D4E15"/>
    <w:rsid w:val="00410116"/>
    <w:rsid w:val="00422B23"/>
    <w:rsid w:val="00427698"/>
    <w:rsid w:val="004B7300"/>
    <w:rsid w:val="004C6753"/>
    <w:rsid w:val="004E5131"/>
    <w:rsid w:val="0052767D"/>
    <w:rsid w:val="00595C87"/>
    <w:rsid w:val="005A0E0C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33DF"/>
    <w:rsid w:val="006C6C41"/>
    <w:rsid w:val="006D37DF"/>
    <w:rsid w:val="00773B3A"/>
    <w:rsid w:val="007748F0"/>
    <w:rsid w:val="0078125D"/>
    <w:rsid w:val="0078277E"/>
    <w:rsid w:val="007A4321"/>
    <w:rsid w:val="007D501F"/>
    <w:rsid w:val="00833933"/>
    <w:rsid w:val="00844B18"/>
    <w:rsid w:val="00853083"/>
    <w:rsid w:val="00860328"/>
    <w:rsid w:val="008B2F0C"/>
    <w:rsid w:val="008B4928"/>
    <w:rsid w:val="008D2AB8"/>
    <w:rsid w:val="008D36E7"/>
    <w:rsid w:val="008D3742"/>
    <w:rsid w:val="008F1C66"/>
    <w:rsid w:val="00904823"/>
    <w:rsid w:val="00905B2B"/>
    <w:rsid w:val="00907B61"/>
    <w:rsid w:val="00970FE4"/>
    <w:rsid w:val="009842BA"/>
    <w:rsid w:val="00A0022B"/>
    <w:rsid w:val="00A24377"/>
    <w:rsid w:val="00A346FE"/>
    <w:rsid w:val="00A47B4D"/>
    <w:rsid w:val="00A83018"/>
    <w:rsid w:val="00A83495"/>
    <w:rsid w:val="00AB0FCA"/>
    <w:rsid w:val="00AB6E39"/>
    <w:rsid w:val="00AD63E6"/>
    <w:rsid w:val="00AE10DF"/>
    <w:rsid w:val="00B774DC"/>
    <w:rsid w:val="00B92379"/>
    <w:rsid w:val="00BB2AC8"/>
    <w:rsid w:val="00BD4AE2"/>
    <w:rsid w:val="00C16C38"/>
    <w:rsid w:val="00C9110A"/>
    <w:rsid w:val="00C969A6"/>
    <w:rsid w:val="00CA7D36"/>
    <w:rsid w:val="00CD6853"/>
    <w:rsid w:val="00CF5F1A"/>
    <w:rsid w:val="00D24208"/>
    <w:rsid w:val="00D60C38"/>
    <w:rsid w:val="00D639EA"/>
    <w:rsid w:val="00D66893"/>
    <w:rsid w:val="00D90ACB"/>
    <w:rsid w:val="00DC1500"/>
    <w:rsid w:val="00E21113"/>
    <w:rsid w:val="00E430B3"/>
    <w:rsid w:val="00E44371"/>
    <w:rsid w:val="00E65464"/>
    <w:rsid w:val="00E949B0"/>
    <w:rsid w:val="00EC0BEA"/>
    <w:rsid w:val="00F00591"/>
    <w:rsid w:val="00F459D2"/>
    <w:rsid w:val="00F51688"/>
    <w:rsid w:val="00F53146"/>
    <w:rsid w:val="00F54742"/>
    <w:rsid w:val="00F91018"/>
    <w:rsid w:val="00FA0F30"/>
    <w:rsid w:val="00FA213B"/>
    <w:rsid w:val="00FA51A4"/>
    <w:rsid w:val="00FB00CB"/>
    <w:rsid w:val="00FC26F1"/>
    <w:rsid w:val="00FD309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751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5</cp:revision>
  <cp:lastPrinted>2024-07-04T11:03:00Z</cp:lastPrinted>
  <dcterms:created xsi:type="dcterms:W3CDTF">2024-07-03T11:33:00Z</dcterms:created>
  <dcterms:modified xsi:type="dcterms:W3CDTF">2024-07-04T11:03:00Z</dcterms:modified>
</cp:coreProperties>
</file>