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8076E9" w14:textId="77777777" w:rsidR="00B048DA" w:rsidRPr="00353FDC" w:rsidRDefault="00030CBD" w:rsidP="00B048DA">
      <w:pPr>
        <w:spacing w:after="600"/>
        <w:jc w:val="right"/>
        <w:rPr>
          <w:rFonts w:ascii="Arial" w:hAnsi="Arial" w:cs="Arial"/>
        </w:rPr>
      </w:pPr>
      <w:bookmarkStart w:id="0" w:name="_Hlk53520193"/>
      <w:r w:rsidRPr="00030CBD">
        <w:rPr>
          <w:rFonts w:ascii="Arial" w:hAnsi="Arial" w:cs="Arial"/>
        </w:rPr>
        <w:t>Kraków</w:t>
      </w:r>
      <w:r w:rsidR="00B048DA" w:rsidRPr="00353FDC">
        <w:rPr>
          <w:rFonts w:ascii="Arial" w:hAnsi="Arial" w:cs="Arial"/>
        </w:rPr>
        <w:t xml:space="preserve"> dnia: </w:t>
      </w:r>
      <w:r w:rsidRPr="00030CBD">
        <w:rPr>
          <w:rFonts w:ascii="Arial" w:hAnsi="Arial" w:cs="Arial"/>
        </w:rPr>
        <w:t>2024-07-10</w:t>
      </w:r>
    </w:p>
    <w:p w14:paraId="075E8EA2" w14:textId="397BE3DB" w:rsidR="00B048DA" w:rsidRPr="00353FDC" w:rsidRDefault="00030CBD" w:rsidP="00B048DA">
      <w:pPr>
        <w:spacing w:line="360" w:lineRule="auto"/>
        <w:ind w:right="3969"/>
        <w:rPr>
          <w:rFonts w:ascii="Arial" w:hAnsi="Arial" w:cs="Arial"/>
          <w:b/>
          <w:bCs/>
        </w:rPr>
      </w:pPr>
      <w:r w:rsidRPr="00030CBD">
        <w:rPr>
          <w:rFonts w:ascii="Arial" w:hAnsi="Arial" w:cs="Arial"/>
          <w:b/>
          <w:bCs/>
        </w:rPr>
        <w:t xml:space="preserve">Szpital Specjalistyczny im. Stefana Żeromskiego SP ZOZ w Krakowie </w:t>
      </w:r>
    </w:p>
    <w:p w14:paraId="519282FD" w14:textId="77777777" w:rsidR="00B048DA" w:rsidRPr="00353FDC" w:rsidRDefault="00030CBD" w:rsidP="00B048DA">
      <w:pPr>
        <w:spacing w:line="360" w:lineRule="auto"/>
        <w:ind w:right="3969"/>
        <w:rPr>
          <w:rFonts w:ascii="Arial" w:hAnsi="Arial" w:cs="Arial"/>
        </w:rPr>
      </w:pPr>
      <w:r w:rsidRPr="00030CBD">
        <w:rPr>
          <w:rFonts w:ascii="Arial" w:hAnsi="Arial" w:cs="Arial"/>
        </w:rPr>
        <w:t>os. Na Skarpie</w:t>
      </w:r>
      <w:r w:rsidR="00B048DA" w:rsidRPr="00353FDC">
        <w:rPr>
          <w:rFonts w:ascii="Arial" w:hAnsi="Arial" w:cs="Arial"/>
        </w:rPr>
        <w:t xml:space="preserve"> </w:t>
      </w:r>
      <w:r w:rsidRPr="00030CBD">
        <w:rPr>
          <w:rFonts w:ascii="Arial" w:hAnsi="Arial" w:cs="Arial"/>
        </w:rPr>
        <w:t>66</w:t>
      </w:r>
    </w:p>
    <w:p w14:paraId="7CB80F34" w14:textId="77777777" w:rsidR="00B048DA" w:rsidRPr="00353FDC" w:rsidRDefault="00030CBD" w:rsidP="00B048DA">
      <w:pPr>
        <w:ind w:right="3969"/>
        <w:rPr>
          <w:rFonts w:ascii="Arial" w:hAnsi="Arial" w:cs="Arial"/>
        </w:rPr>
      </w:pPr>
      <w:r w:rsidRPr="00030CBD">
        <w:rPr>
          <w:rFonts w:ascii="Arial" w:hAnsi="Arial" w:cs="Arial"/>
        </w:rPr>
        <w:t>31-913</w:t>
      </w:r>
      <w:r w:rsidR="00B048DA" w:rsidRPr="00353FDC">
        <w:rPr>
          <w:rFonts w:ascii="Arial" w:hAnsi="Arial" w:cs="Arial"/>
        </w:rPr>
        <w:t xml:space="preserve"> </w:t>
      </w:r>
      <w:r w:rsidRPr="00030CBD">
        <w:rPr>
          <w:rFonts w:ascii="Arial" w:hAnsi="Arial" w:cs="Arial"/>
        </w:rPr>
        <w:t>Kraków</w:t>
      </w:r>
    </w:p>
    <w:p w14:paraId="3C2C424A" w14:textId="77777777" w:rsidR="00B048DA" w:rsidRPr="00353FDC" w:rsidRDefault="00B048DA" w:rsidP="00B048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8F7E93A" w14:textId="60E10B65" w:rsidR="00B048DA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347EFC6E" w14:textId="09BA7DD0" w:rsidR="00381A41" w:rsidRPr="00524B34" w:rsidRDefault="00381A41" w:rsidP="00B048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SZP-271-16/24 – 566.MM</w:t>
      </w:r>
    </w:p>
    <w:p w14:paraId="29BB0F78" w14:textId="77777777" w:rsidR="00B048DA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353FDC" w14:paraId="393A8B5B" w14:textId="77777777" w:rsidTr="00B048DA">
        <w:tc>
          <w:tcPr>
            <w:tcW w:w="9498" w:type="dxa"/>
            <w:shd w:val="clear" w:color="auto" w:fill="F2F2F2"/>
            <w:hideMark/>
          </w:tcPr>
          <w:p w14:paraId="084D2751" w14:textId="77777777" w:rsidR="00B048DA" w:rsidRPr="00353FDC" w:rsidRDefault="00B048DA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12EA1529" w14:textId="3BAD58AC" w:rsidR="00B048DA" w:rsidRPr="00353FDC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  <w:r w:rsidR="00381A41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– wyniki częściowe (dot. 36 grup)</w:t>
            </w:r>
          </w:p>
        </w:tc>
      </w:tr>
    </w:tbl>
    <w:p w14:paraId="1600E426" w14:textId="77777777" w:rsidR="00B048DA" w:rsidRPr="00353FDC" w:rsidRDefault="00B048DA" w:rsidP="00B048DA">
      <w:pPr>
        <w:keepNext/>
        <w:spacing w:after="240"/>
        <w:outlineLvl w:val="0"/>
        <w:rPr>
          <w:rFonts w:ascii="Arial" w:hAnsi="Arial" w:cs="Arial"/>
          <w:b/>
        </w:rPr>
      </w:pPr>
    </w:p>
    <w:p w14:paraId="3B3D4139" w14:textId="77777777" w:rsidR="00B048DA" w:rsidRPr="00353FDC" w:rsidRDefault="00B048DA" w:rsidP="00B048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353FDC" w14:paraId="4710CF80" w14:textId="77777777" w:rsidTr="00B048DA">
        <w:tc>
          <w:tcPr>
            <w:tcW w:w="2269" w:type="dxa"/>
            <w:shd w:val="clear" w:color="auto" w:fill="auto"/>
          </w:tcPr>
          <w:p w14:paraId="37FC031F" w14:textId="77777777" w:rsidR="00B048DA" w:rsidRPr="00353FDC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14:paraId="5A1086D0" w14:textId="77777777" w:rsidR="00B048DA" w:rsidRPr="00353FDC" w:rsidRDefault="00030CBD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30CBD">
              <w:rPr>
                <w:rFonts w:ascii="Arial" w:hAnsi="Arial" w:cs="Arial"/>
                <w:bCs/>
              </w:rPr>
              <w:t>Wykonanie przeglądów okresowych sprzętu medycznego na potrzeby Oddziałów Szpitalnych (48 grup)</w:t>
            </w:r>
          </w:p>
        </w:tc>
      </w:tr>
      <w:tr w:rsidR="00030CBD" w:rsidRPr="00353FDC" w14:paraId="4C57B0A6" w14:textId="77777777" w:rsidTr="002B373E">
        <w:tc>
          <w:tcPr>
            <w:tcW w:w="2269" w:type="dxa"/>
            <w:shd w:val="clear" w:color="auto" w:fill="auto"/>
          </w:tcPr>
          <w:p w14:paraId="6AF53797" w14:textId="77777777" w:rsidR="00030CBD" w:rsidRPr="00353FDC" w:rsidRDefault="00030CBD" w:rsidP="002B373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14:paraId="5C6290BE" w14:textId="77777777" w:rsidR="00030CBD" w:rsidRPr="00353FDC" w:rsidRDefault="00030CBD" w:rsidP="002B373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30CBD">
              <w:rPr>
                <w:rFonts w:ascii="Arial" w:hAnsi="Arial" w:cs="Arial"/>
                <w:bCs/>
              </w:rPr>
              <w:t>SZP-271-16/24</w:t>
            </w:r>
          </w:p>
        </w:tc>
      </w:tr>
    </w:tbl>
    <w:p w14:paraId="5B20B229" w14:textId="77777777" w:rsidR="00B048DA" w:rsidRPr="00B048DA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105FB147" w14:textId="5279535A" w:rsidR="008642B3" w:rsidRPr="00B048DA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" w:hAnsi="Arial" w:cs="Arial"/>
        </w:rPr>
      </w:pPr>
      <w:r w:rsidRPr="00B048DA">
        <w:rPr>
          <w:rFonts w:ascii="Arial" w:hAnsi="Arial" w:cs="Arial"/>
        </w:rPr>
        <w:t xml:space="preserve">Zamawiający, </w:t>
      </w:r>
      <w:r w:rsidR="00030CBD" w:rsidRPr="00030CBD">
        <w:rPr>
          <w:rFonts w:ascii="Arial" w:hAnsi="Arial" w:cs="Arial"/>
          <w:b/>
        </w:rPr>
        <w:t>Szpital Specjalistyczny im. Stefana Żeromskiego SP ZOZ w Krakowie</w:t>
      </w:r>
      <w:r w:rsidRPr="00B048DA">
        <w:rPr>
          <w:rFonts w:ascii="Arial" w:hAnsi="Arial" w:cs="Arial"/>
        </w:rPr>
        <w:t xml:space="preserve">, działając </w:t>
      </w:r>
      <w:r w:rsidR="00C65E53" w:rsidRPr="00B048DA">
        <w:rPr>
          <w:rFonts w:ascii="Arial" w:hAnsi="Arial" w:cs="Arial"/>
        </w:rPr>
        <w:t>na podstawie art. 253 ust. 1</w:t>
      </w:r>
      <w:r w:rsidR="00836DAF" w:rsidRPr="00B048DA">
        <w:rPr>
          <w:rFonts w:ascii="Arial" w:hAnsi="Arial" w:cs="Arial"/>
        </w:rPr>
        <w:t xml:space="preserve"> pkt. 1 i ust. 2</w:t>
      </w:r>
      <w:r w:rsidR="00C65E53" w:rsidRPr="00B048DA">
        <w:rPr>
          <w:rFonts w:ascii="Arial" w:hAnsi="Arial" w:cs="Arial"/>
        </w:rPr>
        <w:t xml:space="preserve"> ustawy z dnia 11 września 2019r. Prawo zamówień publicznych </w:t>
      </w:r>
      <w:r w:rsidR="00030CBD" w:rsidRPr="00030CBD">
        <w:rPr>
          <w:rFonts w:ascii="Arial" w:hAnsi="Arial" w:cs="Arial"/>
        </w:rPr>
        <w:t>(</w:t>
      </w:r>
      <w:proofErr w:type="spellStart"/>
      <w:r w:rsidR="00030CBD" w:rsidRPr="00030CBD">
        <w:rPr>
          <w:rFonts w:ascii="Arial" w:hAnsi="Arial" w:cs="Arial"/>
        </w:rPr>
        <w:t>t.j</w:t>
      </w:r>
      <w:proofErr w:type="spellEnd"/>
      <w:r w:rsidR="00030CBD" w:rsidRPr="00030CBD">
        <w:rPr>
          <w:rFonts w:ascii="Arial" w:hAnsi="Arial" w:cs="Arial"/>
        </w:rPr>
        <w:t>. Dz. U. z 2023r. poz. 1605)</w:t>
      </w:r>
      <w:r w:rsidR="00C65E53" w:rsidRPr="00B048DA">
        <w:rPr>
          <w:rFonts w:ascii="Arial" w:hAnsi="Arial" w:cs="Arial"/>
        </w:rPr>
        <w:t xml:space="preserve">, zwanej dalej „ustawą </w:t>
      </w:r>
      <w:proofErr w:type="spellStart"/>
      <w:r w:rsidR="00C65E53" w:rsidRPr="00B048DA">
        <w:rPr>
          <w:rFonts w:ascii="Arial" w:hAnsi="Arial" w:cs="Arial"/>
        </w:rPr>
        <w:t>Pzp</w:t>
      </w:r>
      <w:proofErr w:type="spellEnd"/>
      <w:r w:rsidR="00C65E53" w:rsidRPr="00B048DA">
        <w:rPr>
          <w:rFonts w:ascii="Arial" w:hAnsi="Arial" w:cs="Arial"/>
        </w:rPr>
        <w:t>”</w:t>
      </w:r>
      <w:r w:rsidR="00D26ED6" w:rsidRPr="00B048DA">
        <w:rPr>
          <w:rFonts w:ascii="Arial" w:hAnsi="Arial" w:cs="Arial"/>
        </w:rPr>
        <w:t xml:space="preserve">, </w:t>
      </w:r>
      <w:r w:rsidR="00C65E53" w:rsidRPr="00B048DA">
        <w:rPr>
          <w:rFonts w:ascii="Arial" w:hAnsi="Arial" w:cs="Arial"/>
        </w:rPr>
        <w:t>informuje</w:t>
      </w:r>
      <w:r w:rsidR="00D26ED6" w:rsidRPr="00B048DA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B048DA">
        <w:rPr>
          <w:rFonts w:ascii="Arial" w:hAnsi="Arial" w:cs="Arial"/>
        </w:rPr>
        <w:t>najkorzystniejsz</w:t>
      </w:r>
      <w:r w:rsidR="00D26ED6" w:rsidRPr="00B048DA">
        <w:rPr>
          <w:rFonts w:ascii="Arial" w:hAnsi="Arial" w:cs="Arial"/>
        </w:rPr>
        <w:t xml:space="preserve">a wybrana została </w:t>
      </w:r>
      <w:r w:rsidR="00756CDA" w:rsidRPr="00B048DA">
        <w:rPr>
          <w:rFonts w:ascii="Arial" w:hAnsi="Arial" w:cs="Arial"/>
        </w:rPr>
        <w:t>ofer</w:t>
      </w:r>
      <w:r w:rsidR="00D26ED6" w:rsidRPr="00B048DA">
        <w:rPr>
          <w:rFonts w:ascii="Arial" w:hAnsi="Arial" w:cs="Arial"/>
        </w:rPr>
        <w:t>t</w:t>
      </w:r>
      <w:r w:rsidR="009F0E5C" w:rsidRPr="00B048DA">
        <w:rPr>
          <w:rFonts w:ascii="Arial" w:hAnsi="Arial" w:cs="Arial"/>
        </w:rPr>
        <w:t>a</w:t>
      </w:r>
      <w:r w:rsidRPr="00B048DA">
        <w:rPr>
          <w:rFonts w:ascii="Arial" w:hAnsi="Arial" w:cs="Arial"/>
        </w:rPr>
        <w:t xml:space="preserve"> złożona przez wykonawcę</w:t>
      </w:r>
      <w:r w:rsidR="00D26ED6" w:rsidRPr="00B048DA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030CBD" w14:paraId="44916638" w14:textId="77777777" w:rsidTr="002B373E">
        <w:trPr>
          <w:cantSplit/>
        </w:trPr>
        <w:tc>
          <w:tcPr>
            <w:tcW w:w="9498" w:type="dxa"/>
          </w:tcPr>
          <w:p w14:paraId="4220B73A" w14:textId="77777777" w:rsidR="00030CBD" w:rsidRDefault="00030CBD" w:rsidP="002B373E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030CBD">
              <w:rPr>
                <w:rFonts w:ascii="Arial" w:hAnsi="Arial" w:cs="Arial"/>
                <w:b/>
                <w:bCs/>
                <w:color w:val="000000"/>
              </w:rPr>
              <w:t>1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030CBD">
              <w:rPr>
                <w:rFonts w:ascii="Arial" w:hAnsi="Arial" w:cs="Arial"/>
                <w:color w:val="000000"/>
              </w:rPr>
              <w:t>Sprzęt rehabilitacyjny</w:t>
            </w:r>
          </w:p>
          <w:p w14:paraId="7C21FC04" w14:textId="77777777" w:rsidR="00030CBD" w:rsidRPr="00B048DA" w:rsidRDefault="00030CBD" w:rsidP="002B373E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030CBD">
              <w:rPr>
                <w:rFonts w:ascii="Arial" w:hAnsi="Arial" w:cs="Arial"/>
                <w:b/>
              </w:rPr>
              <w:t>Zakłady Techniki Medycznej Sp. z o.o.</w:t>
            </w:r>
          </w:p>
          <w:p w14:paraId="3ECE1E63" w14:textId="77777777" w:rsidR="00030CBD" w:rsidRDefault="00030CBD" w:rsidP="002B373E">
            <w:pPr>
              <w:spacing w:line="360" w:lineRule="auto"/>
              <w:rPr>
                <w:rFonts w:ascii="Arial" w:hAnsi="Arial" w:cs="Arial"/>
                <w:bCs/>
              </w:rPr>
            </w:pPr>
            <w:proofErr w:type="spellStart"/>
            <w:r w:rsidRPr="00030CBD">
              <w:rPr>
                <w:rFonts w:ascii="Arial" w:hAnsi="Arial" w:cs="Arial"/>
                <w:bCs/>
              </w:rPr>
              <w:t>Szyllinga</w:t>
            </w:r>
            <w:proofErr w:type="spellEnd"/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030CBD">
              <w:rPr>
                <w:rFonts w:ascii="Arial" w:hAnsi="Arial" w:cs="Arial"/>
                <w:bCs/>
              </w:rPr>
              <w:t>63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04709C67" w14:textId="77777777" w:rsidR="00030CBD" w:rsidRPr="00B048DA" w:rsidRDefault="00030CBD" w:rsidP="002B373E">
            <w:pPr>
              <w:spacing w:line="360" w:lineRule="auto"/>
              <w:rPr>
                <w:rFonts w:ascii="Arial" w:hAnsi="Arial" w:cs="Arial"/>
                <w:bCs/>
              </w:rPr>
            </w:pPr>
            <w:r w:rsidRPr="00030CBD">
              <w:rPr>
                <w:rFonts w:ascii="Arial" w:hAnsi="Arial" w:cs="Arial"/>
                <w:bCs/>
              </w:rPr>
              <w:t>30-433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030CBD">
              <w:rPr>
                <w:rFonts w:ascii="Arial" w:hAnsi="Arial" w:cs="Arial"/>
                <w:bCs/>
              </w:rPr>
              <w:t>Kraków</w:t>
            </w:r>
          </w:p>
          <w:p w14:paraId="6F2CC620" w14:textId="77777777" w:rsidR="00030CBD" w:rsidRPr="00B048DA" w:rsidRDefault="00030CBD" w:rsidP="002B373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030CBD">
              <w:rPr>
                <w:rFonts w:ascii="Arial" w:hAnsi="Arial" w:cs="Arial"/>
                <w:b/>
              </w:rPr>
              <w:t>2 160.00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23B9A7FF" w14:textId="77777777" w:rsidR="00030CBD" w:rsidRPr="00B048DA" w:rsidRDefault="00030CBD" w:rsidP="002B373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246EAA8B" w14:textId="77777777" w:rsidR="00030CBD" w:rsidRPr="00B048DA" w:rsidRDefault="00030CBD" w:rsidP="002B373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30CBD">
              <w:rPr>
                <w:rFonts w:ascii="Arial" w:hAnsi="Arial" w:cs="Arial"/>
              </w:rPr>
              <w:t>Oferta spełnia warunki zawarte w SWZ, w ustawie Prawo zamówień publicznych z dnia 11 września 2019 r. (tekst jednolity Dz. U. z 2023 r. poz. 1605) oraz jest najkorzystniejsze w kryteriach określonych w SWZ.</w:t>
            </w:r>
          </w:p>
        </w:tc>
      </w:tr>
      <w:tr w:rsidR="00030CBD" w14:paraId="6333CBCD" w14:textId="77777777" w:rsidTr="002B373E">
        <w:trPr>
          <w:cantSplit/>
        </w:trPr>
        <w:tc>
          <w:tcPr>
            <w:tcW w:w="9498" w:type="dxa"/>
          </w:tcPr>
          <w:p w14:paraId="190B5660" w14:textId="77777777" w:rsidR="00030CBD" w:rsidRDefault="00030CBD" w:rsidP="002B373E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030CBD">
              <w:rPr>
                <w:rFonts w:ascii="Arial" w:hAnsi="Arial" w:cs="Arial"/>
                <w:b/>
                <w:bCs/>
                <w:color w:val="000000"/>
              </w:rPr>
              <w:t>2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030CBD">
              <w:rPr>
                <w:rFonts w:ascii="Arial" w:hAnsi="Arial" w:cs="Arial"/>
                <w:color w:val="000000"/>
              </w:rPr>
              <w:t>Aparaty EKG</w:t>
            </w:r>
          </w:p>
          <w:p w14:paraId="62FD6728" w14:textId="77777777" w:rsidR="00030CBD" w:rsidRPr="00B048DA" w:rsidRDefault="00030CBD" w:rsidP="002B373E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030CBD">
              <w:rPr>
                <w:rFonts w:ascii="Arial" w:hAnsi="Arial" w:cs="Arial"/>
                <w:b/>
              </w:rPr>
              <w:t>Zakłady Techniki Medycznej Sp. z o.o.</w:t>
            </w:r>
          </w:p>
          <w:p w14:paraId="2E6B51E8" w14:textId="77777777" w:rsidR="00030CBD" w:rsidRDefault="00030CBD" w:rsidP="002B373E">
            <w:pPr>
              <w:spacing w:line="360" w:lineRule="auto"/>
              <w:rPr>
                <w:rFonts w:ascii="Arial" w:hAnsi="Arial" w:cs="Arial"/>
                <w:bCs/>
              </w:rPr>
            </w:pPr>
            <w:proofErr w:type="spellStart"/>
            <w:r w:rsidRPr="00030CBD">
              <w:rPr>
                <w:rFonts w:ascii="Arial" w:hAnsi="Arial" w:cs="Arial"/>
                <w:bCs/>
              </w:rPr>
              <w:t>Szyllinga</w:t>
            </w:r>
            <w:proofErr w:type="spellEnd"/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030CBD">
              <w:rPr>
                <w:rFonts w:ascii="Arial" w:hAnsi="Arial" w:cs="Arial"/>
                <w:bCs/>
              </w:rPr>
              <w:t>63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66320C18" w14:textId="77777777" w:rsidR="00030CBD" w:rsidRPr="00B048DA" w:rsidRDefault="00030CBD" w:rsidP="002B373E">
            <w:pPr>
              <w:spacing w:line="360" w:lineRule="auto"/>
              <w:rPr>
                <w:rFonts w:ascii="Arial" w:hAnsi="Arial" w:cs="Arial"/>
                <w:bCs/>
              </w:rPr>
            </w:pPr>
            <w:r w:rsidRPr="00030CBD">
              <w:rPr>
                <w:rFonts w:ascii="Arial" w:hAnsi="Arial" w:cs="Arial"/>
                <w:bCs/>
              </w:rPr>
              <w:t>30-433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030CBD">
              <w:rPr>
                <w:rFonts w:ascii="Arial" w:hAnsi="Arial" w:cs="Arial"/>
                <w:bCs/>
              </w:rPr>
              <w:t>Kraków</w:t>
            </w:r>
          </w:p>
          <w:p w14:paraId="2906D441" w14:textId="77777777" w:rsidR="00030CBD" w:rsidRPr="00B048DA" w:rsidRDefault="00030CBD" w:rsidP="002B373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030CBD">
              <w:rPr>
                <w:rFonts w:ascii="Arial" w:hAnsi="Arial" w:cs="Arial"/>
                <w:b/>
              </w:rPr>
              <w:t>6 480.00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06098BCC" w14:textId="77777777" w:rsidR="00030CBD" w:rsidRPr="00B048DA" w:rsidRDefault="00030CBD" w:rsidP="002B373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3744BDD8" w14:textId="77777777" w:rsidR="00030CBD" w:rsidRPr="00B048DA" w:rsidRDefault="00030CBD" w:rsidP="002B373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30CBD">
              <w:rPr>
                <w:rFonts w:ascii="Arial" w:hAnsi="Arial" w:cs="Arial"/>
              </w:rPr>
              <w:t>Oferta spełnia warunki zawarte w SWZ, w ustawie Prawo zamówień publicznych z dnia 11 września 2019 r. (tekst jednolity Dz. U. z 2023 r. poz. 1605) oraz jest najkorzystniejsze w kryteriach określonych w SWZ.</w:t>
            </w:r>
          </w:p>
        </w:tc>
      </w:tr>
      <w:tr w:rsidR="00030CBD" w14:paraId="2D177F22" w14:textId="77777777" w:rsidTr="002B373E">
        <w:trPr>
          <w:cantSplit/>
        </w:trPr>
        <w:tc>
          <w:tcPr>
            <w:tcW w:w="9498" w:type="dxa"/>
          </w:tcPr>
          <w:p w14:paraId="551E6A7D" w14:textId="77777777" w:rsidR="00030CBD" w:rsidRDefault="00030CBD" w:rsidP="002B373E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030CBD">
              <w:rPr>
                <w:rFonts w:ascii="Arial" w:hAnsi="Arial" w:cs="Arial"/>
                <w:b/>
                <w:bCs/>
                <w:color w:val="000000"/>
              </w:rPr>
              <w:t>3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030CBD">
              <w:rPr>
                <w:rFonts w:ascii="Arial" w:hAnsi="Arial" w:cs="Arial"/>
                <w:color w:val="000000"/>
              </w:rPr>
              <w:t>Aparaty KTG</w:t>
            </w:r>
          </w:p>
          <w:p w14:paraId="0AE81049" w14:textId="77777777" w:rsidR="00030CBD" w:rsidRPr="00B048DA" w:rsidRDefault="00030CBD" w:rsidP="002B373E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030CBD">
              <w:rPr>
                <w:rFonts w:ascii="Arial" w:hAnsi="Arial" w:cs="Arial"/>
                <w:b/>
              </w:rPr>
              <w:t>ELMED Piotr Błażejewski Sp. jawna</w:t>
            </w:r>
          </w:p>
          <w:p w14:paraId="03C56FF4" w14:textId="77777777" w:rsidR="00030CBD" w:rsidRDefault="00030CBD" w:rsidP="002B373E">
            <w:pPr>
              <w:spacing w:line="360" w:lineRule="auto"/>
              <w:rPr>
                <w:rFonts w:ascii="Arial" w:hAnsi="Arial" w:cs="Arial"/>
                <w:bCs/>
              </w:rPr>
            </w:pPr>
            <w:r w:rsidRPr="00030CBD">
              <w:rPr>
                <w:rFonts w:ascii="Arial" w:hAnsi="Arial" w:cs="Arial"/>
                <w:bCs/>
              </w:rPr>
              <w:t>os. Witkowice Nowe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030CBD">
              <w:rPr>
                <w:rFonts w:ascii="Arial" w:hAnsi="Arial" w:cs="Arial"/>
                <w:bCs/>
              </w:rPr>
              <w:t>53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4864964B" w14:textId="77777777" w:rsidR="00030CBD" w:rsidRPr="00B048DA" w:rsidRDefault="00030CBD" w:rsidP="002B373E">
            <w:pPr>
              <w:spacing w:line="360" w:lineRule="auto"/>
              <w:rPr>
                <w:rFonts w:ascii="Arial" w:hAnsi="Arial" w:cs="Arial"/>
                <w:bCs/>
              </w:rPr>
            </w:pPr>
            <w:r w:rsidRPr="00030CBD">
              <w:rPr>
                <w:rFonts w:ascii="Arial" w:hAnsi="Arial" w:cs="Arial"/>
                <w:bCs/>
              </w:rPr>
              <w:t>31-234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030CBD">
              <w:rPr>
                <w:rFonts w:ascii="Arial" w:hAnsi="Arial" w:cs="Arial"/>
                <w:bCs/>
              </w:rPr>
              <w:t>Kraków</w:t>
            </w:r>
          </w:p>
          <w:p w14:paraId="55E68CFE" w14:textId="59C5AAFB" w:rsidR="00030CBD" w:rsidRPr="00B048DA" w:rsidRDefault="00030CBD" w:rsidP="002B373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="005C7D55">
              <w:rPr>
                <w:rFonts w:ascii="Arial" w:hAnsi="Arial" w:cs="Arial"/>
                <w:b/>
              </w:rPr>
              <w:t>648</w:t>
            </w:r>
            <w:r w:rsidRPr="00030CBD">
              <w:rPr>
                <w:rFonts w:ascii="Arial" w:hAnsi="Arial" w:cs="Arial"/>
                <w:b/>
              </w:rPr>
              <w:t>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08BBCCA3" w14:textId="77777777" w:rsidR="00030CBD" w:rsidRPr="00B048DA" w:rsidRDefault="00030CBD" w:rsidP="002B373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27A62CF5" w14:textId="77777777" w:rsidR="00030CBD" w:rsidRPr="00B048DA" w:rsidRDefault="00030CBD" w:rsidP="002B373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30CBD">
              <w:rPr>
                <w:rFonts w:ascii="Arial" w:hAnsi="Arial" w:cs="Arial"/>
              </w:rPr>
              <w:t>Oferta spełnia warunki zawarte w SWZ, w ustawie Prawo zamówień publicznych z dnia 11 września 2019 r. (tekst jednolity Dz. U. z 2023 r. poz. 1605) oraz jest najkorzystniejsze w kryteriach określonych w SWZ.</w:t>
            </w:r>
          </w:p>
        </w:tc>
      </w:tr>
      <w:tr w:rsidR="00030CBD" w14:paraId="630BE35F" w14:textId="77777777" w:rsidTr="002B373E">
        <w:trPr>
          <w:cantSplit/>
        </w:trPr>
        <w:tc>
          <w:tcPr>
            <w:tcW w:w="9498" w:type="dxa"/>
          </w:tcPr>
          <w:p w14:paraId="797503CE" w14:textId="77777777" w:rsidR="00030CBD" w:rsidRDefault="00030CBD" w:rsidP="002B373E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030CBD">
              <w:rPr>
                <w:rFonts w:ascii="Arial" w:hAnsi="Arial" w:cs="Arial"/>
                <w:b/>
                <w:bCs/>
                <w:color w:val="000000"/>
              </w:rPr>
              <w:t>5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030CBD">
              <w:rPr>
                <w:rFonts w:ascii="Arial" w:hAnsi="Arial" w:cs="Arial"/>
                <w:color w:val="000000"/>
              </w:rPr>
              <w:t xml:space="preserve">Aparat </w:t>
            </w:r>
            <w:proofErr w:type="spellStart"/>
            <w:r w:rsidRPr="00030CBD">
              <w:rPr>
                <w:rFonts w:ascii="Arial" w:hAnsi="Arial" w:cs="Arial"/>
                <w:color w:val="000000"/>
              </w:rPr>
              <w:t>rtg</w:t>
            </w:r>
            <w:proofErr w:type="spellEnd"/>
            <w:r w:rsidRPr="00030CBD">
              <w:rPr>
                <w:rFonts w:ascii="Arial" w:hAnsi="Arial" w:cs="Arial"/>
                <w:color w:val="000000"/>
              </w:rPr>
              <w:t xml:space="preserve"> Opera</w:t>
            </w:r>
          </w:p>
          <w:p w14:paraId="191FE87B" w14:textId="77777777" w:rsidR="00030CBD" w:rsidRPr="00B048DA" w:rsidRDefault="00030CBD" w:rsidP="002B373E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030CBD">
              <w:rPr>
                <w:rFonts w:ascii="Arial" w:hAnsi="Arial" w:cs="Arial"/>
                <w:b/>
              </w:rPr>
              <w:t>Zakłady Techniki Medycznej Sp. z o.o.</w:t>
            </w:r>
          </w:p>
          <w:p w14:paraId="782666DC" w14:textId="77777777" w:rsidR="00030CBD" w:rsidRDefault="00030CBD" w:rsidP="002B373E">
            <w:pPr>
              <w:spacing w:line="360" w:lineRule="auto"/>
              <w:rPr>
                <w:rFonts w:ascii="Arial" w:hAnsi="Arial" w:cs="Arial"/>
                <w:bCs/>
              </w:rPr>
            </w:pPr>
            <w:proofErr w:type="spellStart"/>
            <w:r w:rsidRPr="00030CBD">
              <w:rPr>
                <w:rFonts w:ascii="Arial" w:hAnsi="Arial" w:cs="Arial"/>
                <w:bCs/>
              </w:rPr>
              <w:t>Szyllinga</w:t>
            </w:r>
            <w:proofErr w:type="spellEnd"/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030CBD">
              <w:rPr>
                <w:rFonts w:ascii="Arial" w:hAnsi="Arial" w:cs="Arial"/>
                <w:bCs/>
              </w:rPr>
              <w:t>63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7444FE41" w14:textId="77777777" w:rsidR="00030CBD" w:rsidRPr="00B048DA" w:rsidRDefault="00030CBD" w:rsidP="002B373E">
            <w:pPr>
              <w:spacing w:line="360" w:lineRule="auto"/>
              <w:rPr>
                <w:rFonts w:ascii="Arial" w:hAnsi="Arial" w:cs="Arial"/>
                <w:bCs/>
              </w:rPr>
            </w:pPr>
            <w:r w:rsidRPr="00030CBD">
              <w:rPr>
                <w:rFonts w:ascii="Arial" w:hAnsi="Arial" w:cs="Arial"/>
                <w:bCs/>
              </w:rPr>
              <w:t>30-433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030CBD">
              <w:rPr>
                <w:rFonts w:ascii="Arial" w:hAnsi="Arial" w:cs="Arial"/>
                <w:bCs/>
              </w:rPr>
              <w:t>Kraków</w:t>
            </w:r>
          </w:p>
          <w:p w14:paraId="15DAF907" w14:textId="77777777" w:rsidR="00030CBD" w:rsidRPr="00B048DA" w:rsidRDefault="00030CBD" w:rsidP="002B373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030CBD">
              <w:rPr>
                <w:rFonts w:ascii="Arial" w:hAnsi="Arial" w:cs="Arial"/>
                <w:b/>
              </w:rPr>
              <w:t>3 456.00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0C904D4D" w14:textId="77777777" w:rsidR="00030CBD" w:rsidRPr="00B048DA" w:rsidRDefault="00030CBD" w:rsidP="002B373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16F22897" w14:textId="77777777" w:rsidR="00030CBD" w:rsidRPr="00B048DA" w:rsidRDefault="00030CBD" w:rsidP="002B373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30CBD">
              <w:rPr>
                <w:rFonts w:ascii="Arial" w:hAnsi="Arial" w:cs="Arial"/>
              </w:rPr>
              <w:t>Oferta spełnia warunki zawarte w SWZ, w ustawie Prawo zamówień publicznych z dnia 11 września 2019 r. (tekst jednolity Dz. U. z 2023 r. poz. 1605) oraz jest najkorzystniejsze w kryteriach określonych w SWZ.</w:t>
            </w:r>
          </w:p>
        </w:tc>
      </w:tr>
      <w:tr w:rsidR="00030CBD" w14:paraId="11116EE1" w14:textId="77777777" w:rsidTr="002B373E">
        <w:trPr>
          <w:cantSplit/>
        </w:trPr>
        <w:tc>
          <w:tcPr>
            <w:tcW w:w="9498" w:type="dxa"/>
          </w:tcPr>
          <w:p w14:paraId="5A1EAE65" w14:textId="77777777" w:rsidR="00030CBD" w:rsidRDefault="00030CBD" w:rsidP="002B373E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030CBD">
              <w:rPr>
                <w:rFonts w:ascii="Arial" w:hAnsi="Arial" w:cs="Arial"/>
                <w:b/>
                <w:bCs/>
                <w:color w:val="000000"/>
              </w:rPr>
              <w:t>7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030CBD">
              <w:rPr>
                <w:rFonts w:ascii="Arial" w:hAnsi="Arial" w:cs="Arial"/>
                <w:color w:val="000000"/>
              </w:rPr>
              <w:t>Aparaty USG</w:t>
            </w:r>
          </w:p>
          <w:p w14:paraId="66152E55" w14:textId="77777777" w:rsidR="00030CBD" w:rsidRPr="00B048DA" w:rsidRDefault="00030CBD" w:rsidP="002B373E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030CBD">
              <w:rPr>
                <w:rFonts w:ascii="Arial" w:hAnsi="Arial" w:cs="Arial"/>
                <w:b/>
              </w:rPr>
              <w:t xml:space="preserve">TDZ Technika dla zdrowia  </w:t>
            </w:r>
            <w:proofErr w:type="spellStart"/>
            <w:r w:rsidRPr="00030CBD">
              <w:rPr>
                <w:rFonts w:ascii="Arial" w:hAnsi="Arial" w:cs="Arial"/>
                <w:b/>
              </w:rPr>
              <w:t>sp.z.o.o</w:t>
            </w:r>
            <w:proofErr w:type="spellEnd"/>
          </w:p>
          <w:p w14:paraId="559F6452" w14:textId="77777777" w:rsidR="00030CBD" w:rsidRDefault="00030CBD" w:rsidP="002B373E">
            <w:pPr>
              <w:spacing w:line="360" w:lineRule="auto"/>
              <w:rPr>
                <w:rFonts w:ascii="Arial" w:hAnsi="Arial" w:cs="Arial"/>
                <w:bCs/>
              </w:rPr>
            </w:pPr>
            <w:r w:rsidRPr="00030CBD">
              <w:rPr>
                <w:rFonts w:ascii="Arial" w:hAnsi="Arial" w:cs="Arial"/>
                <w:bCs/>
              </w:rPr>
              <w:t>Lustrzana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030CBD">
              <w:rPr>
                <w:rFonts w:ascii="Arial" w:hAnsi="Arial" w:cs="Arial"/>
                <w:bCs/>
              </w:rPr>
              <w:t>6A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5ED877C7" w14:textId="77777777" w:rsidR="00030CBD" w:rsidRPr="00B048DA" w:rsidRDefault="00030CBD" w:rsidP="002B373E">
            <w:pPr>
              <w:spacing w:line="360" w:lineRule="auto"/>
              <w:rPr>
                <w:rFonts w:ascii="Arial" w:hAnsi="Arial" w:cs="Arial"/>
                <w:bCs/>
              </w:rPr>
            </w:pPr>
            <w:r w:rsidRPr="00030CBD">
              <w:rPr>
                <w:rFonts w:ascii="Arial" w:hAnsi="Arial" w:cs="Arial"/>
                <w:bCs/>
              </w:rPr>
              <w:t>01-342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030CBD">
              <w:rPr>
                <w:rFonts w:ascii="Arial" w:hAnsi="Arial" w:cs="Arial"/>
                <w:bCs/>
              </w:rPr>
              <w:t>Warszawa</w:t>
            </w:r>
          </w:p>
          <w:p w14:paraId="3177ECE7" w14:textId="77777777" w:rsidR="00030CBD" w:rsidRPr="00B048DA" w:rsidRDefault="00030CBD" w:rsidP="002B373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030CBD">
              <w:rPr>
                <w:rFonts w:ascii="Arial" w:hAnsi="Arial" w:cs="Arial"/>
                <w:b/>
              </w:rPr>
              <w:t>16 686.00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60C82B10" w14:textId="77777777" w:rsidR="00030CBD" w:rsidRPr="00B048DA" w:rsidRDefault="00030CBD" w:rsidP="002B373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7A28FA26" w14:textId="77777777" w:rsidR="00030CBD" w:rsidRPr="00B048DA" w:rsidRDefault="00030CBD" w:rsidP="002B373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30CBD">
              <w:rPr>
                <w:rFonts w:ascii="Arial" w:hAnsi="Arial" w:cs="Arial"/>
              </w:rPr>
              <w:t>Oferta spełnia warunki zawarte w SWZ, w ustawie Prawo zamówień publicznych z dnia 11 września 2019 r. (tekst jednolity Dz. U. z 2023 r. poz. 1605) oraz jest najkorzystniejsze w kryteriach określonych w SWZ.</w:t>
            </w:r>
          </w:p>
        </w:tc>
      </w:tr>
      <w:tr w:rsidR="00030CBD" w14:paraId="0C4F200E" w14:textId="77777777" w:rsidTr="002B373E">
        <w:trPr>
          <w:cantSplit/>
        </w:trPr>
        <w:tc>
          <w:tcPr>
            <w:tcW w:w="9498" w:type="dxa"/>
          </w:tcPr>
          <w:p w14:paraId="64D776F1" w14:textId="77777777" w:rsidR="00030CBD" w:rsidRDefault="00030CBD" w:rsidP="002B373E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030CBD">
              <w:rPr>
                <w:rFonts w:ascii="Arial" w:hAnsi="Arial" w:cs="Arial"/>
                <w:b/>
                <w:bCs/>
                <w:color w:val="000000"/>
              </w:rPr>
              <w:t>8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030CBD">
              <w:rPr>
                <w:rFonts w:ascii="Arial" w:hAnsi="Arial" w:cs="Arial"/>
                <w:color w:val="000000"/>
              </w:rPr>
              <w:t>Defibrylatory</w:t>
            </w:r>
          </w:p>
          <w:p w14:paraId="38FAE726" w14:textId="77777777" w:rsidR="00030CBD" w:rsidRPr="00B048DA" w:rsidRDefault="00030CBD" w:rsidP="002B373E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030CBD">
              <w:rPr>
                <w:rFonts w:ascii="Arial" w:hAnsi="Arial" w:cs="Arial"/>
                <w:b/>
              </w:rPr>
              <w:t>Zakłady Techniki Medycznej Sp. z o.o.</w:t>
            </w:r>
          </w:p>
          <w:p w14:paraId="0C82705A" w14:textId="77777777" w:rsidR="00030CBD" w:rsidRDefault="00030CBD" w:rsidP="002B373E">
            <w:pPr>
              <w:spacing w:line="360" w:lineRule="auto"/>
              <w:rPr>
                <w:rFonts w:ascii="Arial" w:hAnsi="Arial" w:cs="Arial"/>
                <w:bCs/>
              </w:rPr>
            </w:pPr>
            <w:proofErr w:type="spellStart"/>
            <w:r w:rsidRPr="00030CBD">
              <w:rPr>
                <w:rFonts w:ascii="Arial" w:hAnsi="Arial" w:cs="Arial"/>
                <w:bCs/>
              </w:rPr>
              <w:t>Szyllinga</w:t>
            </w:r>
            <w:proofErr w:type="spellEnd"/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030CBD">
              <w:rPr>
                <w:rFonts w:ascii="Arial" w:hAnsi="Arial" w:cs="Arial"/>
                <w:bCs/>
              </w:rPr>
              <w:t>63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031CF47B" w14:textId="77777777" w:rsidR="00030CBD" w:rsidRPr="00B048DA" w:rsidRDefault="00030CBD" w:rsidP="002B373E">
            <w:pPr>
              <w:spacing w:line="360" w:lineRule="auto"/>
              <w:rPr>
                <w:rFonts w:ascii="Arial" w:hAnsi="Arial" w:cs="Arial"/>
                <w:bCs/>
              </w:rPr>
            </w:pPr>
            <w:r w:rsidRPr="00030CBD">
              <w:rPr>
                <w:rFonts w:ascii="Arial" w:hAnsi="Arial" w:cs="Arial"/>
                <w:bCs/>
              </w:rPr>
              <w:t>30-433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030CBD">
              <w:rPr>
                <w:rFonts w:ascii="Arial" w:hAnsi="Arial" w:cs="Arial"/>
                <w:bCs/>
              </w:rPr>
              <w:t>Kraków</w:t>
            </w:r>
          </w:p>
          <w:p w14:paraId="08DBC69D" w14:textId="77777777" w:rsidR="00030CBD" w:rsidRPr="00B048DA" w:rsidRDefault="00030CBD" w:rsidP="002B373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030CBD">
              <w:rPr>
                <w:rFonts w:ascii="Arial" w:hAnsi="Arial" w:cs="Arial"/>
                <w:b/>
              </w:rPr>
              <w:t>691.20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725F23CA" w14:textId="77777777" w:rsidR="00030CBD" w:rsidRPr="00B048DA" w:rsidRDefault="00030CBD" w:rsidP="002B373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46ECFA67" w14:textId="77777777" w:rsidR="00030CBD" w:rsidRPr="00B048DA" w:rsidRDefault="00030CBD" w:rsidP="002B373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30CBD">
              <w:rPr>
                <w:rFonts w:ascii="Arial" w:hAnsi="Arial" w:cs="Arial"/>
              </w:rPr>
              <w:t>Oferta spełnia warunki zawarte w SWZ, w ustawie Prawo zamówień publicznych z dnia 11 września 2019 r. (tekst jednolity Dz. U. z 2023 r. poz. 1605) oraz jest najkorzystniejsze w kryteriach określonych w SWZ.</w:t>
            </w:r>
          </w:p>
        </w:tc>
      </w:tr>
      <w:tr w:rsidR="00030CBD" w14:paraId="79F60BFD" w14:textId="77777777" w:rsidTr="002B373E">
        <w:trPr>
          <w:cantSplit/>
        </w:trPr>
        <w:tc>
          <w:tcPr>
            <w:tcW w:w="9498" w:type="dxa"/>
          </w:tcPr>
          <w:p w14:paraId="528D7C5F" w14:textId="77777777" w:rsidR="00030CBD" w:rsidRDefault="00030CBD" w:rsidP="002B373E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030CBD">
              <w:rPr>
                <w:rFonts w:ascii="Arial" w:hAnsi="Arial" w:cs="Arial"/>
                <w:b/>
                <w:bCs/>
                <w:color w:val="000000"/>
              </w:rPr>
              <w:t>9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030CBD">
              <w:rPr>
                <w:rFonts w:ascii="Arial" w:hAnsi="Arial" w:cs="Arial"/>
                <w:color w:val="000000"/>
              </w:rPr>
              <w:t>Wyposażenie karetki</w:t>
            </w:r>
          </w:p>
          <w:p w14:paraId="18E926B3" w14:textId="77777777" w:rsidR="00030CBD" w:rsidRPr="00B048DA" w:rsidRDefault="00030CBD" w:rsidP="002B373E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030CBD">
              <w:rPr>
                <w:rFonts w:ascii="Arial" w:hAnsi="Arial" w:cs="Arial"/>
                <w:b/>
              </w:rPr>
              <w:t>Zakłady Techniki Medycznej Sp. z o.o.</w:t>
            </w:r>
          </w:p>
          <w:p w14:paraId="437E60DE" w14:textId="77777777" w:rsidR="00030CBD" w:rsidRDefault="00030CBD" w:rsidP="002B373E">
            <w:pPr>
              <w:spacing w:line="360" w:lineRule="auto"/>
              <w:rPr>
                <w:rFonts w:ascii="Arial" w:hAnsi="Arial" w:cs="Arial"/>
                <w:bCs/>
              </w:rPr>
            </w:pPr>
            <w:proofErr w:type="spellStart"/>
            <w:r w:rsidRPr="00030CBD">
              <w:rPr>
                <w:rFonts w:ascii="Arial" w:hAnsi="Arial" w:cs="Arial"/>
                <w:bCs/>
              </w:rPr>
              <w:t>Szyllinga</w:t>
            </w:r>
            <w:proofErr w:type="spellEnd"/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030CBD">
              <w:rPr>
                <w:rFonts w:ascii="Arial" w:hAnsi="Arial" w:cs="Arial"/>
                <w:bCs/>
              </w:rPr>
              <w:t>63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6256F532" w14:textId="77777777" w:rsidR="00030CBD" w:rsidRPr="00B048DA" w:rsidRDefault="00030CBD" w:rsidP="002B373E">
            <w:pPr>
              <w:spacing w:line="360" w:lineRule="auto"/>
              <w:rPr>
                <w:rFonts w:ascii="Arial" w:hAnsi="Arial" w:cs="Arial"/>
                <w:bCs/>
              </w:rPr>
            </w:pPr>
            <w:r w:rsidRPr="00030CBD">
              <w:rPr>
                <w:rFonts w:ascii="Arial" w:hAnsi="Arial" w:cs="Arial"/>
                <w:bCs/>
              </w:rPr>
              <w:t>30-433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030CBD">
              <w:rPr>
                <w:rFonts w:ascii="Arial" w:hAnsi="Arial" w:cs="Arial"/>
                <w:bCs/>
              </w:rPr>
              <w:t>Kraków</w:t>
            </w:r>
          </w:p>
          <w:p w14:paraId="3D09631E" w14:textId="77777777" w:rsidR="00030CBD" w:rsidRPr="00B048DA" w:rsidRDefault="00030CBD" w:rsidP="002B373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030CBD">
              <w:rPr>
                <w:rFonts w:ascii="Arial" w:hAnsi="Arial" w:cs="Arial"/>
                <w:b/>
              </w:rPr>
              <w:t>2 592.00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2C2C5B94" w14:textId="77777777" w:rsidR="00030CBD" w:rsidRPr="00B048DA" w:rsidRDefault="00030CBD" w:rsidP="002B373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3CC202E6" w14:textId="77777777" w:rsidR="00030CBD" w:rsidRPr="00B048DA" w:rsidRDefault="00030CBD" w:rsidP="002B373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30CBD">
              <w:rPr>
                <w:rFonts w:ascii="Arial" w:hAnsi="Arial" w:cs="Arial"/>
              </w:rPr>
              <w:t>Oferta spełnia warunki zawarte w SWZ, w ustawie Prawo zamówień publicznych z dnia 11 września 2019 r. (tekst jednolity Dz. U. z 2023 r. poz. 1605) oraz jest najkorzystniejsze w kryteriach określonych w SWZ.</w:t>
            </w:r>
          </w:p>
        </w:tc>
      </w:tr>
      <w:tr w:rsidR="00030CBD" w14:paraId="6DF9188A" w14:textId="77777777" w:rsidTr="002B373E">
        <w:trPr>
          <w:cantSplit/>
        </w:trPr>
        <w:tc>
          <w:tcPr>
            <w:tcW w:w="9498" w:type="dxa"/>
          </w:tcPr>
          <w:p w14:paraId="6F36F253" w14:textId="77777777" w:rsidR="00030CBD" w:rsidRDefault="00030CBD" w:rsidP="002B373E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030CBD">
              <w:rPr>
                <w:rFonts w:ascii="Arial" w:hAnsi="Arial" w:cs="Arial"/>
                <w:b/>
                <w:bCs/>
                <w:color w:val="000000"/>
              </w:rPr>
              <w:t>10</w:t>
            </w:r>
            <w:r w:rsidRPr="00B048DA">
              <w:rPr>
                <w:rFonts w:ascii="Arial" w:hAnsi="Arial" w:cs="Arial"/>
              </w:rPr>
              <w:t xml:space="preserve">: </w:t>
            </w:r>
            <w:proofErr w:type="spellStart"/>
            <w:r w:rsidRPr="00030CBD">
              <w:rPr>
                <w:rFonts w:ascii="Arial" w:hAnsi="Arial" w:cs="Arial"/>
                <w:color w:val="000000"/>
              </w:rPr>
              <w:t>Nocospray</w:t>
            </w:r>
            <w:proofErr w:type="spellEnd"/>
          </w:p>
          <w:p w14:paraId="29FB5F74" w14:textId="77777777" w:rsidR="00030CBD" w:rsidRPr="00B048DA" w:rsidRDefault="00030CBD" w:rsidP="002B373E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030CBD">
              <w:rPr>
                <w:rFonts w:ascii="Arial" w:hAnsi="Arial" w:cs="Arial"/>
                <w:b/>
              </w:rPr>
              <w:t>Zakłady Techniki Medycznej Sp. z o.o.</w:t>
            </w:r>
          </w:p>
          <w:p w14:paraId="2B899E03" w14:textId="77777777" w:rsidR="00030CBD" w:rsidRDefault="00030CBD" w:rsidP="002B373E">
            <w:pPr>
              <w:spacing w:line="360" w:lineRule="auto"/>
              <w:rPr>
                <w:rFonts w:ascii="Arial" w:hAnsi="Arial" w:cs="Arial"/>
                <w:bCs/>
              </w:rPr>
            </w:pPr>
            <w:proofErr w:type="spellStart"/>
            <w:r w:rsidRPr="00030CBD">
              <w:rPr>
                <w:rFonts w:ascii="Arial" w:hAnsi="Arial" w:cs="Arial"/>
                <w:bCs/>
              </w:rPr>
              <w:t>Szyllinga</w:t>
            </w:r>
            <w:proofErr w:type="spellEnd"/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030CBD">
              <w:rPr>
                <w:rFonts w:ascii="Arial" w:hAnsi="Arial" w:cs="Arial"/>
                <w:bCs/>
              </w:rPr>
              <w:t>63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597FADC2" w14:textId="77777777" w:rsidR="00030CBD" w:rsidRPr="00B048DA" w:rsidRDefault="00030CBD" w:rsidP="002B373E">
            <w:pPr>
              <w:spacing w:line="360" w:lineRule="auto"/>
              <w:rPr>
                <w:rFonts w:ascii="Arial" w:hAnsi="Arial" w:cs="Arial"/>
                <w:bCs/>
              </w:rPr>
            </w:pPr>
            <w:r w:rsidRPr="00030CBD">
              <w:rPr>
                <w:rFonts w:ascii="Arial" w:hAnsi="Arial" w:cs="Arial"/>
                <w:bCs/>
              </w:rPr>
              <w:t>30-433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030CBD">
              <w:rPr>
                <w:rFonts w:ascii="Arial" w:hAnsi="Arial" w:cs="Arial"/>
                <w:bCs/>
              </w:rPr>
              <w:t>Kraków</w:t>
            </w:r>
          </w:p>
          <w:p w14:paraId="1239CF0F" w14:textId="77777777" w:rsidR="00030CBD" w:rsidRPr="00B048DA" w:rsidRDefault="00030CBD" w:rsidP="002B373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030CBD">
              <w:rPr>
                <w:rFonts w:ascii="Arial" w:hAnsi="Arial" w:cs="Arial"/>
                <w:b/>
              </w:rPr>
              <w:t>369.00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4EC93549" w14:textId="77777777" w:rsidR="00030CBD" w:rsidRPr="00B048DA" w:rsidRDefault="00030CBD" w:rsidP="002B373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180E0C43" w14:textId="77777777" w:rsidR="00030CBD" w:rsidRPr="00B048DA" w:rsidRDefault="00030CBD" w:rsidP="002B373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30CBD">
              <w:rPr>
                <w:rFonts w:ascii="Arial" w:hAnsi="Arial" w:cs="Arial"/>
              </w:rPr>
              <w:t>Oferta spełnia warunki zawarte w SWZ, w ustawie Prawo zamówień publicznych z dnia 11 września 2019 r. (tekst jednolity Dz. U. z 2023 r. poz. 1605) oraz jest najkorzystniejsze w kryteriach określonych w SWZ.</w:t>
            </w:r>
          </w:p>
        </w:tc>
      </w:tr>
      <w:tr w:rsidR="00030CBD" w14:paraId="6E60E666" w14:textId="77777777" w:rsidTr="002B373E">
        <w:trPr>
          <w:cantSplit/>
        </w:trPr>
        <w:tc>
          <w:tcPr>
            <w:tcW w:w="9498" w:type="dxa"/>
          </w:tcPr>
          <w:p w14:paraId="082F5ACD" w14:textId="77777777" w:rsidR="00030CBD" w:rsidRDefault="00030CBD" w:rsidP="002B373E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030CBD">
              <w:rPr>
                <w:rFonts w:ascii="Arial" w:hAnsi="Arial" w:cs="Arial"/>
                <w:b/>
                <w:bCs/>
                <w:color w:val="000000"/>
              </w:rPr>
              <w:t>12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030CBD">
              <w:rPr>
                <w:rFonts w:ascii="Arial" w:hAnsi="Arial" w:cs="Arial"/>
                <w:color w:val="000000"/>
              </w:rPr>
              <w:t>Generatory elektrochirurgiczne</w:t>
            </w:r>
          </w:p>
          <w:p w14:paraId="1BBB16E8" w14:textId="77777777" w:rsidR="00030CBD" w:rsidRPr="00B048DA" w:rsidRDefault="00030CBD" w:rsidP="002B373E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030CBD">
              <w:rPr>
                <w:rFonts w:ascii="Arial" w:hAnsi="Arial" w:cs="Arial"/>
                <w:b/>
              </w:rPr>
              <w:t xml:space="preserve">zakład naprawczy aparatury medycznej </w:t>
            </w:r>
            <w:proofErr w:type="spellStart"/>
            <w:r w:rsidRPr="00030CBD">
              <w:rPr>
                <w:rFonts w:ascii="Arial" w:hAnsi="Arial" w:cs="Arial"/>
                <w:b/>
              </w:rPr>
              <w:t>polmed</w:t>
            </w:r>
            <w:proofErr w:type="spellEnd"/>
          </w:p>
          <w:p w14:paraId="736A911A" w14:textId="77777777" w:rsidR="00030CBD" w:rsidRDefault="00030CBD" w:rsidP="002B373E">
            <w:pPr>
              <w:spacing w:line="360" w:lineRule="auto"/>
              <w:rPr>
                <w:rFonts w:ascii="Arial" w:hAnsi="Arial" w:cs="Arial"/>
                <w:bCs/>
              </w:rPr>
            </w:pPr>
            <w:r w:rsidRPr="00030CBD">
              <w:rPr>
                <w:rFonts w:ascii="Arial" w:hAnsi="Arial" w:cs="Arial"/>
                <w:bCs/>
              </w:rPr>
              <w:t>Kobielska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030CBD">
              <w:rPr>
                <w:rFonts w:ascii="Arial" w:hAnsi="Arial" w:cs="Arial"/>
                <w:bCs/>
              </w:rPr>
              <w:t>17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030CBD">
              <w:rPr>
                <w:rFonts w:ascii="Arial" w:hAnsi="Arial" w:cs="Arial"/>
                <w:bCs/>
              </w:rPr>
              <w:t>/28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5A4D95F1" w14:textId="77777777" w:rsidR="00030CBD" w:rsidRPr="00B048DA" w:rsidRDefault="00030CBD" w:rsidP="002B373E">
            <w:pPr>
              <w:spacing w:line="360" w:lineRule="auto"/>
              <w:rPr>
                <w:rFonts w:ascii="Arial" w:hAnsi="Arial" w:cs="Arial"/>
                <w:bCs/>
              </w:rPr>
            </w:pPr>
            <w:r w:rsidRPr="00030CBD">
              <w:rPr>
                <w:rFonts w:ascii="Arial" w:hAnsi="Arial" w:cs="Arial"/>
                <w:bCs/>
              </w:rPr>
              <w:t>04-359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030CBD">
              <w:rPr>
                <w:rFonts w:ascii="Arial" w:hAnsi="Arial" w:cs="Arial"/>
                <w:bCs/>
              </w:rPr>
              <w:t>Warszawa</w:t>
            </w:r>
          </w:p>
          <w:p w14:paraId="6D7E365C" w14:textId="3853EE06" w:rsidR="00030CBD" w:rsidRPr="00B048DA" w:rsidRDefault="00030CBD" w:rsidP="002B373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="005C7D55">
              <w:rPr>
                <w:rFonts w:ascii="Arial" w:hAnsi="Arial" w:cs="Arial"/>
                <w:b/>
              </w:rPr>
              <w:t>11 858,40</w:t>
            </w:r>
            <w:r w:rsidRPr="00030CBD">
              <w:rPr>
                <w:rFonts w:ascii="Arial" w:hAnsi="Arial" w:cs="Arial"/>
                <w:b/>
              </w:rPr>
              <w:t xml:space="preserve">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1DF85246" w14:textId="77777777" w:rsidR="00030CBD" w:rsidRPr="00B048DA" w:rsidRDefault="00030CBD" w:rsidP="002B373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5A78FBCE" w14:textId="77777777" w:rsidR="00030CBD" w:rsidRPr="00B048DA" w:rsidRDefault="00030CBD" w:rsidP="002B373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30CBD">
              <w:rPr>
                <w:rFonts w:ascii="Arial" w:hAnsi="Arial" w:cs="Arial"/>
              </w:rPr>
              <w:t>Oferta spełnia warunki zawarte w SWZ, w ustawie Prawo zamówień publicznych z dnia 11 września 2019 r. (tekst jednolity Dz. U. z 2023 r. poz. 1605) oraz jest najkorzystniejsze w kryteriach określonych w SWZ.</w:t>
            </w:r>
          </w:p>
        </w:tc>
      </w:tr>
      <w:tr w:rsidR="00030CBD" w14:paraId="7784EDD0" w14:textId="77777777" w:rsidTr="002B373E">
        <w:trPr>
          <w:cantSplit/>
        </w:trPr>
        <w:tc>
          <w:tcPr>
            <w:tcW w:w="9498" w:type="dxa"/>
          </w:tcPr>
          <w:p w14:paraId="1673CBB9" w14:textId="77777777" w:rsidR="00030CBD" w:rsidRDefault="00030CBD" w:rsidP="002B373E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030CBD">
              <w:rPr>
                <w:rFonts w:ascii="Arial" w:hAnsi="Arial" w:cs="Arial"/>
                <w:b/>
                <w:bCs/>
                <w:color w:val="000000"/>
              </w:rPr>
              <w:t>14</w:t>
            </w:r>
            <w:r w:rsidRPr="00B048DA">
              <w:rPr>
                <w:rFonts w:ascii="Arial" w:hAnsi="Arial" w:cs="Arial"/>
              </w:rPr>
              <w:t xml:space="preserve">: </w:t>
            </w:r>
            <w:proofErr w:type="spellStart"/>
            <w:r w:rsidRPr="00030CBD">
              <w:rPr>
                <w:rFonts w:ascii="Arial" w:hAnsi="Arial" w:cs="Arial"/>
                <w:color w:val="000000"/>
              </w:rPr>
              <w:t>Holtery</w:t>
            </w:r>
            <w:proofErr w:type="spellEnd"/>
          </w:p>
          <w:p w14:paraId="735B24A3" w14:textId="77777777" w:rsidR="00030CBD" w:rsidRPr="00B048DA" w:rsidRDefault="00030CBD" w:rsidP="002B373E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030CBD">
              <w:rPr>
                <w:rFonts w:ascii="Arial" w:hAnsi="Arial" w:cs="Arial"/>
                <w:b/>
              </w:rPr>
              <w:t>Zakłady Techniki Medycznej Sp. z o.o.</w:t>
            </w:r>
          </w:p>
          <w:p w14:paraId="0A997668" w14:textId="77777777" w:rsidR="00030CBD" w:rsidRDefault="00030CBD" w:rsidP="002B373E">
            <w:pPr>
              <w:spacing w:line="360" w:lineRule="auto"/>
              <w:rPr>
                <w:rFonts w:ascii="Arial" w:hAnsi="Arial" w:cs="Arial"/>
                <w:bCs/>
              </w:rPr>
            </w:pPr>
            <w:proofErr w:type="spellStart"/>
            <w:r w:rsidRPr="00030CBD">
              <w:rPr>
                <w:rFonts w:ascii="Arial" w:hAnsi="Arial" w:cs="Arial"/>
                <w:bCs/>
              </w:rPr>
              <w:t>Szyllinga</w:t>
            </w:r>
            <w:proofErr w:type="spellEnd"/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030CBD">
              <w:rPr>
                <w:rFonts w:ascii="Arial" w:hAnsi="Arial" w:cs="Arial"/>
                <w:bCs/>
              </w:rPr>
              <w:t>63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3C602A8E" w14:textId="77777777" w:rsidR="00030CBD" w:rsidRPr="00B048DA" w:rsidRDefault="00030CBD" w:rsidP="002B373E">
            <w:pPr>
              <w:spacing w:line="360" w:lineRule="auto"/>
              <w:rPr>
                <w:rFonts w:ascii="Arial" w:hAnsi="Arial" w:cs="Arial"/>
                <w:bCs/>
              </w:rPr>
            </w:pPr>
            <w:r w:rsidRPr="00030CBD">
              <w:rPr>
                <w:rFonts w:ascii="Arial" w:hAnsi="Arial" w:cs="Arial"/>
                <w:bCs/>
              </w:rPr>
              <w:t>30-433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030CBD">
              <w:rPr>
                <w:rFonts w:ascii="Arial" w:hAnsi="Arial" w:cs="Arial"/>
                <w:bCs/>
              </w:rPr>
              <w:t>Kraków</w:t>
            </w:r>
          </w:p>
          <w:p w14:paraId="504D5AF5" w14:textId="77777777" w:rsidR="00030CBD" w:rsidRPr="00B048DA" w:rsidRDefault="00030CBD" w:rsidP="002B373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030CBD">
              <w:rPr>
                <w:rFonts w:ascii="Arial" w:hAnsi="Arial" w:cs="Arial"/>
                <w:b/>
              </w:rPr>
              <w:t>3 672.00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42A74CE2" w14:textId="77777777" w:rsidR="00030CBD" w:rsidRPr="00B048DA" w:rsidRDefault="00030CBD" w:rsidP="002B373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273D58D0" w14:textId="77777777" w:rsidR="00030CBD" w:rsidRPr="00B048DA" w:rsidRDefault="00030CBD" w:rsidP="002B373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30CBD">
              <w:rPr>
                <w:rFonts w:ascii="Arial" w:hAnsi="Arial" w:cs="Arial"/>
              </w:rPr>
              <w:t>Oferta spełnia warunki zawarte w SWZ, w ustawie Prawo zamówień publicznych z dnia 11 września 2019 r. (tekst jednolity Dz. U. z 2023 r. poz. 1605) oraz jest najkorzystniejsze w kryteriach określonych w SWZ.</w:t>
            </w:r>
          </w:p>
        </w:tc>
      </w:tr>
      <w:tr w:rsidR="00030CBD" w14:paraId="0AFAD491" w14:textId="77777777" w:rsidTr="002B373E">
        <w:trPr>
          <w:cantSplit/>
        </w:trPr>
        <w:tc>
          <w:tcPr>
            <w:tcW w:w="9498" w:type="dxa"/>
          </w:tcPr>
          <w:p w14:paraId="41A444FD" w14:textId="77777777" w:rsidR="00030CBD" w:rsidRDefault="00030CBD" w:rsidP="002B373E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030CBD">
              <w:rPr>
                <w:rFonts w:ascii="Arial" w:hAnsi="Arial" w:cs="Arial"/>
                <w:b/>
                <w:bCs/>
                <w:color w:val="000000"/>
              </w:rPr>
              <w:t>15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030CBD">
              <w:rPr>
                <w:rFonts w:ascii="Arial" w:hAnsi="Arial" w:cs="Arial"/>
                <w:color w:val="000000"/>
              </w:rPr>
              <w:t>Inhalatory</w:t>
            </w:r>
          </w:p>
          <w:p w14:paraId="55F784A3" w14:textId="77777777" w:rsidR="00030CBD" w:rsidRPr="00B048DA" w:rsidRDefault="00030CBD" w:rsidP="002B373E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030CBD">
              <w:rPr>
                <w:rFonts w:ascii="Arial" w:hAnsi="Arial" w:cs="Arial"/>
                <w:b/>
              </w:rPr>
              <w:t>Zakłady Techniki Medycznej Sp. z o.o.</w:t>
            </w:r>
          </w:p>
          <w:p w14:paraId="13A83C2E" w14:textId="77777777" w:rsidR="00030CBD" w:rsidRDefault="00030CBD" w:rsidP="002B373E">
            <w:pPr>
              <w:spacing w:line="360" w:lineRule="auto"/>
              <w:rPr>
                <w:rFonts w:ascii="Arial" w:hAnsi="Arial" w:cs="Arial"/>
                <w:bCs/>
              </w:rPr>
            </w:pPr>
            <w:proofErr w:type="spellStart"/>
            <w:r w:rsidRPr="00030CBD">
              <w:rPr>
                <w:rFonts w:ascii="Arial" w:hAnsi="Arial" w:cs="Arial"/>
                <w:bCs/>
              </w:rPr>
              <w:t>Szyllinga</w:t>
            </w:r>
            <w:proofErr w:type="spellEnd"/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030CBD">
              <w:rPr>
                <w:rFonts w:ascii="Arial" w:hAnsi="Arial" w:cs="Arial"/>
                <w:bCs/>
              </w:rPr>
              <w:t>63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381977D2" w14:textId="77777777" w:rsidR="00030CBD" w:rsidRPr="00B048DA" w:rsidRDefault="00030CBD" w:rsidP="002B373E">
            <w:pPr>
              <w:spacing w:line="360" w:lineRule="auto"/>
              <w:rPr>
                <w:rFonts w:ascii="Arial" w:hAnsi="Arial" w:cs="Arial"/>
                <w:bCs/>
              </w:rPr>
            </w:pPr>
            <w:r w:rsidRPr="00030CBD">
              <w:rPr>
                <w:rFonts w:ascii="Arial" w:hAnsi="Arial" w:cs="Arial"/>
                <w:bCs/>
              </w:rPr>
              <w:t>30-433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030CBD">
              <w:rPr>
                <w:rFonts w:ascii="Arial" w:hAnsi="Arial" w:cs="Arial"/>
                <w:bCs/>
              </w:rPr>
              <w:t>Kraków</w:t>
            </w:r>
          </w:p>
          <w:p w14:paraId="4416753A" w14:textId="77777777" w:rsidR="00030CBD" w:rsidRPr="00B048DA" w:rsidRDefault="00030CBD" w:rsidP="002B373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030CBD">
              <w:rPr>
                <w:rFonts w:ascii="Arial" w:hAnsi="Arial" w:cs="Arial"/>
                <w:b/>
              </w:rPr>
              <w:t>2 592.00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2C9C05EB" w14:textId="77777777" w:rsidR="00030CBD" w:rsidRPr="00B048DA" w:rsidRDefault="00030CBD" w:rsidP="002B373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789BC5A9" w14:textId="77777777" w:rsidR="00030CBD" w:rsidRPr="00B048DA" w:rsidRDefault="00030CBD" w:rsidP="002B373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30CBD">
              <w:rPr>
                <w:rFonts w:ascii="Arial" w:hAnsi="Arial" w:cs="Arial"/>
              </w:rPr>
              <w:t>Oferta spełnia warunki zawarte w SWZ, w ustawie Prawo zamówień publicznych z dnia 11 września 2019 r. (tekst jednolity Dz. U. z 2023 r. poz. 1605) oraz jest najkorzystniejsze w kryteriach określonych w SWZ.</w:t>
            </w:r>
          </w:p>
        </w:tc>
      </w:tr>
      <w:tr w:rsidR="00030CBD" w14:paraId="744E4055" w14:textId="77777777" w:rsidTr="002B373E">
        <w:trPr>
          <w:cantSplit/>
        </w:trPr>
        <w:tc>
          <w:tcPr>
            <w:tcW w:w="9498" w:type="dxa"/>
          </w:tcPr>
          <w:p w14:paraId="53B96F01" w14:textId="77777777" w:rsidR="00030CBD" w:rsidRDefault="00030CBD" w:rsidP="002B373E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030CBD">
              <w:rPr>
                <w:rFonts w:ascii="Arial" w:hAnsi="Arial" w:cs="Arial"/>
                <w:b/>
                <w:bCs/>
                <w:color w:val="000000"/>
              </w:rPr>
              <w:t>16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030CBD">
              <w:rPr>
                <w:rFonts w:ascii="Arial" w:hAnsi="Arial" w:cs="Arial"/>
                <w:color w:val="000000"/>
              </w:rPr>
              <w:t>Kamera endoskopowa i źródło światła</w:t>
            </w:r>
          </w:p>
          <w:p w14:paraId="0BE45946" w14:textId="77777777" w:rsidR="00030CBD" w:rsidRPr="00B048DA" w:rsidRDefault="00030CBD" w:rsidP="002B373E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030CBD">
              <w:rPr>
                <w:rFonts w:ascii="Arial" w:hAnsi="Arial" w:cs="Arial"/>
                <w:b/>
              </w:rPr>
              <w:t xml:space="preserve">Karl </w:t>
            </w:r>
            <w:proofErr w:type="spellStart"/>
            <w:r w:rsidRPr="00030CBD">
              <w:rPr>
                <w:rFonts w:ascii="Arial" w:hAnsi="Arial" w:cs="Arial"/>
                <w:b/>
              </w:rPr>
              <w:t>Storz</w:t>
            </w:r>
            <w:proofErr w:type="spellEnd"/>
            <w:r w:rsidRPr="00030CBD">
              <w:rPr>
                <w:rFonts w:ascii="Arial" w:hAnsi="Arial" w:cs="Arial"/>
                <w:b/>
              </w:rPr>
              <w:t xml:space="preserve"> Polska Sp. z o.o.</w:t>
            </w:r>
          </w:p>
          <w:p w14:paraId="52419916" w14:textId="77777777" w:rsidR="00030CBD" w:rsidRDefault="00030CBD" w:rsidP="002B373E">
            <w:pPr>
              <w:spacing w:line="360" w:lineRule="auto"/>
              <w:rPr>
                <w:rFonts w:ascii="Arial" w:hAnsi="Arial" w:cs="Arial"/>
                <w:bCs/>
              </w:rPr>
            </w:pPr>
            <w:proofErr w:type="spellStart"/>
            <w:r w:rsidRPr="00030CBD">
              <w:rPr>
                <w:rFonts w:ascii="Arial" w:hAnsi="Arial" w:cs="Arial"/>
                <w:bCs/>
              </w:rPr>
              <w:t>Hołubcowa</w:t>
            </w:r>
            <w:proofErr w:type="spellEnd"/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030CBD">
              <w:rPr>
                <w:rFonts w:ascii="Arial" w:hAnsi="Arial" w:cs="Arial"/>
                <w:bCs/>
              </w:rPr>
              <w:t>123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030CBD">
              <w:rPr>
                <w:rFonts w:ascii="Arial" w:hAnsi="Arial" w:cs="Arial"/>
                <w:bCs/>
              </w:rPr>
              <w:t>/-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399AC5D9" w14:textId="77777777" w:rsidR="00030CBD" w:rsidRPr="00B048DA" w:rsidRDefault="00030CBD" w:rsidP="002B373E">
            <w:pPr>
              <w:spacing w:line="360" w:lineRule="auto"/>
              <w:rPr>
                <w:rFonts w:ascii="Arial" w:hAnsi="Arial" w:cs="Arial"/>
                <w:bCs/>
              </w:rPr>
            </w:pPr>
            <w:r w:rsidRPr="00030CBD">
              <w:rPr>
                <w:rFonts w:ascii="Arial" w:hAnsi="Arial" w:cs="Arial"/>
                <w:bCs/>
              </w:rPr>
              <w:t>02-854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030CBD">
              <w:rPr>
                <w:rFonts w:ascii="Arial" w:hAnsi="Arial" w:cs="Arial"/>
                <w:bCs/>
              </w:rPr>
              <w:t>Warszawa</w:t>
            </w:r>
          </w:p>
          <w:p w14:paraId="01A4DC0B" w14:textId="77777777" w:rsidR="00030CBD" w:rsidRPr="00B048DA" w:rsidRDefault="00030CBD" w:rsidP="002B373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030CBD">
              <w:rPr>
                <w:rFonts w:ascii="Arial" w:hAnsi="Arial" w:cs="Arial"/>
                <w:b/>
              </w:rPr>
              <w:t>3 240.00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2C9A4D0B" w14:textId="77777777" w:rsidR="00030CBD" w:rsidRPr="00B048DA" w:rsidRDefault="00030CBD" w:rsidP="002B373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368A5792" w14:textId="77777777" w:rsidR="00030CBD" w:rsidRPr="00B048DA" w:rsidRDefault="00030CBD" w:rsidP="002B373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30CBD">
              <w:rPr>
                <w:rFonts w:ascii="Arial" w:hAnsi="Arial" w:cs="Arial"/>
              </w:rPr>
              <w:t>Oferta spełnia warunki zawarte w SWZ, w ustawie Prawo zamówień publicznych z dnia 11 września 2019 r. (tekst jednolity Dz. U. z 2023 r. poz. 1605) oraz jest najkorzystniejsze w kryteriach określonych w SWZ.</w:t>
            </w:r>
          </w:p>
        </w:tc>
      </w:tr>
      <w:tr w:rsidR="00030CBD" w14:paraId="532098E7" w14:textId="77777777" w:rsidTr="002B373E">
        <w:trPr>
          <w:cantSplit/>
        </w:trPr>
        <w:tc>
          <w:tcPr>
            <w:tcW w:w="9498" w:type="dxa"/>
          </w:tcPr>
          <w:p w14:paraId="7906FF8D" w14:textId="77777777" w:rsidR="00030CBD" w:rsidRDefault="00030CBD" w:rsidP="002B373E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030CBD">
              <w:rPr>
                <w:rFonts w:ascii="Arial" w:hAnsi="Arial" w:cs="Arial"/>
                <w:b/>
                <w:bCs/>
                <w:color w:val="000000"/>
              </w:rPr>
              <w:t>17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030CBD">
              <w:rPr>
                <w:rFonts w:ascii="Arial" w:hAnsi="Arial" w:cs="Arial"/>
                <w:color w:val="000000"/>
              </w:rPr>
              <w:t>Kardiomonitory</w:t>
            </w:r>
          </w:p>
          <w:p w14:paraId="1C86BC09" w14:textId="77777777" w:rsidR="00030CBD" w:rsidRPr="00B048DA" w:rsidRDefault="00030CBD" w:rsidP="002B373E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030CBD">
              <w:rPr>
                <w:rFonts w:ascii="Arial" w:hAnsi="Arial" w:cs="Arial"/>
                <w:b/>
              </w:rPr>
              <w:t>Multimedia-Center Piotr Dąbrowski</w:t>
            </w:r>
          </w:p>
          <w:p w14:paraId="77E869D3" w14:textId="77777777" w:rsidR="00030CBD" w:rsidRDefault="00030CBD" w:rsidP="002B373E">
            <w:pPr>
              <w:spacing w:line="360" w:lineRule="auto"/>
              <w:rPr>
                <w:rFonts w:ascii="Arial" w:hAnsi="Arial" w:cs="Arial"/>
                <w:bCs/>
              </w:rPr>
            </w:pPr>
            <w:r w:rsidRPr="00030CBD">
              <w:rPr>
                <w:rFonts w:ascii="Arial" w:hAnsi="Arial" w:cs="Arial"/>
                <w:bCs/>
              </w:rPr>
              <w:t>Aleja Kraśnicka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030CBD">
              <w:rPr>
                <w:rFonts w:ascii="Arial" w:hAnsi="Arial" w:cs="Arial"/>
                <w:bCs/>
              </w:rPr>
              <w:t>182A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2A30CB93" w14:textId="77777777" w:rsidR="00030CBD" w:rsidRPr="00B048DA" w:rsidRDefault="00030CBD" w:rsidP="002B373E">
            <w:pPr>
              <w:spacing w:line="360" w:lineRule="auto"/>
              <w:rPr>
                <w:rFonts w:ascii="Arial" w:hAnsi="Arial" w:cs="Arial"/>
                <w:bCs/>
              </w:rPr>
            </w:pPr>
            <w:r w:rsidRPr="00030CBD">
              <w:rPr>
                <w:rFonts w:ascii="Arial" w:hAnsi="Arial" w:cs="Arial"/>
                <w:bCs/>
              </w:rPr>
              <w:t>20-718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030CBD">
              <w:rPr>
                <w:rFonts w:ascii="Arial" w:hAnsi="Arial" w:cs="Arial"/>
                <w:bCs/>
              </w:rPr>
              <w:t>Lublin</w:t>
            </w:r>
          </w:p>
          <w:p w14:paraId="2CFE8D10" w14:textId="77777777" w:rsidR="00030CBD" w:rsidRPr="00B048DA" w:rsidRDefault="00030CBD" w:rsidP="002B373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030CBD">
              <w:rPr>
                <w:rFonts w:ascii="Arial" w:hAnsi="Arial" w:cs="Arial"/>
                <w:b/>
              </w:rPr>
              <w:t>22 029.84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3C765D4E" w14:textId="77777777" w:rsidR="00030CBD" w:rsidRPr="00B048DA" w:rsidRDefault="00030CBD" w:rsidP="002B373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23E63F8C" w14:textId="77777777" w:rsidR="00030CBD" w:rsidRPr="00B048DA" w:rsidRDefault="00030CBD" w:rsidP="002B373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30CBD">
              <w:rPr>
                <w:rFonts w:ascii="Arial" w:hAnsi="Arial" w:cs="Arial"/>
              </w:rPr>
              <w:t>Oferta spełnia warunki zawarte w SWZ, w ustawie Prawo zamówień publicznych z dnia 11 września 2019 r. (tekst jednolity Dz. U. z 2023 r. poz. 1605) oraz jest najkorzystniejsze w kryteriach określonych w SWZ.</w:t>
            </w:r>
          </w:p>
        </w:tc>
      </w:tr>
      <w:tr w:rsidR="00030CBD" w14:paraId="3DB924D5" w14:textId="77777777" w:rsidTr="002B373E">
        <w:trPr>
          <w:cantSplit/>
        </w:trPr>
        <w:tc>
          <w:tcPr>
            <w:tcW w:w="9498" w:type="dxa"/>
          </w:tcPr>
          <w:p w14:paraId="2496B4DB" w14:textId="77777777" w:rsidR="00030CBD" w:rsidRDefault="00030CBD" w:rsidP="002B373E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030CBD">
              <w:rPr>
                <w:rFonts w:ascii="Arial" w:hAnsi="Arial" w:cs="Arial"/>
                <w:b/>
                <w:bCs/>
                <w:color w:val="000000"/>
              </w:rPr>
              <w:t>18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030CBD">
              <w:rPr>
                <w:rFonts w:ascii="Arial" w:hAnsi="Arial" w:cs="Arial"/>
                <w:color w:val="000000"/>
              </w:rPr>
              <w:t>Kardiomonitory</w:t>
            </w:r>
          </w:p>
          <w:p w14:paraId="44A4EE5B" w14:textId="77777777" w:rsidR="00030CBD" w:rsidRPr="00B048DA" w:rsidRDefault="00030CBD" w:rsidP="002B373E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030CBD">
              <w:rPr>
                <w:rFonts w:ascii="Arial" w:hAnsi="Arial" w:cs="Arial"/>
                <w:b/>
              </w:rPr>
              <w:t>Philips Polska Spółka z ograniczoną odpowiedzialnością</w:t>
            </w:r>
          </w:p>
          <w:p w14:paraId="0658E6C3" w14:textId="77777777" w:rsidR="00030CBD" w:rsidRDefault="00030CBD" w:rsidP="002B373E">
            <w:pPr>
              <w:spacing w:line="360" w:lineRule="auto"/>
              <w:rPr>
                <w:rFonts w:ascii="Arial" w:hAnsi="Arial" w:cs="Arial"/>
                <w:bCs/>
              </w:rPr>
            </w:pPr>
            <w:r w:rsidRPr="00030CBD">
              <w:rPr>
                <w:rFonts w:ascii="Arial" w:hAnsi="Arial" w:cs="Arial"/>
                <w:bCs/>
              </w:rPr>
              <w:t>Aleje Jerozolimskie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030CBD">
              <w:rPr>
                <w:rFonts w:ascii="Arial" w:hAnsi="Arial" w:cs="Arial"/>
                <w:bCs/>
              </w:rPr>
              <w:t>195B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1B99882E" w14:textId="77777777" w:rsidR="00030CBD" w:rsidRPr="00B048DA" w:rsidRDefault="00030CBD" w:rsidP="002B373E">
            <w:pPr>
              <w:spacing w:line="360" w:lineRule="auto"/>
              <w:rPr>
                <w:rFonts w:ascii="Arial" w:hAnsi="Arial" w:cs="Arial"/>
                <w:bCs/>
              </w:rPr>
            </w:pPr>
            <w:r w:rsidRPr="00030CBD">
              <w:rPr>
                <w:rFonts w:ascii="Arial" w:hAnsi="Arial" w:cs="Arial"/>
                <w:bCs/>
              </w:rPr>
              <w:t>02-222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030CBD">
              <w:rPr>
                <w:rFonts w:ascii="Arial" w:hAnsi="Arial" w:cs="Arial"/>
                <w:bCs/>
              </w:rPr>
              <w:t>Warszawa</w:t>
            </w:r>
          </w:p>
          <w:p w14:paraId="6C0A0F2C" w14:textId="77777777" w:rsidR="00030CBD" w:rsidRPr="00B048DA" w:rsidRDefault="00030CBD" w:rsidP="002B373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030CBD">
              <w:rPr>
                <w:rFonts w:ascii="Arial" w:hAnsi="Arial" w:cs="Arial"/>
                <w:b/>
              </w:rPr>
              <w:t>2 808.00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58F4E93E" w14:textId="77777777" w:rsidR="00030CBD" w:rsidRPr="00B048DA" w:rsidRDefault="00030CBD" w:rsidP="002B373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46A4DCD8" w14:textId="77777777" w:rsidR="00030CBD" w:rsidRPr="00B048DA" w:rsidRDefault="00030CBD" w:rsidP="002B373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30CBD">
              <w:rPr>
                <w:rFonts w:ascii="Arial" w:hAnsi="Arial" w:cs="Arial"/>
              </w:rPr>
              <w:t>Oferta spełnia warunki zawarte w SWZ, w ustawie Prawo zamówień publicznych z dnia 11 września 2019 r. (tekst jednolity Dz. U. z 2023 r. poz. 1605) oraz jest najkorzystniejsze w kryteriach określonych w SWZ.</w:t>
            </w:r>
          </w:p>
        </w:tc>
      </w:tr>
      <w:tr w:rsidR="00030CBD" w14:paraId="4400D0F9" w14:textId="77777777" w:rsidTr="002B373E">
        <w:trPr>
          <w:cantSplit/>
        </w:trPr>
        <w:tc>
          <w:tcPr>
            <w:tcW w:w="9498" w:type="dxa"/>
          </w:tcPr>
          <w:p w14:paraId="02C6DB78" w14:textId="77777777" w:rsidR="00030CBD" w:rsidRDefault="00030CBD" w:rsidP="002B373E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030CBD">
              <w:rPr>
                <w:rFonts w:ascii="Arial" w:hAnsi="Arial" w:cs="Arial"/>
                <w:b/>
                <w:bCs/>
                <w:color w:val="000000"/>
              </w:rPr>
              <w:t>19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030CBD">
              <w:rPr>
                <w:rFonts w:ascii="Arial" w:hAnsi="Arial" w:cs="Arial"/>
                <w:color w:val="000000"/>
              </w:rPr>
              <w:t>Kolumny anestezjologiczne i chirurgiczne</w:t>
            </w:r>
          </w:p>
          <w:p w14:paraId="21DE4723" w14:textId="77777777" w:rsidR="00030CBD" w:rsidRPr="00B048DA" w:rsidRDefault="00030CBD" w:rsidP="002B373E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030CBD">
              <w:rPr>
                <w:rFonts w:ascii="Arial" w:hAnsi="Arial" w:cs="Arial"/>
                <w:b/>
              </w:rPr>
              <w:t>Zakłady Techniki Medycznej Sp. z o.o.</w:t>
            </w:r>
          </w:p>
          <w:p w14:paraId="675BDA90" w14:textId="77777777" w:rsidR="00030CBD" w:rsidRDefault="00030CBD" w:rsidP="002B373E">
            <w:pPr>
              <w:spacing w:line="360" w:lineRule="auto"/>
              <w:rPr>
                <w:rFonts w:ascii="Arial" w:hAnsi="Arial" w:cs="Arial"/>
                <w:bCs/>
              </w:rPr>
            </w:pPr>
            <w:proofErr w:type="spellStart"/>
            <w:r w:rsidRPr="00030CBD">
              <w:rPr>
                <w:rFonts w:ascii="Arial" w:hAnsi="Arial" w:cs="Arial"/>
                <w:bCs/>
              </w:rPr>
              <w:t>Szyllinga</w:t>
            </w:r>
            <w:proofErr w:type="spellEnd"/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030CBD">
              <w:rPr>
                <w:rFonts w:ascii="Arial" w:hAnsi="Arial" w:cs="Arial"/>
                <w:bCs/>
              </w:rPr>
              <w:t>63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49DCB6C8" w14:textId="77777777" w:rsidR="00030CBD" w:rsidRPr="00B048DA" w:rsidRDefault="00030CBD" w:rsidP="002B373E">
            <w:pPr>
              <w:spacing w:line="360" w:lineRule="auto"/>
              <w:rPr>
                <w:rFonts w:ascii="Arial" w:hAnsi="Arial" w:cs="Arial"/>
                <w:bCs/>
              </w:rPr>
            </w:pPr>
            <w:r w:rsidRPr="00030CBD">
              <w:rPr>
                <w:rFonts w:ascii="Arial" w:hAnsi="Arial" w:cs="Arial"/>
                <w:bCs/>
              </w:rPr>
              <w:t>30-433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030CBD">
              <w:rPr>
                <w:rFonts w:ascii="Arial" w:hAnsi="Arial" w:cs="Arial"/>
                <w:bCs/>
              </w:rPr>
              <w:t>Kraków</w:t>
            </w:r>
          </w:p>
          <w:p w14:paraId="335CE2C9" w14:textId="77777777" w:rsidR="00030CBD" w:rsidRPr="00B048DA" w:rsidRDefault="00030CBD" w:rsidP="002B373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030CBD">
              <w:rPr>
                <w:rFonts w:ascii="Arial" w:hAnsi="Arial" w:cs="Arial"/>
                <w:b/>
              </w:rPr>
              <w:t>4 320.00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0D75017B" w14:textId="77777777" w:rsidR="00030CBD" w:rsidRPr="00B048DA" w:rsidRDefault="00030CBD" w:rsidP="002B373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5CC67199" w14:textId="77777777" w:rsidR="00030CBD" w:rsidRPr="00B048DA" w:rsidRDefault="00030CBD" w:rsidP="002B373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30CBD">
              <w:rPr>
                <w:rFonts w:ascii="Arial" w:hAnsi="Arial" w:cs="Arial"/>
              </w:rPr>
              <w:t>Oferta spełnia warunki zawarte w SWZ, w ustawie Prawo zamówień publicznych z dnia 11 września 2019 r. (tekst jednolity Dz. U. z 2023 r. poz. 1605) oraz jest najkorzystniejsze w kryteriach określonych w SWZ.</w:t>
            </w:r>
          </w:p>
        </w:tc>
      </w:tr>
      <w:tr w:rsidR="00030CBD" w14:paraId="3B0C748E" w14:textId="77777777" w:rsidTr="002B373E">
        <w:trPr>
          <w:cantSplit/>
        </w:trPr>
        <w:tc>
          <w:tcPr>
            <w:tcW w:w="9498" w:type="dxa"/>
          </w:tcPr>
          <w:p w14:paraId="6E5DCADA" w14:textId="77777777" w:rsidR="00030CBD" w:rsidRDefault="00030CBD" w:rsidP="002B373E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030CBD">
              <w:rPr>
                <w:rFonts w:ascii="Arial" w:hAnsi="Arial" w:cs="Arial"/>
                <w:b/>
                <w:bCs/>
                <w:color w:val="000000"/>
              </w:rPr>
              <w:t>21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030CBD">
              <w:rPr>
                <w:rFonts w:ascii="Arial" w:hAnsi="Arial" w:cs="Arial"/>
                <w:color w:val="000000"/>
              </w:rPr>
              <w:t>Lampy</w:t>
            </w:r>
          </w:p>
          <w:p w14:paraId="1F3C0AB4" w14:textId="77777777" w:rsidR="00030CBD" w:rsidRPr="00B048DA" w:rsidRDefault="00030CBD" w:rsidP="002B373E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030CBD">
              <w:rPr>
                <w:rFonts w:ascii="Arial" w:hAnsi="Arial" w:cs="Arial"/>
                <w:b/>
              </w:rPr>
              <w:t>Zakłady Techniki Medycznej Sp. z o.o.</w:t>
            </w:r>
          </w:p>
          <w:p w14:paraId="5D735875" w14:textId="77777777" w:rsidR="00030CBD" w:rsidRDefault="00030CBD" w:rsidP="002B373E">
            <w:pPr>
              <w:spacing w:line="360" w:lineRule="auto"/>
              <w:rPr>
                <w:rFonts w:ascii="Arial" w:hAnsi="Arial" w:cs="Arial"/>
                <w:bCs/>
              </w:rPr>
            </w:pPr>
            <w:proofErr w:type="spellStart"/>
            <w:r w:rsidRPr="00030CBD">
              <w:rPr>
                <w:rFonts w:ascii="Arial" w:hAnsi="Arial" w:cs="Arial"/>
                <w:bCs/>
              </w:rPr>
              <w:t>Szyllinga</w:t>
            </w:r>
            <w:proofErr w:type="spellEnd"/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030CBD">
              <w:rPr>
                <w:rFonts w:ascii="Arial" w:hAnsi="Arial" w:cs="Arial"/>
                <w:bCs/>
              </w:rPr>
              <w:t>63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2D155BC5" w14:textId="77777777" w:rsidR="00030CBD" w:rsidRPr="00B048DA" w:rsidRDefault="00030CBD" w:rsidP="002B373E">
            <w:pPr>
              <w:spacing w:line="360" w:lineRule="auto"/>
              <w:rPr>
                <w:rFonts w:ascii="Arial" w:hAnsi="Arial" w:cs="Arial"/>
                <w:bCs/>
              </w:rPr>
            </w:pPr>
            <w:r w:rsidRPr="00030CBD">
              <w:rPr>
                <w:rFonts w:ascii="Arial" w:hAnsi="Arial" w:cs="Arial"/>
                <w:bCs/>
              </w:rPr>
              <w:t>30-433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030CBD">
              <w:rPr>
                <w:rFonts w:ascii="Arial" w:hAnsi="Arial" w:cs="Arial"/>
                <w:bCs/>
              </w:rPr>
              <w:t>Kraków</w:t>
            </w:r>
          </w:p>
          <w:p w14:paraId="276E512F" w14:textId="77777777" w:rsidR="00030CBD" w:rsidRPr="00B048DA" w:rsidRDefault="00030CBD" w:rsidP="002B373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030CBD">
              <w:rPr>
                <w:rFonts w:ascii="Arial" w:hAnsi="Arial" w:cs="Arial"/>
                <w:b/>
              </w:rPr>
              <w:t>5 918.40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4E2D4FE4" w14:textId="77777777" w:rsidR="00030CBD" w:rsidRPr="00B048DA" w:rsidRDefault="00030CBD" w:rsidP="002B373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3B5EB32C" w14:textId="77777777" w:rsidR="00030CBD" w:rsidRPr="00B048DA" w:rsidRDefault="00030CBD" w:rsidP="002B373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30CBD">
              <w:rPr>
                <w:rFonts w:ascii="Arial" w:hAnsi="Arial" w:cs="Arial"/>
              </w:rPr>
              <w:t>Oferta spełnia warunki zawarte w SWZ, w ustawie Prawo zamówień publicznych z dnia 11 września 2019 r. (tekst jednolity Dz. U. z 2023 r. poz. 1605) oraz jest najkorzystniejsze w kryteriach określonych w SWZ.</w:t>
            </w:r>
          </w:p>
        </w:tc>
      </w:tr>
      <w:tr w:rsidR="00030CBD" w14:paraId="3F193F0E" w14:textId="77777777" w:rsidTr="002B373E">
        <w:trPr>
          <w:cantSplit/>
        </w:trPr>
        <w:tc>
          <w:tcPr>
            <w:tcW w:w="9498" w:type="dxa"/>
          </w:tcPr>
          <w:p w14:paraId="67E02FB2" w14:textId="77777777" w:rsidR="00030CBD" w:rsidRDefault="00030CBD" w:rsidP="002B373E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030CBD">
              <w:rPr>
                <w:rFonts w:ascii="Arial" w:hAnsi="Arial" w:cs="Arial"/>
                <w:b/>
                <w:bCs/>
                <w:color w:val="000000"/>
              </w:rPr>
              <w:t>22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030CBD">
              <w:rPr>
                <w:rFonts w:ascii="Arial" w:hAnsi="Arial" w:cs="Arial"/>
                <w:color w:val="000000"/>
              </w:rPr>
              <w:t>Lampa szczelinowa</w:t>
            </w:r>
          </w:p>
          <w:p w14:paraId="1E929DC7" w14:textId="77777777" w:rsidR="00030CBD" w:rsidRPr="00B048DA" w:rsidRDefault="00030CBD" w:rsidP="002B373E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030CBD">
              <w:rPr>
                <w:rFonts w:ascii="Arial" w:hAnsi="Arial" w:cs="Arial"/>
                <w:b/>
              </w:rPr>
              <w:t>Zakłady Techniki Medycznej Sp. z o.o.</w:t>
            </w:r>
          </w:p>
          <w:p w14:paraId="79BB9429" w14:textId="77777777" w:rsidR="00030CBD" w:rsidRDefault="00030CBD" w:rsidP="002B373E">
            <w:pPr>
              <w:spacing w:line="360" w:lineRule="auto"/>
              <w:rPr>
                <w:rFonts w:ascii="Arial" w:hAnsi="Arial" w:cs="Arial"/>
                <w:bCs/>
              </w:rPr>
            </w:pPr>
            <w:proofErr w:type="spellStart"/>
            <w:r w:rsidRPr="00030CBD">
              <w:rPr>
                <w:rFonts w:ascii="Arial" w:hAnsi="Arial" w:cs="Arial"/>
                <w:bCs/>
              </w:rPr>
              <w:t>Szyllinga</w:t>
            </w:r>
            <w:proofErr w:type="spellEnd"/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030CBD">
              <w:rPr>
                <w:rFonts w:ascii="Arial" w:hAnsi="Arial" w:cs="Arial"/>
                <w:bCs/>
              </w:rPr>
              <w:t>63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2C2FE3EE" w14:textId="77777777" w:rsidR="00030CBD" w:rsidRPr="00B048DA" w:rsidRDefault="00030CBD" w:rsidP="002B373E">
            <w:pPr>
              <w:spacing w:line="360" w:lineRule="auto"/>
              <w:rPr>
                <w:rFonts w:ascii="Arial" w:hAnsi="Arial" w:cs="Arial"/>
                <w:bCs/>
              </w:rPr>
            </w:pPr>
            <w:r w:rsidRPr="00030CBD">
              <w:rPr>
                <w:rFonts w:ascii="Arial" w:hAnsi="Arial" w:cs="Arial"/>
                <w:bCs/>
              </w:rPr>
              <w:t>30-433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030CBD">
              <w:rPr>
                <w:rFonts w:ascii="Arial" w:hAnsi="Arial" w:cs="Arial"/>
                <w:bCs/>
              </w:rPr>
              <w:t>Kraków</w:t>
            </w:r>
          </w:p>
          <w:p w14:paraId="4447DED4" w14:textId="77777777" w:rsidR="00030CBD" w:rsidRPr="00B048DA" w:rsidRDefault="00030CBD" w:rsidP="002B373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030CBD">
              <w:rPr>
                <w:rFonts w:ascii="Arial" w:hAnsi="Arial" w:cs="Arial"/>
                <w:b/>
              </w:rPr>
              <w:t>648.00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143C3BCB" w14:textId="77777777" w:rsidR="00030CBD" w:rsidRPr="00B048DA" w:rsidRDefault="00030CBD" w:rsidP="002B373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65CE86E0" w14:textId="77777777" w:rsidR="00030CBD" w:rsidRPr="00B048DA" w:rsidRDefault="00030CBD" w:rsidP="002B373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30CBD">
              <w:rPr>
                <w:rFonts w:ascii="Arial" w:hAnsi="Arial" w:cs="Arial"/>
              </w:rPr>
              <w:t>Oferta spełnia warunki zawarte w SWZ, w ustawie Prawo zamówień publicznych z dnia 11 września 2019 r. (tekst jednolity Dz. U. z 2023 r. poz. 1605) oraz jest najkorzystniejsze w kryteriach określonych w SWZ.</w:t>
            </w:r>
          </w:p>
        </w:tc>
      </w:tr>
      <w:tr w:rsidR="00030CBD" w14:paraId="467A57FE" w14:textId="77777777" w:rsidTr="002B373E">
        <w:trPr>
          <w:cantSplit/>
        </w:trPr>
        <w:tc>
          <w:tcPr>
            <w:tcW w:w="9498" w:type="dxa"/>
          </w:tcPr>
          <w:p w14:paraId="4694C358" w14:textId="77777777" w:rsidR="00030CBD" w:rsidRDefault="00030CBD" w:rsidP="002B373E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030CBD">
              <w:rPr>
                <w:rFonts w:ascii="Arial" w:hAnsi="Arial" w:cs="Arial"/>
                <w:b/>
                <w:bCs/>
                <w:color w:val="000000"/>
              </w:rPr>
              <w:t>24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030CBD">
              <w:rPr>
                <w:rFonts w:ascii="Arial" w:hAnsi="Arial" w:cs="Arial"/>
                <w:color w:val="000000"/>
              </w:rPr>
              <w:t>Materace przeciwodleżynowe</w:t>
            </w:r>
          </w:p>
          <w:p w14:paraId="5416D6D7" w14:textId="77777777" w:rsidR="00030CBD" w:rsidRPr="00B048DA" w:rsidRDefault="00030CBD" w:rsidP="002B373E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030CBD">
              <w:rPr>
                <w:rFonts w:ascii="Arial" w:hAnsi="Arial" w:cs="Arial"/>
                <w:b/>
              </w:rPr>
              <w:t>Zakłady Techniki Medycznej Sp. z o.o.</w:t>
            </w:r>
          </w:p>
          <w:p w14:paraId="0B3CE813" w14:textId="77777777" w:rsidR="00030CBD" w:rsidRDefault="00030CBD" w:rsidP="002B373E">
            <w:pPr>
              <w:spacing w:line="360" w:lineRule="auto"/>
              <w:rPr>
                <w:rFonts w:ascii="Arial" w:hAnsi="Arial" w:cs="Arial"/>
                <w:bCs/>
              </w:rPr>
            </w:pPr>
            <w:proofErr w:type="spellStart"/>
            <w:r w:rsidRPr="00030CBD">
              <w:rPr>
                <w:rFonts w:ascii="Arial" w:hAnsi="Arial" w:cs="Arial"/>
                <w:bCs/>
              </w:rPr>
              <w:t>Szyllinga</w:t>
            </w:r>
            <w:proofErr w:type="spellEnd"/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030CBD">
              <w:rPr>
                <w:rFonts w:ascii="Arial" w:hAnsi="Arial" w:cs="Arial"/>
                <w:bCs/>
              </w:rPr>
              <w:t>63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3A9FDEF2" w14:textId="77777777" w:rsidR="00030CBD" w:rsidRPr="00B048DA" w:rsidRDefault="00030CBD" w:rsidP="002B373E">
            <w:pPr>
              <w:spacing w:line="360" w:lineRule="auto"/>
              <w:rPr>
                <w:rFonts w:ascii="Arial" w:hAnsi="Arial" w:cs="Arial"/>
                <w:bCs/>
              </w:rPr>
            </w:pPr>
            <w:r w:rsidRPr="00030CBD">
              <w:rPr>
                <w:rFonts w:ascii="Arial" w:hAnsi="Arial" w:cs="Arial"/>
                <w:bCs/>
              </w:rPr>
              <w:t>30-433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030CBD">
              <w:rPr>
                <w:rFonts w:ascii="Arial" w:hAnsi="Arial" w:cs="Arial"/>
                <w:bCs/>
              </w:rPr>
              <w:t>Kraków</w:t>
            </w:r>
          </w:p>
          <w:p w14:paraId="2238ACAD" w14:textId="77777777" w:rsidR="00030CBD" w:rsidRPr="00B048DA" w:rsidRDefault="00030CBD" w:rsidP="002B373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030CBD">
              <w:rPr>
                <w:rFonts w:ascii="Arial" w:hAnsi="Arial" w:cs="Arial"/>
                <w:b/>
              </w:rPr>
              <w:t>14 515.20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73453C9D" w14:textId="77777777" w:rsidR="00030CBD" w:rsidRPr="00B048DA" w:rsidRDefault="00030CBD" w:rsidP="002B373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42335616" w14:textId="77777777" w:rsidR="00030CBD" w:rsidRPr="00B048DA" w:rsidRDefault="00030CBD" w:rsidP="002B373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30CBD">
              <w:rPr>
                <w:rFonts w:ascii="Arial" w:hAnsi="Arial" w:cs="Arial"/>
              </w:rPr>
              <w:t>Oferta spełnia warunki zawarte w SWZ, w ustawie Prawo zamówień publicznych z dnia 11 września 2019 r. (tekst jednolity Dz. U. z 2023 r. poz. 1605) oraz jest najkorzystniejsze w kryteriach określonych w SWZ.</w:t>
            </w:r>
          </w:p>
        </w:tc>
      </w:tr>
      <w:tr w:rsidR="00030CBD" w14:paraId="7BF67152" w14:textId="77777777" w:rsidTr="002B373E">
        <w:trPr>
          <w:cantSplit/>
        </w:trPr>
        <w:tc>
          <w:tcPr>
            <w:tcW w:w="9498" w:type="dxa"/>
          </w:tcPr>
          <w:p w14:paraId="5E8E887C" w14:textId="77777777" w:rsidR="00030CBD" w:rsidRDefault="00030CBD" w:rsidP="002B373E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030CBD">
              <w:rPr>
                <w:rFonts w:ascii="Arial" w:hAnsi="Arial" w:cs="Arial"/>
                <w:b/>
                <w:bCs/>
                <w:color w:val="000000"/>
              </w:rPr>
              <w:t>25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030CBD">
              <w:rPr>
                <w:rFonts w:ascii="Arial" w:hAnsi="Arial" w:cs="Arial"/>
                <w:color w:val="000000"/>
              </w:rPr>
              <w:t>Myjnie – dezynfektory</w:t>
            </w:r>
          </w:p>
          <w:p w14:paraId="1D16D564" w14:textId="77777777" w:rsidR="00030CBD" w:rsidRPr="00B048DA" w:rsidRDefault="00030CBD" w:rsidP="002B373E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030CBD">
              <w:rPr>
                <w:rFonts w:ascii="Arial" w:hAnsi="Arial" w:cs="Arial"/>
                <w:b/>
              </w:rPr>
              <w:t>Zakłady Techniki Medycznej Sp. z o.o.</w:t>
            </w:r>
          </w:p>
          <w:p w14:paraId="100516BA" w14:textId="77777777" w:rsidR="00030CBD" w:rsidRDefault="00030CBD" w:rsidP="002B373E">
            <w:pPr>
              <w:spacing w:line="360" w:lineRule="auto"/>
              <w:rPr>
                <w:rFonts w:ascii="Arial" w:hAnsi="Arial" w:cs="Arial"/>
                <w:bCs/>
              </w:rPr>
            </w:pPr>
            <w:proofErr w:type="spellStart"/>
            <w:r w:rsidRPr="00030CBD">
              <w:rPr>
                <w:rFonts w:ascii="Arial" w:hAnsi="Arial" w:cs="Arial"/>
                <w:bCs/>
              </w:rPr>
              <w:t>Szyllinga</w:t>
            </w:r>
            <w:proofErr w:type="spellEnd"/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030CBD">
              <w:rPr>
                <w:rFonts w:ascii="Arial" w:hAnsi="Arial" w:cs="Arial"/>
                <w:bCs/>
              </w:rPr>
              <w:t>63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2E45964B" w14:textId="77777777" w:rsidR="00030CBD" w:rsidRPr="00B048DA" w:rsidRDefault="00030CBD" w:rsidP="002B373E">
            <w:pPr>
              <w:spacing w:line="360" w:lineRule="auto"/>
              <w:rPr>
                <w:rFonts w:ascii="Arial" w:hAnsi="Arial" w:cs="Arial"/>
                <w:bCs/>
              </w:rPr>
            </w:pPr>
            <w:r w:rsidRPr="00030CBD">
              <w:rPr>
                <w:rFonts w:ascii="Arial" w:hAnsi="Arial" w:cs="Arial"/>
                <w:bCs/>
              </w:rPr>
              <w:t>30-433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030CBD">
              <w:rPr>
                <w:rFonts w:ascii="Arial" w:hAnsi="Arial" w:cs="Arial"/>
                <w:bCs/>
              </w:rPr>
              <w:t>Kraków</w:t>
            </w:r>
          </w:p>
          <w:p w14:paraId="3EA381FB" w14:textId="77777777" w:rsidR="00030CBD" w:rsidRPr="00B048DA" w:rsidRDefault="00030CBD" w:rsidP="002B373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030CBD">
              <w:rPr>
                <w:rFonts w:ascii="Arial" w:hAnsi="Arial" w:cs="Arial"/>
                <w:b/>
              </w:rPr>
              <w:t>15 120.00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21BE3FA5" w14:textId="77777777" w:rsidR="00030CBD" w:rsidRPr="00B048DA" w:rsidRDefault="00030CBD" w:rsidP="002B373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1A9C5F08" w14:textId="77777777" w:rsidR="00030CBD" w:rsidRPr="00B048DA" w:rsidRDefault="00030CBD" w:rsidP="002B373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30CBD">
              <w:rPr>
                <w:rFonts w:ascii="Arial" w:hAnsi="Arial" w:cs="Arial"/>
              </w:rPr>
              <w:t>Oferta spełnia warunki zawarte w SWZ, w ustawie Prawo zamówień publicznych z dnia 11 września 2019 r. (tekst jednolity Dz. U. z 2023 r. poz. 1605) oraz jest najkorzystniejsze w kryteriach określonych w SWZ.</w:t>
            </w:r>
          </w:p>
        </w:tc>
      </w:tr>
      <w:tr w:rsidR="00030CBD" w14:paraId="6476E1A0" w14:textId="77777777" w:rsidTr="002B373E">
        <w:trPr>
          <w:cantSplit/>
        </w:trPr>
        <w:tc>
          <w:tcPr>
            <w:tcW w:w="9498" w:type="dxa"/>
          </w:tcPr>
          <w:p w14:paraId="38665891" w14:textId="77777777" w:rsidR="00030CBD" w:rsidRDefault="00030CBD" w:rsidP="002B373E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030CBD">
              <w:rPr>
                <w:rFonts w:ascii="Arial" w:hAnsi="Arial" w:cs="Arial"/>
                <w:b/>
                <w:bCs/>
                <w:color w:val="000000"/>
              </w:rPr>
              <w:t>26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030CBD">
              <w:rPr>
                <w:rFonts w:ascii="Arial" w:hAnsi="Arial" w:cs="Arial"/>
                <w:color w:val="000000"/>
              </w:rPr>
              <w:t>Myjnie – dezynfektory</w:t>
            </w:r>
          </w:p>
          <w:p w14:paraId="49607D3B" w14:textId="77777777" w:rsidR="00030CBD" w:rsidRPr="00B048DA" w:rsidRDefault="00030CBD" w:rsidP="002B373E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030CBD">
              <w:rPr>
                <w:rFonts w:ascii="Arial" w:hAnsi="Arial" w:cs="Arial"/>
                <w:b/>
              </w:rPr>
              <w:t>Zakłady Techniki Medycznej Sp. z o.o.</w:t>
            </w:r>
          </w:p>
          <w:p w14:paraId="15B11003" w14:textId="77777777" w:rsidR="00030CBD" w:rsidRDefault="00030CBD" w:rsidP="002B373E">
            <w:pPr>
              <w:spacing w:line="360" w:lineRule="auto"/>
              <w:rPr>
                <w:rFonts w:ascii="Arial" w:hAnsi="Arial" w:cs="Arial"/>
                <w:bCs/>
              </w:rPr>
            </w:pPr>
            <w:proofErr w:type="spellStart"/>
            <w:r w:rsidRPr="00030CBD">
              <w:rPr>
                <w:rFonts w:ascii="Arial" w:hAnsi="Arial" w:cs="Arial"/>
                <w:bCs/>
              </w:rPr>
              <w:t>Szyllinga</w:t>
            </w:r>
            <w:proofErr w:type="spellEnd"/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030CBD">
              <w:rPr>
                <w:rFonts w:ascii="Arial" w:hAnsi="Arial" w:cs="Arial"/>
                <w:bCs/>
              </w:rPr>
              <w:t>63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44BFF2D2" w14:textId="77777777" w:rsidR="00030CBD" w:rsidRPr="00B048DA" w:rsidRDefault="00030CBD" w:rsidP="002B373E">
            <w:pPr>
              <w:spacing w:line="360" w:lineRule="auto"/>
              <w:rPr>
                <w:rFonts w:ascii="Arial" w:hAnsi="Arial" w:cs="Arial"/>
                <w:bCs/>
              </w:rPr>
            </w:pPr>
            <w:r w:rsidRPr="00030CBD">
              <w:rPr>
                <w:rFonts w:ascii="Arial" w:hAnsi="Arial" w:cs="Arial"/>
                <w:bCs/>
              </w:rPr>
              <w:t>30-433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030CBD">
              <w:rPr>
                <w:rFonts w:ascii="Arial" w:hAnsi="Arial" w:cs="Arial"/>
                <w:bCs/>
              </w:rPr>
              <w:t>Kraków</w:t>
            </w:r>
          </w:p>
          <w:p w14:paraId="12D330D1" w14:textId="57AD9E5A" w:rsidR="00030CBD" w:rsidRPr="00B048DA" w:rsidRDefault="00030CBD" w:rsidP="002B373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="005C7D55">
              <w:rPr>
                <w:rFonts w:ascii="Arial" w:hAnsi="Arial" w:cs="Arial"/>
                <w:b/>
              </w:rPr>
              <w:t>8 748,00</w:t>
            </w:r>
            <w:r w:rsidRPr="00030CBD">
              <w:rPr>
                <w:rFonts w:ascii="Arial" w:hAnsi="Arial" w:cs="Arial"/>
                <w:b/>
              </w:rPr>
              <w:t xml:space="preserve">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4B048330" w14:textId="77777777" w:rsidR="00030CBD" w:rsidRPr="00B048DA" w:rsidRDefault="00030CBD" w:rsidP="002B373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0729AA4C" w14:textId="77777777" w:rsidR="00030CBD" w:rsidRPr="00B048DA" w:rsidRDefault="00030CBD" w:rsidP="002B373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30CBD">
              <w:rPr>
                <w:rFonts w:ascii="Arial" w:hAnsi="Arial" w:cs="Arial"/>
              </w:rPr>
              <w:t>Oferta spełnia warunki zawarte w SWZ, w ustawie Prawo zamówień publicznych z dnia 11 września 2019 r. (tekst jednolity Dz. U. z 2023 r. poz. 1605) oraz jest najkorzystniejsze w kryteriach określonych w SWZ.</w:t>
            </w:r>
          </w:p>
        </w:tc>
      </w:tr>
      <w:tr w:rsidR="00030CBD" w14:paraId="6D39DEF3" w14:textId="77777777" w:rsidTr="002B373E">
        <w:trPr>
          <w:cantSplit/>
        </w:trPr>
        <w:tc>
          <w:tcPr>
            <w:tcW w:w="9498" w:type="dxa"/>
          </w:tcPr>
          <w:p w14:paraId="3FBAA3EC" w14:textId="77777777" w:rsidR="00030CBD" w:rsidRDefault="00030CBD" w:rsidP="002B373E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030CBD">
              <w:rPr>
                <w:rFonts w:ascii="Arial" w:hAnsi="Arial" w:cs="Arial"/>
                <w:b/>
                <w:bCs/>
                <w:color w:val="000000"/>
              </w:rPr>
              <w:t>27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030CBD">
              <w:rPr>
                <w:rFonts w:ascii="Arial" w:hAnsi="Arial" w:cs="Arial"/>
                <w:color w:val="000000"/>
              </w:rPr>
              <w:t>Myjnie – dezynfektory</w:t>
            </w:r>
          </w:p>
          <w:p w14:paraId="762F64AE" w14:textId="77777777" w:rsidR="00030CBD" w:rsidRPr="00B048DA" w:rsidRDefault="00030CBD" w:rsidP="002B373E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030CBD">
              <w:rPr>
                <w:rFonts w:ascii="Arial" w:hAnsi="Arial" w:cs="Arial"/>
                <w:b/>
              </w:rPr>
              <w:t>Zakłady Techniki Medycznej Sp. z o.o.</w:t>
            </w:r>
          </w:p>
          <w:p w14:paraId="13366026" w14:textId="77777777" w:rsidR="00030CBD" w:rsidRDefault="00030CBD" w:rsidP="002B373E">
            <w:pPr>
              <w:spacing w:line="360" w:lineRule="auto"/>
              <w:rPr>
                <w:rFonts w:ascii="Arial" w:hAnsi="Arial" w:cs="Arial"/>
                <w:bCs/>
              </w:rPr>
            </w:pPr>
            <w:proofErr w:type="spellStart"/>
            <w:r w:rsidRPr="00030CBD">
              <w:rPr>
                <w:rFonts w:ascii="Arial" w:hAnsi="Arial" w:cs="Arial"/>
                <w:bCs/>
              </w:rPr>
              <w:t>Szyllinga</w:t>
            </w:r>
            <w:proofErr w:type="spellEnd"/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030CBD">
              <w:rPr>
                <w:rFonts w:ascii="Arial" w:hAnsi="Arial" w:cs="Arial"/>
                <w:bCs/>
              </w:rPr>
              <w:t>63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28134BE0" w14:textId="77777777" w:rsidR="00030CBD" w:rsidRPr="00B048DA" w:rsidRDefault="00030CBD" w:rsidP="002B373E">
            <w:pPr>
              <w:spacing w:line="360" w:lineRule="auto"/>
              <w:rPr>
                <w:rFonts w:ascii="Arial" w:hAnsi="Arial" w:cs="Arial"/>
                <w:bCs/>
              </w:rPr>
            </w:pPr>
            <w:r w:rsidRPr="00030CBD">
              <w:rPr>
                <w:rFonts w:ascii="Arial" w:hAnsi="Arial" w:cs="Arial"/>
                <w:bCs/>
              </w:rPr>
              <w:t>30-433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030CBD">
              <w:rPr>
                <w:rFonts w:ascii="Arial" w:hAnsi="Arial" w:cs="Arial"/>
                <w:bCs/>
              </w:rPr>
              <w:t>Kraków</w:t>
            </w:r>
          </w:p>
          <w:p w14:paraId="0752A174" w14:textId="3CDC0D0D" w:rsidR="00030CBD" w:rsidRPr="00B048DA" w:rsidRDefault="00030CBD" w:rsidP="002B373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="005C7D55">
              <w:rPr>
                <w:rFonts w:ascii="Arial" w:hAnsi="Arial" w:cs="Arial"/>
                <w:b/>
              </w:rPr>
              <w:t>2 916,00</w:t>
            </w:r>
            <w:r w:rsidRPr="00030CBD">
              <w:rPr>
                <w:rFonts w:ascii="Arial" w:hAnsi="Arial" w:cs="Arial"/>
                <w:b/>
              </w:rPr>
              <w:t xml:space="preserve">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080880CA" w14:textId="77777777" w:rsidR="00030CBD" w:rsidRPr="00B048DA" w:rsidRDefault="00030CBD" w:rsidP="002B373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494167D9" w14:textId="77777777" w:rsidR="00030CBD" w:rsidRPr="00B048DA" w:rsidRDefault="00030CBD" w:rsidP="002B373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30CBD">
              <w:rPr>
                <w:rFonts w:ascii="Arial" w:hAnsi="Arial" w:cs="Arial"/>
              </w:rPr>
              <w:t>Oferta spełnia warunki zawarte w SWZ, w ustawie Prawo zamówień publicznych z dnia 11 września 2019 r. (tekst jednolity Dz. U. z 2023 r. poz. 1605) oraz jest najkorzystniejsze w kryteriach określonych w SWZ.</w:t>
            </w:r>
          </w:p>
        </w:tc>
      </w:tr>
      <w:tr w:rsidR="00030CBD" w14:paraId="395EC203" w14:textId="77777777" w:rsidTr="002B373E">
        <w:trPr>
          <w:cantSplit/>
        </w:trPr>
        <w:tc>
          <w:tcPr>
            <w:tcW w:w="9498" w:type="dxa"/>
          </w:tcPr>
          <w:p w14:paraId="602AF86D" w14:textId="77777777" w:rsidR="00030CBD" w:rsidRDefault="00030CBD" w:rsidP="002B373E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030CBD">
              <w:rPr>
                <w:rFonts w:ascii="Arial" w:hAnsi="Arial" w:cs="Arial"/>
                <w:b/>
                <w:bCs/>
                <w:color w:val="000000"/>
              </w:rPr>
              <w:t>28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030CBD">
              <w:rPr>
                <w:rFonts w:ascii="Arial" w:hAnsi="Arial" w:cs="Arial"/>
                <w:color w:val="000000"/>
              </w:rPr>
              <w:t>Myjnie – dezynfektory</w:t>
            </w:r>
          </w:p>
          <w:p w14:paraId="6B895A04" w14:textId="77777777" w:rsidR="00030CBD" w:rsidRPr="00B048DA" w:rsidRDefault="00030CBD" w:rsidP="002B373E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030CBD">
              <w:rPr>
                <w:rFonts w:ascii="Arial" w:hAnsi="Arial" w:cs="Arial"/>
                <w:b/>
              </w:rPr>
              <w:t>Zakłady Techniki Medycznej Sp. z o.o.</w:t>
            </w:r>
          </w:p>
          <w:p w14:paraId="0F4F454A" w14:textId="77777777" w:rsidR="00030CBD" w:rsidRDefault="00030CBD" w:rsidP="002B373E">
            <w:pPr>
              <w:spacing w:line="360" w:lineRule="auto"/>
              <w:rPr>
                <w:rFonts w:ascii="Arial" w:hAnsi="Arial" w:cs="Arial"/>
                <w:bCs/>
              </w:rPr>
            </w:pPr>
            <w:proofErr w:type="spellStart"/>
            <w:r w:rsidRPr="00030CBD">
              <w:rPr>
                <w:rFonts w:ascii="Arial" w:hAnsi="Arial" w:cs="Arial"/>
                <w:bCs/>
              </w:rPr>
              <w:t>Szyllinga</w:t>
            </w:r>
            <w:proofErr w:type="spellEnd"/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030CBD">
              <w:rPr>
                <w:rFonts w:ascii="Arial" w:hAnsi="Arial" w:cs="Arial"/>
                <w:bCs/>
              </w:rPr>
              <w:t>63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6F21E8D8" w14:textId="77777777" w:rsidR="00030CBD" w:rsidRPr="00B048DA" w:rsidRDefault="00030CBD" w:rsidP="002B373E">
            <w:pPr>
              <w:spacing w:line="360" w:lineRule="auto"/>
              <w:rPr>
                <w:rFonts w:ascii="Arial" w:hAnsi="Arial" w:cs="Arial"/>
                <w:bCs/>
              </w:rPr>
            </w:pPr>
            <w:r w:rsidRPr="00030CBD">
              <w:rPr>
                <w:rFonts w:ascii="Arial" w:hAnsi="Arial" w:cs="Arial"/>
                <w:bCs/>
              </w:rPr>
              <w:t>30-433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030CBD">
              <w:rPr>
                <w:rFonts w:ascii="Arial" w:hAnsi="Arial" w:cs="Arial"/>
                <w:bCs/>
              </w:rPr>
              <w:t>Kraków</w:t>
            </w:r>
          </w:p>
          <w:p w14:paraId="02EE92D2" w14:textId="4D81CC20" w:rsidR="00030CBD" w:rsidRPr="00B048DA" w:rsidRDefault="00030CBD" w:rsidP="002B373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="004339C5">
              <w:rPr>
                <w:rFonts w:ascii="Arial" w:hAnsi="Arial" w:cs="Arial"/>
                <w:b/>
              </w:rPr>
              <w:t>1 944,00</w:t>
            </w:r>
            <w:r w:rsidRPr="00030CBD">
              <w:rPr>
                <w:rFonts w:ascii="Arial" w:hAnsi="Arial" w:cs="Arial"/>
                <w:b/>
              </w:rPr>
              <w:t xml:space="preserve">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15832895" w14:textId="77777777" w:rsidR="00030CBD" w:rsidRPr="00B048DA" w:rsidRDefault="00030CBD" w:rsidP="002B373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63B888A3" w14:textId="77777777" w:rsidR="00030CBD" w:rsidRPr="00B048DA" w:rsidRDefault="00030CBD" w:rsidP="002B373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30CBD">
              <w:rPr>
                <w:rFonts w:ascii="Arial" w:hAnsi="Arial" w:cs="Arial"/>
              </w:rPr>
              <w:t>Oferta spełnia warunki zawarte w SWZ, w ustawie Prawo zamówień publicznych z dnia 11 września 2019 r. (tekst jednolity Dz. U. z 2023 r. poz. 1605) oraz jest najkorzystniejsze w kryteriach określonych w SWZ.</w:t>
            </w:r>
          </w:p>
        </w:tc>
      </w:tr>
      <w:tr w:rsidR="00030CBD" w14:paraId="7ADA0D5C" w14:textId="77777777" w:rsidTr="002B373E">
        <w:trPr>
          <w:cantSplit/>
        </w:trPr>
        <w:tc>
          <w:tcPr>
            <w:tcW w:w="9498" w:type="dxa"/>
          </w:tcPr>
          <w:p w14:paraId="0345BD0B" w14:textId="77777777" w:rsidR="00030CBD" w:rsidRDefault="00030CBD" w:rsidP="002B373E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030CBD">
              <w:rPr>
                <w:rFonts w:ascii="Arial" w:hAnsi="Arial" w:cs="Arial"/>
                <w:b/>
                <w:bCs/>
                <w:color w:val="000000"/>
              </w:rPr>
              <w:t>32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030CBD">
              <w:rPr>
                <w:rFonts w:ascii="Arial" w:hAnsi="Arial" w:cs="Arial"/>
                <w:color w:val="000000"/>
              </w:rPr>
              <w:t xml:space="preserve">Pompy infuzyjne, </w:t>
            </w:r>
            <w:proofErr w:type="spellStart"/>
            <w:r w:rsidRPr="00030CBD">
              <w:rPr>
                <w:rFonts w:ascii="Arial" w:hAnsi="Arial" w:cs="Arial"/>
                <w:color w:val="000000"/>
              </w:rPr>
              <w:t>strzykawkowe</w:t>
            </w:r>
            <w:proofErr w:type="spellEnd"/>
          </w:p>
          <w:p w14:paraId="2571FB35" w14:textId="77777777" w:rsidR="00030CBD" w:rsidRPr="00B048DA" w:rsidRDefault="00030CBD" w:rsidP="002B373E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030CBD">
              <w:rPr>
                <w:rFonts w:ascii="Arial" w:hAnsi="Arial" w:cs="Arial"/>
                <w:b/>
              </w:rPr>
              <w:t>Zakłady Techniki Medycznej Sp. z o.o.</w:t>
            </w:r>
          </w:p>
          <w:p w14:paraId="20BEDA2E" w14:textId="77777777" w:rsidR="00030CBD" w:rsidRDefault="00030CBD" w:rsidP="002B373E">
            <w:pPr>
              <w:spacing w:line="360" w:lineRule="auto"/>
              <w:rPr>
                <w:rFonts w:ascii="Arial" w:hAnsi="Arial" w:cs="Arial"/>
                <w:bCs/>
              </w:rPr>
            </w:pPr>
            <w:proofErr w:type="spellStart"/>
            <w:r w:rsidRPr="00030CBD">
              <w:rPr>
                <w:rFonts w:ascii="Arial" w:hAnsi="Arial" w:cs="Arial"/>
                <w:bCs/>
              </w:rPr>
              <w:t>Szyllinga</w:t>
            </w:r>
            <w:proofErr w:type="spellEnd"/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030CBD">
              <w:rPr>
                <w:rFonts w:ascii="Arial" w:hAnsi="Arial" w:cs="Arial"/>
                <w:bCs/>
              </w:rPr>
              <w:t>63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54C4CA7C" w14:textId="77777777" w:rsidR="00030CBD" w:rsidRPr="00B048DA" w:rsidRDefault="00030CBD" w:rsidP="002B373E">
            <w:pPr>
              <w:spacing w:line="360" w:lineRule="auto"/>
              <w:rPr>
                <w:rFonts w:ascii="Arial" w:hAnsi="Arial" w:cs="Arial"/>
                <w:bCs/>
              </w:rPr>
            </w:pPr>
            <w:r w:rsidRPr="00030CBD">
              <w:rPr>
                <w:rFonts w:ascii="Arial" w:hAnsi="Arial" w:cs="Arial"/>
                <w:bCs/>
              </w:rPr>
              <w:t>30-433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030CBD">
              <w:rPr>
                <w:rFonts w:ascii="Arial" w:hAnsi="Arial" w:cs="Arial"/>
                <w:bCs/>
              </w:rPr>
              <w:t>Kraków</w:t>
            </w:r>
          </w:p>
          <w:p w14:paraId="1C98E498" w14:textId="77777777" w:rsidR="00030CBD" w:rsidRPr="00B048DA" w:rsidRDefault="00030CBD" w:rsidP="002B373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030CBD">
              <w:rPr>
                <w:rFonts w:ascii="Arial" w:hAnsi="Arial" w:cs="Arial"/>
                <w:b/>
              </w:rPr>
              <w:t>3 564.00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30866420" w14:textId="77777777" w:rsidR="00030CBD" w:rsidRPr="00B048DA" w:rsidRDefault="00030CBD" w:rsidP="002B373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2EBBEF5A" w14:textId="77777777" w:rsidR="00030CBD" w:rsidRPr="00B048DA" w:rsidRDefault="00030CBD" w:rsidP="002B373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30CBD">
              <w:rPr>
                <w:rFonts w:ascii="Arial" w:hAnsi="Arial" w:cs="Arial"/>
              </w:rPr>
              <w:t>Oferta spełnia warunki zawarte w SWZ, w ustawie Prawo zamówień publicznych z dnia 11 września 2019 r. (tekst jednolity Dz. U. z 2023 r. poz. 1605) oraz jest najkorzystniejsze w kryteriach określonych w SWZ.</w:t>
            </w:r>
          </w:p>
        </w:tc>
      </w:tr>
      <w:tr w:rsidR="00030CBD" w14:paraId="7CEFC82F" w14:textId="77777777" w:rsidTr="002B373E">
        <w:trPr>
          <w:cantSplit/>
        </w:trPr>
        <w:tc>
          <w:tcPr>
            <w:tcW w:w="9498" w:type="dxa"/>
          </w:tcPr>
          <w:p w14:paraId="1A3F6F12" w14:textId="77777777" w:rsidR="00030CBD" w:rsidRDefault="00030CBD" w:rsidP="002B373E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030CBD">
              <w:rPr>
                <w:rFonts w:ascii="Arial" w:hAnsi="Arial" w:cs="Arial"/>
                <w:b/>
                <w:bCs/>
                <w:color w:val="000000"/>
              </w:rPr>
              <w:t>33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030CBD">
              <w:rPr>
                <w:rFonts w:ascii="Arial" w:hAnsi="Arial" w:cs="Arial"/>
                <w:color w:val="000000"/>
              </w:rPr>
              <w:t xml:space="preserve">Pompy infuzyjne, </w:t>
            </w:r>
            <w:proofErr w:type="spellStart"/>
            <w:r w:rsidRPr="00030CBD">
              <w:rPr>
                <w:rFonts w:ascii="Arial" w:hAnsi="Arial" w:cs="Arial"/>
                <w:color w:val="000000"/>
              </w:rPr>
              <w:t>strzykawkowe</w:t>
            </w:r>
            <w:proofErr w:type="spellEnd"/>
            <w:r w:rsidRPr="00030CBD">
              <w:rPr>
                <w:rFonts w:ascii="Arial" w:hAnsi="Arial" w:cs="Arial"/>
                <w:color w:val="000000"/>
              </w:rPr>
              <w:t>, objętościowe</w:t>
            </w:r>
          </w:p>
          <w:p w14:paraId="0E94C7B4" w14:textId="77777777" w:rsidR="00030CBD" w:rsidRPr="00B048DA" w:rsidRDefault="00030CBD" w:rsidP="002B373E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030CBD">
              <w:rPr>
                <w:rFonts w:ascii="Arial" w:hAnsi="Arial" w:cs="Arial"/>
                <w:b/>
              </w:rPr>
              <w:t>Zakłady Techniki Medycznej Sp. z o.o.</w:t>
            </w:r>
          </w:p>
          <w:p w14:paraId="7CBE06C6" w14:textId="77777777" w:rsidR="00030CBD" w:rsidRDefault="00030CBD" w:rsidP="002B373E">
            <w:pPr>
              <w:spacing w:line="360" w:lineRule="auto"/>
              <w:rPr>
                <w:rFonts w:ascii="Arial" w:hAnsi="Arial" w:cs="Arial"/>
                <w:bCs/>
              </w:rPr>
            </w:pPr>
            <w:proofErr w:type="spellStart"/>
            <w:r w:rsidRPr="00030CBD">
              <w:rPr>
                <w:rFonts w:ascii="Arial" w:hAnsi="Arial" w:cs="Arial"/>
                <w:bCs/>
              </w:rPr>
              <w:t>Szyllinga</w:t>
            </w:r>
            <w:proofErr w:type="spellEnd"/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030CBD">
              <w:rPr>
                <w:rFonts w:ascii="Arial" w:hAnsi="Arial" w:cs="Arial"/>
                <w:bCs/>
              </w:rPr>
              <w:t>63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2116D796" w14:textId="77777777" w:rsidR="00030CBD" w:rsidRPr="00B048DA" w:rsidRDefault="00030CBD" w:rsidP="002B373E">
            <w:pPr>
              <w:spacing w:line="360" w:lineRule="auto"/>
              <w:rPr>
                <w:rFonts w:ascii="Arial" w:hAnsi="Arial" w:cs="Arial"/>
                <w:bCs/>
              </w:rPr>
            </w:pPr>
            <w:r w:rsidRPr="00030CBD">
              <w:rPr>
                <w:rFonts w:ascii="Arial" w:hAnsi="Arial" w:cs="Arial"/>
                <w:bCs/>
              </w:rPr>
              <w:t>30-433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030CBD">
              <w:rPr>
                <w:rFonts w:ascii="Arial" w:hAnsi="Arial" w:cs="Arial"/>
                <w:bCs/>
              </w:rPr>
              <w:t>Kraków</w:t>
            </w:r>
          </w:p>
          <w:p w14:paraId="04596080" w14:textId="77777777" w:rsidR="00030CBD" w:rsidRPr="00B048DA" w:rsidRDefault="00030CBD" w:rsidP="002B373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030CBD">
              <w:rPr>
                <w:rFonts w:ascii="Arial" w:hAnsi="Arial" w:cs="Arial"/>
                <w:b/>
              </w:rPr>
              <w:t>11 340.00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73D7BB28" w14:textId="77777777" w:rsidR="00030CBD" w:rsidRPr="00B048DA" w:rsidRDefault="00030CBD" w:rsidP="002B373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3633D143" w14:textId="77777777" w:rsidR="00030CBD" w:rsidRPr="00B048DA" w:rsidRDefault="00030CBD" w:rsidP="002B373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30CBD">
              <w:rPr>
                <w:rFonts w:ascii="Arial" w:hAnsi="Arial" w:cs="Arial"/>
              </w:rPr>
              <w:t>Oferta spełnia warunki zawarte w SWZ, w ustawie Prawo zamówień publicznych z dnia 11 września 2019 r. (tekst jednolity Dz. U. z 2023 r. poz. 1605) oraz jest najkorzystniejsze w kryteriach określonych w SWZ.</w:t>
            </w:r>
          </w:p>
        </w:tc>
      </w:tr>
      <w:tr w:rsidR="00030CBD" w14:paraId="2EF7EAED" w14:textId="77777777" w:rsidTr="002B373E">
        <w:trPr>
          <w:cantSplit/>
        </w:trPr>
        <w:tc>
          <w:tcPr>
            <w:tcW w:w="9498" w:type="dxa"/>
          </w:tcPr>
          <w:p w14:paraId="15DFB2E8" w14:textId="77777777" w:rsidR="00030CBD" w:rsidRDefault="00030CBD" w:rsidP="002B373E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030CBD">
              <w:rPr>
                <w:rFonts w:ascii="Arial" w:hAnsi="Arial" w:cs="Arial"/>
                <w:b/>
                <w:bCs/>
                <w:color w:val="000000"/>
              </w:rPr>
              <w:t>34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030CBD">
              <w:rPr>
                <w:rFonts w:ascii="Arial" w:hAnsi="Arial" w:cs="Arial"/>
                <w:color w:val="000000"/>
              </w:rPr>
              <w:t xml:space="preserve">Pompy infuzyjne, </w:t>
            </w:r>
            <w:proofErr w:type="spellStart"/>
            <w:r w:rsidRPr="00030CBD">
              <w:rPr>
                <w:rFonts w:ascii="Arial" w:hAnsi="Arial" w:cs="Arial"/>
                <w:color w:val="000000"/>
              </w:rPr>
              <w:t>strzykawkowe</w:t>
            </w:r>
            <w:proofErr w:type="spellEnd"/>
            <w:r w:rsidRPr="00030CBD">
              <w:rPr>
                <w:rFonts w:ascii="Arial" w:hAnsi="Arial" w:cs="Arial"/>
                <w:color w:val="000000"/>
              </w:rPr>
              <w:t>, objętościowe</w:t>
            </w:r>
          </w:p>
          <w:p w14:paraId="41DF1D43" w14:textId="77777777" w:rsidR="00030CBD" w:rsidRPr="00B048DA" w:rsidRDefault="00030CBD" w:rsidP="002B373E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030CBD">
              <w:rPr>
                <w:rFonts w:ascii="Arial" w:hAnsi="Arial" w:cs="Arial"/>
                <w:b/>
              </w:rPr>
              <w:t>Zakłady Techniki Medycznej Sp. z o.o.</w:t>
            </w:r>
          </w:p>
          <w:p w14:paraId="277268E9" w14:textId="77777777" w:rsidR="00030CBD" w:rsidRDefault="00030CBD" w:rsidP="002B373E">
            <w:pPr>
              <w:spacing w:line="360" w:lineRule="auto"/>
              <w:rPr>
                <w:rFonts w:ascii="Arial" w:hAnsi="Arial" w:cs="Arial"/>
                <w:bCs/>
              </w:rPr>
            </w:pPr>
            <w:proofErr w:type="spellStart"/>
            <w:r w:rsidRPr="00030CBD">
              <w:rPr>
                <w:rFonts w:ascii="Arial" w:hAnsi="Arial" w:cs="Arial"/>
                <w:bCs/>
              </w:rPr>
              <w:t>Szyllinga</w:t>
            </w:r>
            <w:proofErr w:type="spellEnd"/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030CBD">
              <w:rPr>
                <w:rFonts w:ascii="Arial" w:hAnsi="Arial" w:cs="Arial"/>
                <w:bCs/>
              </w:rPr>
              <w:t>63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6B2F76C1" w14:textId="77777777" w:rsidR="00030CBD" w:rsidRPr="00B048DA" w:rsidRDefault="00030CBD" w:rsidP="002B373E">
            <w:pPr>
              <w:spacing w:line="360" w:lineRule="auto"/>
              <w:rPr>
                <w:rFonts w:ascii="Arial" w:hAnsi="Arial" w:cs="Arial"/>
                <w:bCs/>
              </w:rPr>
            </w:pPr>
            <w:r w:rsidRPr="00030CBD">
              <w:rPr>
                <w:rFonts w:ascii="Arial" w:hAnsi="Arial" w:cs="Arial"/>
                <w:bCs/>
              </w:rPr>
              <w:t>30-433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030CBD">
              <w:rPr>
                <w:rFonts w:ascii="Arial" w:hAnsi="Arial" w:cs="Arial"/>
                <w:bCs/>
              </w:rPr>
              <w:t>Kraków</w:t>
            </w:r>
          </w:p>
          <w:p w14:paraId="16EBA83A" w14:textId="77777777" w:rsidR="00030CBD" w:rsidRPr="00B048DA" w:rsidRDefault="00030CBD" w:rsidP="002B373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030CBD">
              <w:rPr>
                <w:rFonts w:ascii="Arial" w:hAnsi="Arial" w:cs="Arial"/>
                <w:b/>
              </w:rPr>
              <w:t>28 512.00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69A171F0" w14:textId="77777777" w:rsidR="00030CBD" w:rsidRPr="00B048DA" w:rsidRDefault="00030CBD" w:rsidP="002B373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719CFF38" w14:textId="77777777" w:rsidR="00030CBD" w:rsidRPr="00B048DA" w:rsidRDefault="00030CBD" w:rsidP="002B373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30CBD">
              <w:rPr>
                <w:rFonts w:ascii="Arial" w:hAnsi="Arial" w:cs="Arial"/>
              </w:rPr>
              <w:t>Oferta spełnia warunki zawarte w SWZ, w ustawie Prawo zamówień publicznych z dnia 11 września 2019 r. (tekst jednolity Dz. U. z 2023 r. poz. 1605) oraz jest najkorzystniejsze w kryteriach określonych w SWZ.</w:t>
            </w:r>
          </w:p>
        </w:tc>
      </w:tr>
      <w:tr w:rsidR="00030CBD" w14:paraId="428269A0" w14:textId="77777777" w:rsidTr="002B373E">
        <w:trPr>
          <w:cantSplit/>
        </w:trPr>
        <w:tc>
          <w:tcPr>
            <w:tcW w:w="9498" w:type="dxa"/>
          </w:tcPr>
          <w:p w14:paraId="77FC4901" w14:textId="77777777" w:rsidR="00030CBD" w:rsidRDefault="00030CBD" w:rsidP="002B373E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030CBD">
              <w:rPr>
                <w:rFonts w:ascii="Arial" w:hAnsi="Arial" w:cs="Arial"/>
                <w:b/>
                <w:bCs/>
                <w:color w:val="000000"/>
              </w:rPr>
              <w:t>35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030CBD">
              <w:rPr>
                <w:rFonts w:ascii="Arial" w:hAnsi="Arial" w:cs="Arial"/>
                <w:color w:val="000000"/>
              </w:rPr>
              <w:t>Pulsoksymetry</w:t>
            </w:r>
          </w:p>
          <w:p w14:paraId="2489B36F" w14:textId="77777777" w:rsidR="00030CBD" w:rsidRPr="00B048DA" w:rsidRDefault="00030CBD" w:rsidP="002B373E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030CBD">
              <w:rPr>
                <w:rFonts w:ascii="Arial" w:hAnsi="Arial" w:cs="Arial"/>
                <w:b/>
              </w:rPr>
              <w:t>Zakłady Techniki Medycznej Sp. z o.o.</w:t>
            </w:r>
          </w:p>
          <w:p w14:paraId="51B57DC5" w14:textId="77777777" w:rsidR="00030CBD" w:rsidRDefault="00030CBD" w:rsidP="002B373E">
            <w:pPr>
              <w:spacing w:line="360" w:lineRule="auto"/>
              <w:rPr>
                <w:rFonts w:ascii="Arial" w:hAnsi="Arial" w:cs="Arial"/>
                <w:bCs/>
              </w:rPr>
            </w:pPr>
            <w:proofErr w:type="spellStart"/>
            <w:r w:rsidRPr="00030CBD">
              <w:rPr>
                <w:rFonts w:ascii="Arial" w:hAnsi="Arial" w:cs="Arial"/>
                <w:bCs/>
              </w:rPr>
              <w:t>Szyllinga</w:t>
            </w:r>
            <w:proofErr w:type="spellEnd"/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030CBD">
              <w:rPr>
                <w:rFonts w:ascii="Arial" w:hAnsi="Arial" w:cs="Arial"/>
                <w:bCs/>
              </w:rPr>
              <w:t>63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3AA6BD3E" w14:textId="77777777" w:rsidR="00030CBD" w:rsidRPr="00B048DA" w:rsidRDefault="00030CBD" w:rsidP="002B373E">
            <w:pPr>
              <w:spacing w:line="360" w:lineRule="auto"/>
              <w:rPr>
                <w:rFonts w:ascii="Arial" w:hAnsi="Arial" w:cs="Arial"/>
                <w:bCs/>
              </w:rPr>
            </w:pPr>
            <w:r w:rsidRPr="00030CBD">
              <w:rPr>
                <w:rFonts w:ascii="Arial" w:hAnsi="Arial" w:cs="Arial"/>
                <w:bCs/>
              </w:rPr>
              <w:t>30-433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030CBD">
              <w:rPr>
                <w:rFonts w:ascii="Arial" w:hAnsi="Arial" w:cs="Arial"/>
                <w:bCs/>
              </w:rPr>
              <w:t>Kraków</w:t>
            </w:r>
          </w:p>
          <w:p w14:paraId="29B6C2B9" w14:textId="77777777" w:rsidR="00030CBD" w:rsidRPr="00B048DA" w:rsidRDefault="00030CBD" w:rsidP="002B373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030CBD">
              <w:rPr>
                <w:rFonts w:ascii="Arial" w:hAnsi="Arial" w:cs="Arial"/>
                <w:b/>
              </w:rPr>
              <w:t>19 634.40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63590CD2" w14:textId="77777777" w:rsidR="00030CBD" w:rsidRPr="00B048DA" w:rsidRDefault="00030CBD" w:rsidP="002B373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6A4DB76B" w14:textId="77777777" w:rsidR="00030CBD" w:rsidRPr="00B048DA" w:rsidRDefault="00030CBD" w:rsidP="002B373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30CBD">
              <w:rPr>
                <w:rFonts w:ascii="Arial" w:hAnsi="Arial" w:cs="Arial"/>
              </w:rPr>
              <w:t>Oferta spełnia warunki zawarte w SWZ, w ustawie Prawo zamówień publicznych z dnia 11 września 2019 r. (tekst jednolity Dz. U. z 2023 r. poz. 1605) oraz jest najkorzystniejsze w kryteriach określonych w SWZ.</w:t>
            </w:r>
          </w:p>
        </w:tc>
      </w:tr>
      <w:tr w:rsidR="00030CBD" w14:paraId="0111FDBF" w14:textId="77777777" w:rsidTr="002B373E">
        <w:trPr>
          <w:cantSplit/>
        </w:trPr>
        <w:tc>
          <w:tcPr>
            <w:tcW w:w="9498" w:type="dxa"/>
          </w:tcPr>
          <w:p w14:paraId="201AEC3A" w14:textId="77777777" w:rsidR="00030CBD" w:rsidRDefault="00030CBD" w:rsidP="002B373E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030CBD">
              <w:rPr>
                <w:rFonts w:ascii="Arial" w:hAnsi="Arial" w:cs="Arial"/>
                <w:b/>
                <w:bCs/>
                <w:color w:val="000000"/>
              </w:rPr>
              <w:t>36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030CBD">
              <w:rPr>
                <w:rFonts w:ascii="Arial" w:hAnsi="Arial" w:cs="Arial"/>
                <w:color w:val="000000"/>
              </w:rPr>
              <w:t>Respiratory</w:t>
            </w:r>
          </w:p>
          <w:p w14:paraId="43E54363" w14:textId="77777777" w:rsidR="00030CBD" w:rsidRPr="00B048DA" w:rsidRDefault="00030CBD" w:rsidP="002B373E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030CBD">
              <w:rPr>
                <w:rFonts w:ascii="Arial" w:hAnsi="Arial" w:cs="Arial"/>
                <w:b/>
              </w:rPr>
              <w:t xml:space="preserve">zakład naprawczy aparatury medycznej </w:t>
            </w:r>
            <w:proofErr w:type="spellStart"/>
            <w:r w:rsidRPr="00030CBD">
              <w:rPr>
                <w:rFonts w:ascii="Arial" w:hAnsi="Arial" w:cs="Arial"/>
                <w:b/>
              </w:rPr>
              <w:t>polmed</w:t>
            </w:r>
            <w:proofErr w:type="spellEnd"/>
          </w:p>
          <w:p w14:paraId="4D571065" w14:textId="77777777" w:rsidR="00030CBD" w:rsidRDefault="00030CBD" w:rsidP="002B373E">
            <w:pPr>
              <w:spacing w:line="360" w:lineRule="auto"/>
              <w:rPr>
                <w:rFonts w:ascii="Arial" w:hAnsi="Arial" w:cs="Arial"/>
                <w:bCs/>
              </w:rPr>
            </w:pPr>
            <w:r w:rsidRPr="00030CBD">
              <w:rPr>
                <w:rFonts w:ascii="Arial" w:hAnsi="Arial" w:cs="Arial"/>
                <w:bCs/>
              </w:rPr>
              <w:t>Kobielska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030CBD">
              <w:rPr>
                <w:rFonts w:ascii="Arial" w:hAnsi="Arial" w:cs="Arial"/>
                <w:bCs/>
              </w:rPr>
              <w:t>17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030CBD">
              <w:rPr>
                <w:rFonts w:ascii="Arial" w:hAnsi="Arial" w:cs="Arial"/>
                <w:bCs/>
              </w:rPr>
              <w:t>/28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201CCDF5" w14:textId="77777777" w:rsidR="00030CBD" w:rsidRPr="00B048DA" w:rsidRDefault="00030CBD" w:rsidP="002B373E">
            <w:pPr>
              <w:spacing w:line="360" w:lineRule="auto"/>
              <w:rPr>
                <w:rFonts w:ascii="Arial" w:hAnsi="Arial" w:cs="Arial"/>
                <w:bCs/>
              </w:rPr>
            </w:pPr>
            <w:r w:rsidRPr="00030CBD">
              <w:rPr>
                <w:rFonts w:ascii="Arial" w:hAnsi="Arial" w:cs="Arial"/>
                <w:bCs/>
              </w:rPr>
              <w:t>04-359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030CBD">
              <w:rPr>
                <w:rFonts w:ascii="Arial" w:hAnsi="Arial" w:cs="Arial"/>
                <w:bCs/>
              </w:rPr>
              <w:t>Warszawa</w:t>
            </w:r>
          </w:p>
          <w:p w14:paraId="0C15ECA0" w14:textId="77777777" w:rsidR="00030CBD" w:rsidRPr="00B048DA" w:rsidRDefault="00030CBD" w:rsidP="002B373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030CBD">
              <w:rPr>
                <w:rFonts w:ascii="Arial" w:hAnsi="Arial" w:cs="Arial"/>
                <w:b/>
              </w:rPr>
              <w:t>11 340.00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40236794" w14:textId="77777777" w:rsidR="00030CBD" w:rsidRPr="00B048DA" w:rsidRDefault="00030CBD" w:rsidP="002B373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29496E1C" w14:textId="77777777" w:rsidR="00030CBD" w:rsidRPr="00B048DA" w:rsidRDefault="00030CBD" w:rsidP="002B373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30CBD">
              <w:rPr>
                <w:rFonts w:ascii="Arial" w:hAnsi="Arial" w:cs="Arial"/>
              </w:rPr>
              <w:t>Oferta spełnia warunki zawarte w SWZ, w ustawie Prawo zamówień publicznych z dnia 11 września 2019 r. (tekst jednolity Dz. U. z 2023 r. poz. 1605) oraz jest najkorzystniejsze w kryteriach określonych w SWZ.</w:t>
            </w:r>
          </w:p>
        </w:tc>
      </w:tr>
      <w:tr w:rsidR="00030CBD" w14:paraId="65FB173A" w14:textId="77777777" w:rsidTr="002B373E">
        <w:trPr>
          <w:cantSplit/>
        </w:trPr>
        <w:tc>
          <w:tcPr>
            <w:tcW w:w="9498" w:type="dxa"/>
          </w:tcPr>
          <w:p w14:paraId="2A402623" w14:textId="77777777" w:rsidR="00030CBD" w:rsidRDefault="00030CBD" w:rsidP="002B373E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030CBD">
              <w:rPr>
                <w:rFonts w:ascii="Arial" w:hAnsi="Arial" w:cs="Arial"/>
                <w:b/>
                <w:bCs/>
                <w:color w:val="000000"/>
              </w:rPr>
              <w:t>38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030CBD">
              <w:rPr>
                <w:rFonts w:ascii="Arial" w:hAnsi="Arial" w:cs="Arial"/>
                <w:color w:val="000000"/>
              </w:rPr>
              <w:t>Stacje dokujące</w:t>
            </w:r>
          </w:p>
          <w:p w14:paraId="7A03C476" w14:textId="77777777" w:rsidR="00030CBD" w:rsidRPr="00B048DA" w:rsidRDefault="00030CBD" w:rsidP="002B373E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030CBD">
              <w:rPr>
                <w:rFonts w:ascii="Arial" w:hAnsi="Arial" w:cs="Arial"/>
                <w:b/>
              </w:rPr>
              <w:t>Zakłady Techniki Medycznej Sp. z o.o.</w:t>
            </w:r>
          </w:p>
          <w:p w14:paraId="7D94CD99" w14:textId="77777777" w:rsidR="00030CBD" w:rsidRDefault="00030CBD" w:rsidP="002B373E">
            <w:pPr>
              <w:spacing w:line="360" w:lineRule="auto"/>
              <w:rPr>
                <w:rFonts w:ascii="Arial" w:hAnsi="Arial" w:cs="Arial"/>
                <w:bCs/>
              </w:rPr>
            </w:pPr>
            <w:proofErr w:type="spellStart"/>
            <w:r w:rsidRPr="00030CBD">
              <w:rPr>
                <w:rFonts w:ascii="Arial" w:hAnsi="Arial" w:cs="Arial"/>
                <w:bCs/>
              </w:rPr>
              <w:t>Szyllinga</w:t>
            </w:r>
            <w:proofErr w:type="spellEnd"/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030CBD">
              <w:rPr>
                <w:rFonts w:ascii="Arial" w:hAnsi="Arial" w:cs="Arial"/>
                <w:bCs/>
              </w:rPr>
              <w:t>63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50A07060" w14:textId="77777777" w:rsidR="00030CBD" w:rsidRPr="00B048DA" w:rsidRDefault="00030CBD" w:rsidP="002B373E">
            <w:pPr>
              <w:spacing w:line="360" w:lineRule="auto"/>
              <w:rPr>
                <w:rFonts w:ascii="Arial" w:hAnsi="Arial" w:cs="Arial"/>
                <w:bCs/>
              </w:rPr>
            </w:pPr>
            <w:r w:rsidRPr="00030CBD">
              <w:rPr>
                <w:rFonts w:ascii="Arial" w:hAnsi="Arial" w:cs="Arial"/>
                <w:bCs/>
              </w:rPr>
              <w:t>30-433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030CBD">
              <w:rPr>
                <w:rFonts w:ascii="Arial" w:hAnsi="Arial" w:cs="Arial"/>
                <w:bCs/>
              </w:rPr>
              <w:t>Kraków</w:t>
            </w:r>
          </w:p>
          <w:p w14:paraId="3603EE37" w14:textId="77777777" w:rsidR="00030CBD" w:rsidRPr="00B048DA" w:rsidRDefault="00030CBD" w:rsidP="002B373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030CBD">
              <w:rPr>
                <w:rFonts w:ascii="Arial" w:hAnsi="Arial" w:cs="Arial"/>
                <w:b/>
              </w:rPr>
              <w:t>5 184.00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4FD67791" w14:textId="77777777" w:rsidR="00030CBD" w:rsidRPr="00B048DA" w:rsidRDefault="00030CBD" w:rsidP="002B373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71B5C95E" w14:textId="77777777" w:rsidR="00030CBD" w:rsidRPr="00B048DA" w:rsidRDefault="00030CBD" w:rsidP="002B373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30CBD">
              <w:rPr>
                <w:rFonts w:ascii="Arial" w:hAnsi="Arial" w:cs="Arial"/>
              </w:rPr>
              <w:t>Oferta spełnia warunki zawarte w SWZ, w ustawie Prawo zamówień publicznych z dnia 11 września 2019 r. (tekst jednolity Dz. U. z 2023 r. poz. 1605) oraz jest najkorzystniejsze w kryteriach określonych w SWZ.</w:t>
            </w:r>
          </w:p>
        </w:tc>
      </w:tr>
      <w:tr w:rsidR="00030CBD" w14:paraId="2D2C0EF6" w14:textId="77777777" w:rsidTr="002B373E">
        <w:trPr>
          <w:cantSplit/>
        </w:trPr>
        <w:tc>
          <w:tcPr>
            <w:tcW w:w="9498" w:type="dxa"/>
          </w:tcPr>
          <w:p w14:paraId="6CB7047A" w14:textId="77777777" w:rsidR="00030CBD" w:rsidRDefault="00030CBD" w:rsidP="002B373E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030CBD">
              <w:rPr>
                <w:rFonts w:ascii="Arial" w:hAnsi="Arial" w:cs="Arial"/>
                <w:b/>
                <w:bCs/>
                <w:color w:val="000000"/>
              </w:rPr>
              <w:t>39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030CBD">
              <w:rPr>
                <w:rFonts w:ascii="Arial" w:hAnsi="Arial" w:cs="Arial"/>
                <w:color w:val="000000"/>
              </w:rPr>
              <w:t>Stoły operacyjne</w:t>
            </w:r>
          </w:p>
          <w:p w14:paraId="4433B88D" w14:textId="77777777" w:rsidR="00030CBD" w:rsidRPr="00B048DA" w:rsidRDefault="00030CBD" w:rsidP="002B373E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030CBD">
              <w:rPr>
                <w:rFonts w:ascii="Arial" w:hAnsi="Arial" w:cs="Arial"/>
                <w:b/>
              </w:rPr>
              <w:t>Zakłady Techniki Medycznej Sp. z o.o.</w:t>
            </w:r>
          </w:p>
          <w:p w14:paraId="0F3BD95C" w14:textId="77777777" w:rsidR="00030CBD" w:rsidRDefault="00030CBD" w:rsidP="002B373E">
            <w:pPr>
              <w:spacing w:line="360" w:lineRule="auto"/>
              <w:rPr>
                <w:rFonts w:ascii="Arial" w:hAnsi="Arial" w:cs="Arial"/>
                <w:bCs/>
              </w:rPr>
            </w:pPr>
            <w:proofErr w:type="spellStart"/>
            <w:r w:rsidRPr="00030CBD">
              <w:rPr>
                <w:rFonts w:ascii="Arial" w:hAnsi="Arial" w:cs="Arial"/>
                <w:bCs/>
              </w:rPr>
              <w:t>Szyllinga</w:t>
            </w:r>
            <w:proofErr w:type="spellEnd"/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030CBD">
              <w:rPr>
                <w:rFonts w:ascii="Arial" w:hAnsi="Arial" w:cs="Arial"/>
                <w:bCs/>
              </w:rPr>
              <w:t>63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060E53A0" w14:textId="77777777" w:rsidR="00030CBD" w:rsidRPr="00B048DA" w:rsidRDefault="00030CBD" w:rsidP="002B373E">
            <w:pPr>
              <w:spacing w:line="360" w:lineRule="auto"/>
              <w:rPr>
                <w:rFonts w:ascii="Arial" w:hAnsi="Arial" w:cs="Arial"/>
                <w:bCs/>
              </w:rPr>
            </w:pPr>
            <w:r w:rsidRPr="00030CBD">
              <w:rPr>
                <w:rFonts w:ascii="Arial" w:hAnsi="Arial" w:cs="Arial"/>
                <w:bCs/>
              </w:rPr>
              <w:t>30-433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030CBD">
              <w:rPr>
                <w:rFonts w:ascii="Arial" w:hAnsi="Arial" w:cs="Arial"/>
                <w:bCs/>
              </w:rPr>
              <w:t>Kraków</w:t>
            </w:r>
          </w:p>
          <w:p w14:paraId="6EAAD340" w14:textId="77777777" w:rsidR="00030CBD" w:rsidRPr="00B048DA" w:rsidRDefault="00030CBD" w:rsidP="002B373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030CBD">
              <w:rPr>
                <w:rFonts w:ascii="Arial" w:hAnsi="Arial" w:cs="Arial"/>
                <w:b/>
              </w:rPr>
              <w:t>5 184.00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2A772BF2" w14:textId="77777777" w:rsidR="00030CBD" w:rsidRPr="00B048DA" w:rsidRDefault="00030CBD" w:rsidP="002B373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38DDB9C2" w14:textId="77777777" w:rsidR="00030CBD" w:rsidRPr="00B048DA" w:rsidRDefault="00030CBD" w:rsidP="002B373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30CBD">
              <w:rPr>
                <w:rFonts w:ascii="Arial" w:hAnsi="Arial" w:cs="Arial"/>
              </w:rPr>
              <w:t>Oferta spełnia warunki zawarte w SWZ, w ustawie Prawo zamówień publicznych z dnia 11 września 2019 r. (tekst jednolity Dz. U. z 2023 r. poz. 1605) oraz jest najkorzystniejsze w kryteriach określonych w SWZ.</w:t>
            </w:r>
          </w:p>
        </w:tc>
      </w:tr>
      <w:tr w:rsidR="00030CBD" w14:paraId="262923E7" w14:textId="77777777" w:rsidTr="002B373E">
        <w:trPr>
          <w:cantSplit/>
        </w:trPr>
        <w:tc>
          <w:tcPr>
            <w:tcW w:w="9498" w:type="dxa"/>
          </w:tcPr>
          <w:p w14:paraId="0E46B1C9" w14:textId="77777777" w:rsidR="00030CBD" w:rsidRDefault="00030CBD" w:rsidP="002B373E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030CBD">
              <w:rPr>
                <w:rFonts w:ascii="Arial" w:hAnsi="Arial" w:cs="Arial"/>
                <w:b/>
                <w:bCs/>
                <w:color w:val="000000"/>
              </w:rPr>
              <w:t>40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030CBD">
              <w:rPr>
                <w:rFonts w:ascii="Arial" w:hAnsi="Arial" w:cs="Arial"/>
                <w:color w:val="000000"/>
              </w:rPr>
              <w:t>Tomograf komputerowy</w:t>
            </w:r>
          </w:p>
          <w:p w14:paraId="491F2B42" w14:textId="77777777" w:rsidR="00030CBD" w:rsidRPr="00B048DA" w:rsidRDefault="00030CBD" w:rsidP="002B373E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030CBD">
              <w:rPr>
                <w:rFonts w:ascii="Arial" w:hAnsi="Arial" w:cs="Arial"/>
                <w:b/>
              </w:rPr>
              <w:t>Philips Polska Spółka z ograniczoną odpowiedzialnością</w:t>
            </w:r>
          </w:p>
          <w:p w14:paraId="4BCB6881" w14:textId="77777777" w:rsidR="00030CBD" w:rsidRDefault="00030CBD" w:rsidP="002B373E">
            <w:pPr>
              <w:spacing w:line="360" w:lineRule="auto"/>
              <w:rPr>
                <w:rFonts w:ascii="Arial" w:hAnsi="Arial" w:cs="Arial"/>
                <w:bCs/>
              </w:rPr>
            </w:pPr>
            <w:r w:rsidRPr="00030CBD">
              <w:rPr>
                <w:rFonts w:ascii="Arial" w:hAnsi="Arial" w:cs="Arial"/>
                <w:bCs/>
              </w:rPr>
              <w:t>Aleje Jerozolimskie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030CBD">
              <w:rPr>
                <w:rFonts w:ascii="Arial" w:hAnsi="Arial" w:cs="Arial"/>
                <w:bCs/>
              </w:rPr>
              <w:t>195B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5574FB6C" w14:textId="77777777" w:rsidR="00030CBD" w:rsidRPr="00B048DA" w:rsidRDefault="00030CBD" w:rsidP="002B373E">
            <w:pPr>
              <w:spacing w:line="360" w:lineRule="auto"/>
              <w:rPr>
                <w:rFonts w:ascii="Arial" w:hAnsi="Arial" w:cs="Arial"/>
                <w:bCs/>
              </w:rPr>
            </w:pPr>
            <w:r w:rsidRPr="00030CBD">
              <w:rPr>
                <w:rFonts w:ascii="Arial" w:hAnsi="Arial" w:cs="Arial"/>
                <w:bCs/>
              </w:rPr>
              <w:t>02-222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030CBD">
              <w:rPr>
                <w:rFonts w:ascii="Arial" w:hAnsi="Arial" w:cs="Arial"/>
                <w:bCs/>
              </w:rPr>
              <w:t>Warszawa</w:t>
            </w:r>
          </w:p>
          <w:p w14:paraId="03DE40EB" w14:textId="77777777" w:rsidR="00030CBD" w:rsidRPr="00B048DA" w:rsidRDefault="00030CBD" w:rsidP="002B373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030CBD">
              <w:rPr>
                <w:rFonts w:ascii="Arial" w:hAnsi="Arial" w:cs="Arial"/>
                <w:b/>
              </w:rPr>
              <w:t>69 120.00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006D3351" w14:textId="77777777" w:rsidR="00030CBD" w:rsidRPr="00B048DA" w:rsidRDefault="00030CBD" w:rsidP="002B373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785669E3" w14:textId="77777777" w:rsidR="00030CBD" w:rsidRPr="00B048DA" w:rsidRDefault="00030CBD" w:rsidP="002B373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30CBD">
              <w:rPr>
                <w:rFonts w:ascii="Arial" w:hAnsi="Arial" w:cs="Arial"/>
              </w:rPr>
              <w:t>Oferta spełnia warunki zawarte w SWZ, w ustawie Prawo zamówień publicznych z dnia 11 września 2019 r. (tekst jednolity Dz. U. z 2023 r. poz. 1605) oraz jest najkorzystniejsze w kryteriach określonych w SWZ.</w:t>
            </w:r>
          </w:p>
        </w:tc>
      </w:tr>
      <w:tr w:rsidR="00030CBD" w14:paraId="37F35044" w14:textId="77777777" w:rsidTr="002B373E">
        <w:trPr>
          <w:cantSplit/>
        </w:trPr>
        <w:tc>
          <w:tcPr>
            <w:tcW w:w="9498" w:type="dxa"/>
          </w:tcPr>
          <w:p w14:paraId="13530C4B" w14:textId="77777777" w:rsidR="00030CBD" w:rsidRDefault="00030CBD" w:rsidP="002B373E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030CBD">
              <w:rPr>
                <w:rFonts w:ascii="Arial" w:hAnsi="Arial" w:cs="Arial"/>
                <w:b/>
                <w:bCs/>
                <w:color w:val="000000"/>
              </w:rPr>
              <w:t>41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030CBD">
              <w:rPr>
                <w:rFonts w:ascii="Arial" w:hAnsi="Arial" w:cs="Arial"/>
                <w:color w:val="000000"/>
              </w:rPr>
              <w:t>Urządzenie do rozmrażania komórek</w:t>
            </w:r>
          </w:p>
          <w:p w14:paraId="3A7AEB62" w14:textId="77777777" w:rsidR="0058689D" w:rsidRPr="0058689D" w:rsidRDefault="0058689D" w:rsidP="0058689D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8689D">
              <w:rPr>
                <w:rFonts w:ascii="Arial" w:hAnsi="Arial" w:cs="Arial"/>
                <w:b/>
              </w:rPr>
              <w:t>SARSTEDT Spółka z o.o.</w:t>
            </w:r>
            <w:r w:rsidRPr="0058689D">
              <w:rPr>
                <w:rFonts w:ascii="Arial" w:hAnsi="Arial" w:cs="Arial"/>
                <w:b/>
              </w:rPr>
              <w:tab/>
            </w:r>
          </w:p>
          <w:p w14:paraId="18A4D7F6" w14:textId="77777777" w:rsidR="0058689D" w:rsidRPr="0058689D" w:rsidRDefault="0058689D" w:rsidP="0058689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8689D">
              <w:rPr>
                <w:rFonts w:ascii="Arial" w:hAnsi="Arial" w:cs="Arial"/>
                <w:bCs/>
              </w:rPr>
              <w:t xml:space="preserve">Warszawska 25 </w:t>
            </w:r>
          </w:p>
          <w:p w14:paraId="06FDA52E" w14:textId="77777777" w:rsidR="0058689D" w:rsidRPr="0058689D" w:rsidRDefault="0058689D" w:rsidP="0058689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8689D">
              <w:rPr>
                <w:rFonts w:ascii="Arial" w:hAnsi="Arial" w:cs="Arial"/>
                <w:bCs/>
              </w:rPr>
              <w:t>05-082 Blizne Łaszczyńskiego, Stare Babice</w:t>
            </w:r>
          </w:p>
          <w:p w14:paraId="5F4D6B49" w14:textId="7FBD1895" w:rsidR="00030CBD" w:rsidRPr="00B048DA" w:rsidRDefault="00030CBD" w:rsidP="0058689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="0058689D">
              <w:rPr>
                <w:rFonts w:ascii="Arial" w:hAnsi="Arial" w:cs="Arial"/>
                <w:b/>
              </w:rPr>
              <w:t>1 080,00</w:t>
            </w:r>
            <w:r w:rsidRPr="00030CBD">
              <w:rPr>
                <w:rFonts w:ascii="Arial" w:hAnsi="Arial" w:cs="Arial"/>
                <w:b/>
              </w:rPr>
              <w:t xml:space="preserve">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3819C768" w14:textId="77777777" w:rsidR="00030CBD" w:rsidRPr="00B048DA" w:rsidRDefault="00030CBD" w:rsidP="002B373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5003AC3C" w14:textId="77777777" w:rsidR="00030CBD" w:rsidRPr="00B048DA" w:rsidRDefault="00030CBD" w:rsidP="002B373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30CBD">
              <w:rPr>
                <w:rFonts w:ascii="Arial" w:hAnsi="Arial" w:cs="Arial"/>
              </w:rPr>
              <w:t>Oferta spełnia warunki zawarte w SWZ, w ustawie Prawo zamówień publicznych z dnia 11 września 2019 r. (tekst jednolity Dz. U. z 2023 r. poz. 1605) oraz jest najkorzystniejsze w kryteriach określonych w SWZ.</w:t>
            </w:r>
          </w:p>
        </w:tc>
      </w:tr>
      <w:tr w:rsidR="00030CBD" w14:paraId="74FA8108" w14:textId="77777777" w:rsidTr="002B373E">
        <w:trPr>
          <w:cantSplit/>
        </w:trPr>
        <w:tc>
          <w:tcPr>
            <w:tcW w:w="9498" w:type="dxa"/>
          </w:tcPr>
          <w:p w14:paraId="0C5B0BB6" w14:textId="77777777" w:rsidR="00030CBD" w:rsidRDefault="00030CBD" w:rsidP="002B373E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030CBD">
              <w:rPr>
                <w:rFonts w:ascii="Arial" w:hAnsi="Arial" w:cs="Arial"/>
                <w:b/>
                <w:bCs/>
                <w:color w:val="000000"/>
              </w:rPr>
              <w:t>42</w:t>
            </w:r>
            <w:r w:rsidRPr="00B048DA">
              <w:rPr>
                <w:rFonts w:ascii="Arial" w:hAnsi="Arial" w:cs="Arial"/>
              </w:rPr>
              <w:t xml:space="preserve">: </w:t>
            </w:r>
            <w:proofErr w:type="spellStart"/>
            <w:r w:rsidRPr="00030CBD">
              <w:rPr>
                <w:rFonts w:ascii="Arial" w:hAnsi="Arial" w:cs="Arial"/>
                <w:color w:val="000000"/>
              </w:rPr>
              <w:t>Wideodermatoskop</w:t>
            </w:r>
            <w:proofErr w:type="spellEnd"/>
          </w:p>
          <w:p w14:paraId="1BDCF1C7" w14:textId="77777777" w:rsidR="00030CBD" w:rsidRPr="00B048DA" w:rsidRDefault="00030CBD" w:rsidP="002B373E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030CBD">
              <w:rPr>
                <w:rFonts w:ascii="Arial" w:hAnsi="Arial" w:cs="Arial"/>
                <w:b/>
              </w:rPr>
              <w:t>Consultronix</w:t>
            </w:r>
            <w:proofErr w:type="spellEnd"/>
            <w:r w:rsidRPr="00030CBD">
              <w:rPr>
                <w:rFonts w:ascii="Arial" w:hAnsi="Arial" w:cs="Arial"/>
                <w:b/>
              </w:rPr>
              <w:t xml:space="preserve"> Sp. z o.o.</w:t>
            </w:r>
          </w:p>
          <w:p w14:paraId="06341CAA" w14:textId="77777777" w:rsidR="00030CBD" w:rsidRDefault="00030CBD" w:rsidP="002B373E">
            <w:pPr>
              <w:spacing w:line="360" w:lineRule="auto"/>
              <w:rPr>
                <w:rFonts w:ascii="Arial" w:hAnsi="Arial" w:cs="Arial"/>
                <w:bCs/>
              </w:rPr>
            </w:pPr>
            <w:r w:rsidRPr="00030CBD">
              <w:rPr>
                <w:rFonts w:ascii="Arial" w:hAnsi="Arial" w:cs="Arial"/>
                <w:bCs/>
              </w:rPr>
              <w:t>Przemysłowa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030CBD">
              <w:rPr>
                <w:rFonts w:ascii="Arial" w:hAnsi="Arial" w:cs="Arial"/>
                <w:bCs/>
              </w:rPr>
              <w:t>17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183C502C" w14:textId="77777777" w:rsidR="00030CBD" w:rsidRPr="00B048DA" w:rsidRDefault="00030CBD" w:rsidP="002B373E">
            <w:pPr>
              <w:spacing w:line="360" w:lineRule="auto"/>
              <w:rPr>
                <w:rFonts w:ascii="Arial" w:hAnsi="Arial" w:cs="Arial"/>
                <w:bCs/>
              </w:rPr>
            </w:pPr>
            <w:r w:rsidRPr="00030CBD">
              <w:rPr>
                <w:rFonts w:ascii="Arial" w:hAnsi="Arial" w:cs="Arial"/>
                <w:bCs/>
              </w:rPr>
              <w:t>32-083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030CBD">
              <w:rPr>
                <w:rFonts w:ascii="Arial" w:hAnsi="Arial" w:cs="Arial"/>
                <w:bCs/>
              </w:rPr>
              <w:t>Balice</w:t>
            </w:r>
          </w:p>
          <w:p w14:paraId="5CDC541E" w14:textId="77777777" w:rsidR="00030CBD" w:rsidRPr="00B048DA" w:rsidRDefault="00030CBD" w:rsidP="002B373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030CBD">
              <w:rPr>
                <w:rFonts w:ascii="Arial" w:hAnsi="Arial" w:cs="Arial"/>
                <w:b/>
              </w:rPr>
              <w:t>2 052.00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0B93DC37" w14:textId="77777777" w:rsidR="00030CBD" w:rsidRPr="00B048DA" w:rsidRDefault="00030CBD" w:rsidP="002B373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4273F13D" w14:textId="77777777" w:rsidR="00030CBD" w:rsidRPr="00B048DA" w:rsidRDefault="00030CBD" w:rsidP="002B373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30CBD">
              <w:rPr>
                <w:rFonts w:ascii="Arial" w:hAnsi="Arial" w:cs="Arial"/>
              </w:rPr>
              <w:t>Oferta spełnia warunki zawarte w SWZ, w ustawie Prawo zamówień publicznych z dnia 11 września 2019 r. (tekst jednolity Dz. U. z 2023 r. poz. 1605) oraz jest najkorzystniejsze w kryteriach określonych w SWZ.</w:t>
            </w:r>
          </w:p>
        </w:tc>
      </w:tr>
      <w:tr w:rsidR="00030CBD" w14:paraId="0AB58C79" w14:textId="77777777" w:rsidTr="002B373E">
        <w:trPr>
          <w:cantSplit/>
        </w:trPr>
        <w:tc>
          <w:tcPr>
            <w:tcW w:w="9498" w:type="dxa"/>
          </w:tcPr>
          <w:p w14:paraId="493501DF" w14:textId="77777777" w:rsidR="00030CBD" w:rsidRDefault="00030CBD" w:rsidP="002B373E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030CBD">
              <w:rPr>
                <w:rFonts w:ascii="Arial" w:hAnsi="Arial" w:cs="Arial"/>
                <w:b/>
                <w:bCs/>
                <w:color w:val="000000"/>
              </w:rPr>
              <w:t>44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030CBD">
              <w:rPr>
                <w:rFonts w:ascii="Arial" w:hAnsi="Arial" w:cs="Arial"/>
                <w:color w:val="000000"/>
              </w:rPr>
              <w:t>Zamrażarka do krwi</w:t>
            </w:r>
          </w:p>
          <w:p w14:paraId="1195AC7E" w14:textId="77777777" w:rsidR="00030CBD" w:rsidRPr="00B048DA" w:rsidRDefault="00030CBD" w:rsidP="002B373E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030CBD">
              <w:rPr>
                <w:rFonts w:ascii="Arial" w:hAnsi="Arial" w:cs="Arial"/>
                <w:b/>
              </w:rPr>
              <w:t>PLS SERVICES Sp. z o.o.</w:t>
            </w:r>
          </w:p>
          <w:p w14:paraId="36072781" w14:textId="77777777" w:rsidR="00030CBD" w:rsidRDefault="00030CBD" w:rsidP="002B373E">
            <w:pPr>
              <w:spacing w:line="360" w:lineRule="auto"/>
              <w:rPr>
                <w:rFonts w:ascii="Arial" w:hAnsi="Arial" w:cs="Arial"/>
                <w:bCs/>
              </w:rPr>
            </w:pPr>
            <w:r w:rsidRPr="00030CBD">
              <w:rPr>
                <w:rFonts w:ascii="Arial" w:hAnsi="Arial" w:cs="Arial"/>
                <w:bCs/>
              </w:rPr>
              <w:t>Rzędziany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030CBD">
              <w:rPr>
                <w:rFonts w:ascii="Arial" w:hAnsi="Arial" w:cs="Arial"/>
                <w:bCs/>
              </w:rPr>
              <w:t>22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4B834F83" w14:textId="77777777" w:rsidR="00030CBD" w:rsidRPr="00B048DA" w:rsidRDefault="00030CBD" w:rsidP="002B373E">
            <w:pPr>
              <w:spacing w:line="360" w:lineRule="auto"/>
              <w:rPr>
                <w:rFonts w:ascii="Arial" w:hAnsi="Arial" w:cs="Arial"/>
                <w:bCs/>
              </w:rPr>
            </w:pPr>
            <w:r w:rsidRPr="00030CBD">
              <w:rPr>
                <w:rFonts w:ascii="Arial" w:hAnsi="Arial" w:cs="Arial"/>
                <w:bCs/>
              </w:rPr>
              <w:t>16-080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030CBD">
              <w:rPr>
                <w:rFonts w:ascii="Arial" w:hAnsi="Arial" w:cs="Arial"/>
                <w:bCs/>
              </w:rPr>
              <w:t>Rzędziany</w:t>
            </w:r>
          </w:p>
          <w:p w14:paraId="078E31A8" w14:textId="33F51407" w:rsidR="00030CBD" w:rsidRPr="00B048DA" w:rsidRDefault="00030CBD" w:rsidP="002B373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="0058689D">
              <w:rPr>
                <w:rFonts w:ascii="Arial" w:hAnsi="Arial" w:cs="Arial"/>
                <w:b/>
              </w:rPr>
              <w:t>1 944,00</w:t>
            </w:r>
            <w:r w:rsidRPr="00030CBD">
              <w:rPr>
                <w:rFonts w:ascii="Arial" w:hAnsi="Arial" w:cs="Arial"/>
                <w:b/>
              </w:rPr>
              <w:t xml:space="preserve">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75139E12" w14:textId="77777777" w:rsidR="00030CBD" w:rsidRPr="00B048DA" w:rsidRDefault="00030CBD" w:rsidP="002B373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0CA4008B" w14:textId="77777777" w:rsidR="00030CBD" w:rsidRPr="00B048DA" w:rsidRDefault="00030CBD" w:rsidP="002B373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30CBD">
              <w:rPr>
                <w:rFonts w:ascii="Arial" w:hAnsi="Arial" w:cs="Arial"/>
              </w:rPr>
              <w:t>Oferta spełnia warunki zawarte w SWZ, w ustawie Prawo zamówień publicznych z dnia 11 września 2019 r. (tekst jednolity Dz. U. z 2023 r. poz. 1605) oraz jest najkorzystniejsze w kryteriach określonych w SWZ.</w:t>
            </w:r>
          </w:p>
        </w:tc>
      </w:tr>
      <w:tr w:rsidR="00030CBD" w14:paraId="464D562B" w14:textId="77777777" w:rsidTr="002B373E">
        <w:trPr>
          <w:cantSplit/>
        </w:trPr>
        <w:tc>
          <w:tcPr>
            <w:tcW w:w="9498" w:type="dxa"/>
          </w:tcPr>
          <w:p w14:paraId="71DAA55E" w14:textId="77777777" w:rsidR="00030CBD" w:rsidRDefault="00030CBD" w:rsidP="002B373E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030CBD">
              <w:rPr>
                <w:rFonts w:ascii="Arial" w:hAnsi="Arial" w:cs="Arial"/>
                <w:b/>
                <w:bCs/>
                <w:color w:val="000000"/>
              </w:rPr>
              <w:t>45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030CBD">
              <w:rPr>
                <w:rFonts w:ascii="Arial" w:hAnsi="Arial" w:cs="Arial"/>
                <w:color w:val="000000"/>
              </w:rPr>
              <w:t xml:space="preserve">Zestawy </w:t>
            </w:r>
            <w:proofErr w:type="spellStart"/>
            <w:r w:rsidRPr="00030CBD">
              <w:rPr>
                <w:rFonts w:ascii="Arial" w:hAnsi="Arial" w:cs="Arial"/>
                <w:color w:val="000000"/>
              </w:rPr>
              <w:t>Acculan</w:t>
            </w:r>
            <w:proofErr w:type="spellEnd"/>
          </w:p>
          <w:p w14:paraId="6C06F5D1" w14:textId="77777777" w:rsidR="00030CBD" w:rsidRPr="00B048DA" w:rsidRDefault="00030CBD" w:rsidP="002B373E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030CBD">
              <w:rPr>
                <w:rFonts w:ascii="Arial" w:hAnsi="Arial" w:cs="Arial"/>
                <w:b/>
              </w:rPr>
              <w:t>Aesculap</w:t>
            </w:r>
            <w:proofErr w:type="spellEnd"/>
            <w:r w:rsidRPr="00030CBD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030CBD">
              <w:rPr>
                <w:rFonts w:ascii="Arial" w:hAnsi="Arial" w:cs="Arial"/>
                <w:b/>
              </w:rPr>
              <w:t>Chifa</w:t>
            </w:r>
            <w:proofErr w:type="spellEnd"/>
            <w:r w:rsidRPr="00030CBD">
              <w:rPr>
                <w:rFonts w:ascii="Arial" w:hAnsi="Arial" w:cs="Arial"/>
                <w:b/>
              </w:rPr>
              <w:t xml:space="preserve"> Spółka z ograniczoną odpowiedzialnością</w:t>
            </w:r>
          </w:p>
          <w:p w14:paraId="621137B4" w14:textId="77777777" w:rsidR="00030CBD" w:rsidRDefault="00030CBD" w:rsidP="002B373E">
            <w:pPr>
              <w:spacing w:line="360" w:lineRule="auto"/>
              <w:rPr>
                <w:rFonts w:ascii="Arial" w:hAnsi="Arial" w:cs="Arial"/>
                <w:bCs/>
              </w:rPr>
            </w:pPr>
            <w:r w:rsidRPr="00030CBD">
              <w:rPr>
                <w:rFonts w:ascii="Arial" w:hAnsi="Arial" w:cs="Arial"/>
                <w:bCs/>
              </w:rPr>
              <w:t>Tysiąclecia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030CBD">
              <w:rPr>
                <w:rFonts w:ascii="Arial" w:hAnsi="Arial" w:cs="Arial"/>
                <w:bCs/>
              </w:rPr>
              <w:t>14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4992DA11" w14:textId="77777777" w:rsidR="00030CBD" w:rsidRPr="00B048DA" w:rsidRDefault="00030CBD" w:rsidP="002B373E">
            <w:pPr>
              <w:spacing w:line="360" w:lineRule="auto"/>
              <w:rPr>
                <w:rFonts w:ascii="Arial" w:hAnsi="Arial" w:cs="Arial"/>
                <w:bCs/>
              </w:rPr>
            </w:pPr>
            <w:r w:rsidRPr="00030CBD">
              <w:rPr>
                <w:rFonts w:ascii="Arial" w:hAnsi="Arial" w:cs="Arial"/>
                <w:bCs/>
              </w:rPr>
              <w:t>64-300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030CBD">
              <w:rPr>
                <w:rFonts w:ascii="Arial" w:hAnsi="Arial" w:cs="Arial"/>
                <w:bCs/>
              </w:rPr>
              <w:t>Nowy Tomyśl</w:t>
            </w:r>
          </w:p>
          <w:p w14:paraId="21C4AAAD" w14:textId="35F25F32" w:rsidR="00030CBD" w:rsidRPr="00B048DA" w:rsidRDefault="00030CBD" w:rsidP="002B373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="0058689D">
              <w:rPr>
                <w:rFonts w:ascii="Arial" w:hAnsi="Arial" w:cs="Arial"/>
                <w:b/>
              </w:rPr>
              <w:t>50 241,60</w:t>
            </w:r>
            <w:r w:rsidRPr="00030CBD">
              <w:rPr>
                <w:rFonts w:ascii="Arial" w:hAnsi="Arial" w:cs="Arial"/>
                <w:b/>
              </w:rPr>
              <w:t xml:space="preserve">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10D462ED" w14:textId="77777777" w:rsidR="00030CBD" w:rsidRPr="00B048DA" w:rsidRDefault="00030CBD" w:rsidP="002B373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3EE3DACA" w14:textId="77777777" w:rsidR="00030CBD" w:rsidRPr="00B048DA" w:rsidRDefault="00030CBD" w:rsidP="002B373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30CBD">
              <w:rPr>
                <w:rFonts w:ascii="Arial" w:hAnsi="Arial" w:cs="Arial"/>
              </w:rPr>
              <w:t>Oferta spełnia warunki zawarte w SWZ, w ustawie Prawo zamówień publicznych z dnia 11 września 2019 r. (tekst jednolity Dz. U. z 2023 r. poz. 1605) oraz jest najkorzystniejsze w kryteriach określonych w SWZ.</w:t>
            </w:r>
          </w:p>
        </w:tc>
      </w:tr>
      <w:tr w:rsidR="00030CBD" w14:paraId="4CF72FEE" w14:textId="77777777" w:rsidTr="002B373E">
        <w:trPr>
          <w:cantSplit/>
        </w:trPr>
        <w:tc>
          <w:tcPr>
            <w:tcW w:w="9498" w:type="dxa"/>
          </w:tcPr>
          <w:p w14:paraId="1FEF80D8" w14:textId="77777777" w:rsidR="00030CBD" w:rsidRDefault="00030CBD" w:rsidP="002B373E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030CBD">
              <w:rPr>
                <w:rFonts w:ascii="Arial" w:hAnsi="Arial" w:cs="Arial"/>
                <w:b/>
                <w:bCs/>
                <w:color w:val="000000"/>
              </w:rPr>
              <w:t>46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030CBD">
              <w:rPr>
                <w:rFonts w:ascii="Arial" w:hAnsi="Arial" w:cs="Arial"/>
                <w:color w:val="000000"/>
              </w:rPr>
              <w:t>Zestaw histeroskopowo-laparoskopowy</w:t>
            </w:r>
          </w:p>
          <w:p w14:paraId="422EB469" w14:textId="77777777" w:rsidR="00030CBD" w:rsidRPr="00B048DA" w:rsidRDefault="00030CBD" w:rsidP="002B373E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030CBD">
              <w:rPr>
                <w:rFonts w:ascii="Arial" w:hAnsi="Arial" w:cs="Arial"/>
                <w:b/>
              </w:rPr>
              <w:t xml:space="preserve">Karl </w:t>
            </w:r>
            <w:proofErr w:type="spellStart"/>
            <w:r w:rsidRPr="00030CBD">
              <w:rPr>
                <w:rFonts w:ascii="Arial" w:hAnsi="Arial" w:cs="Arial"/>
                <w:b/>
              </w:rPr>
              <w:t>Storz</w:t>
            </w:r>
            <w:proofErr w:type="spellEnd"/>
            <w:r w:rsidRPr="00030CBD">
              <w:rPr>
                <w:rFonts w:ascii="Arial" w:hAnsi="Arial" w:cs="Arial"/>
                <w:b/>
              </w:rPr>
              <w:t xml:space="preserve"> Polska Sp. z o.o.</w:t>
            </w:r>
          </w:p>
          <w:p w14:paraId="14CC0719" w14:textId="77777777" w:rsidR="00030CBD" w:rsidRDefault="00030CBD" w:rsidP="002B373E">
            <w:pPr>
              <w:spacing w:line="360" w:lineRule="auto"/>
              <w:rPr>
                <w:rFonts w:ascii="Arial" w:hAnsi="Arial" w:cs="Arial"/>
                <w:bCs/>
              </w:rPr>
            </w:pPr>
            <w:proofErr w:type="spellStart"/>
            <w:r w:rsidRPr="00030CBD">
              <w:rPr>
                <w:rFonts w:ascii="Arial" w:hAnsi="Arial" w:cs="Arial"/>
                <w:bCs/>
              </w:rPr>
              <w:t>Hołubcowa</w:t>
            </w:r>
            <w:proofErr w:type="spellEnd"/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030CBD">
              <w:rPr>
                <w:rFonts w:ascii="Arial" w:hAnsi="Arial" w:cs="Arial"/>
                <w:bCs/>
              </w:rPr>
              <w:t>123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030CBD">
              <w:rPr>
                <w:rFonts w:ascii="Arial" w:hAnsi="Arial" w:cs="Arial"/>
                <w:bCs/>
              </w:rPr>
              <w:t>/-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72391395" w14:textId="77777777" w:rsidR="00030CBD" w:rsidRPr="00B048DA" w:rsidRDefault="00030CBD" w:rsidP="002B373E">
            <w:pPr>
              <w:spacing w:line="360" w:lineRule="auto"/>
              <w:rPr>
                <w:rFonts w:ascii="Arial" w:hAnsi="Arial" w:cs="Arial"/>
                <w:bCs/>
              </w:rPr>
            </w:pPr>
            <w:r w:rsidRPr="00030CBD">
              <w:rPr>
                <w:rFonts w:ascii="Arial" w:hAnsi="Arial" w:cs="Arial"/>
                <w:bCs/>
              </w:rPr>
              <w:t>02-854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030CBD">
              <w:rPr>
                <w:rFonts w:ascii="Arial" w:hAnsi="Arial" w:cs="Arial"/>
                <w:bCs/>
              </w:rPr>
              <w:t>Warszawa</w:t>
            </w:r>
          </w:p>
          <w:p w14:paraId="12B1429A" w14:textId="77777777" w:rsidR="00030CBD" w:rsidRPr="00B048DA" w:rsidRDefault="00030CBD" w:rsidP="002B373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030CBD">
              <w:rPr>
                <w:rFonts w:ascii="Arial" w:hAnsi="Arial" w:cs="Arial"/>
                <w:b/>
              </w:rPr>
              <w:t>7 560.00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3554D102" w14:textId="77777777" w:rsidR="00030CBD" w:rsidRPr="00B048DA" w:rsidRDefault="00030CBD" w:rsidP="002B373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11E30302" w14:textId="77777777" w:rsidR="00030CBD" w:rsidRPr="00B048DA" w:rsidRDefault="00030CBD" w:rsidP="002B373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30CBD">
              <w:rPr>
                <w:rFonts w:ascii="Arial" w:hAnsi="Arial" w:cs="Arial"/>
              </w:rPr>
              <w:t>Oferta spełnia warunki zawarte w SWZ, w ustawie Prawo zamówień publicznych z dnia 11 września 2019 r. (tekst jednolity Dz. U. z 2023 r. poz. 1605) oraz jest najkorzystniejsze w kryteriach określonych w SWZ.</w:t>
            </w:r>
          </w:p>
        </w:tc>
      </w:tr>
      <w:tr w:rsidR="00030CBD" w14:paraId="15D8756A" w14:textId="77777777" w:rsidTr="002B373E">
        <w:trPr>
          <w:cantSplit/>
        </w:trPr>
        <w:tc>
          <w:tcPr>
            <w:tcW w:w="9498" w:type="dxa"/>
          </w:tcPr>
          <w:p w14:paraId="41F68CE3" w14:textId="77777777" w:rsidR="00030CBD" w:rsidRDefault="00030CBD" w:rsidP="002B373E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030CBD">
              <w:rPr>
                <w:rFonts w:ascii="Arial" w:hAnsi="Arial" w:cs="Arial"/>
                <w:b/>
                <w:bCs/>
                <w:color w:val="000000"/>
              </w:rPr>
              <w:t>47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030CBD">
              <w:rPr>
                <w:rFonts w:ascii="Arial" w:hAnsi="Arial" w:cs="Arial"/>
                <w:color w:val="000000"/>
              </w:rPr>
              <w:t>Zgrzewarka</w:t>
            </w:r>
          </w:p>
          <w:p w14:paraId="2A87A89F" w14:textId="77777777" w:rsidR="00030CBD" w:rsidRPr="00B048DA" w:rsidRDefault="00030CBD" w:rsidP="002B373E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030CBD">
              <w:rPr>
                <w:rFonts w:ascii="Arial" w:hAnsi="Arial" w:cs="Arial"/>
                <w:b/>
              </w:rPr>
              <w:t>Zakłady Techniki Medycznej Sp. z o.o.</w:t>
            </w:r>
          </w:p>
          <w:p w14:paraId="315CB288" w14:textId="77777777" w:rsidR="00030CBD" w:rsidRDefault="00030CBD" w:rsidP="002B373E">
            <w:pPr>
              <w:spacing w:line="360" w:lineRule="auto"/>
              <w:rPr>
                <w:rFonts w:ascii="Arial" w:hAnsi="Arial" w:cs="Arial"/>
                <w:bCs/>
              </w:rPr>
            </w:pPr>
            <w:proofErr w:type="spellStart"/>
            <w:r w:rsidRPr="00030CBD">
              <w:rPr>
                <w:rFonts w:ascii="Arial" w:hAnsi="Arial" w:cs="Arial"/>
                <w:bCs/>
              </w:rPr>
              <w:t>Szyllinga</w:t>
            </w:r>
            <w:proofErr w:type="spellEnd"/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030CBD">
              <w:rPr>
                <w:rFonts w:ascii="Arial" w:hAnsi="Arial" w:cs="Arial"/>
                <w:bCs/>
              </w:rPr>
              <w:t>63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4C39CBEB" w14:textId="77777777" w:rsidR="00030CBD" w:rsidRPr="00B048DA" w:rsidRDefault="00030CBD" w:rsidP="002B373E">
            <w:pPr>
              <w:spacing w:line="360" w:lineRule="auto"/>
              <w:rPr>
                <w:rFonts w:ascii="Arial" w:hAnsi="Arial" w:cs="Arial"/>
                <w:bCs/>
              </w:rPr>
            </w:pPr>
            <w:r w:rsidRPr="00030CBD">
              <w:rPr>
                <w:rFonts w:ascii="Arial" w:hAnsi="Arial" w:cs="Arial"/>
                <w:bCs/>
              </w:rPr>
              <w:t>30-433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030CBD">
              <w:rPr>
                <w:rFonts w:ascii="Arial" w:hAnsi="Arial" w:cs="Arial"/>
                <w:bCs/>
              </w:rPr>
              <w:t>Kraków</w:t>
            </w:r>
          </w:p>
          <w:p w14:paraId="6050DF45" w14:textId="77777777" w:rsidR="00030CBD" w:rsidRPr="00B048DA" w:rsidRDefault="00030CBD" w:rsidP="002B373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030CBD">
              <w:rPr>
                <w:rFonts w:ascii="Arial" w:hAnsi="Arial" w:cs="Arial"/>
                <w:b/>
              </w:rPr>
              <w:t>324.00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19923F4C" w14:textId="77777777" w:rsidR="00030CBD" w:rsidRPr="00B048DA" w:rsidRDefault="00030CBD" w:rsidP="002B373E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1A93094C" w14:textId="77777777" w:rsidR="00030CBD" w:rsidRPr="00B048DA" w:rsidRDefault="00030CBD" w:rsidP="002B373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30CBD">
              <w:rPr>
                <w:rFonts w:ascii="Arial" w:hAnsi="Arial" w:cs="Arial"/>
              </w:rPr>
              <w:t>Oferta spełnia warunki zawarte w SWZ, w ustawie Prawo zamówień publicznych z dnia 11 września 2019 r. (tekst jednolity Dz. U. z 2023 r. poz. 1605) oraz jest najkorzystniejsze w kryteriach określonych w SWZ.</w:t>
            </w:r>
          </w:p>
        </w:tc>
      </w:tr>
    </w:tbl>
    <w:p w14:paraId="2C1D1DF4" w14:textId="77777777" w:rsidR="00992FF5" w:rsidRPr="00B51A2B" w:rsidRDefault="00992FF5" w:rsidP="00B51A2B">
      <w:pPr>
        <w:spacing w:before="360" w:after="120" w:line="276" w:lineRule="auto"/>
        <w:jc w:val="both"/>
        <w:rPr>
          <w:rFonts w:ascii="Arial" w:hAnsi="Arial" w:cs="Arial"/>
          <w:color w:val="000000"/>
        </w:rPr>
      </w:pPr>
      <w:r w:rsidRPr="00B51A2B">
        <w:rPr>
          <w:rFonts w:ascii="Arial" w:hAnsi="Arial" w:cs="Arial"/>
          <w:color w:val="000000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134"/>
      </w:tblGrid>
      <w:tr w:rsidR="00992FF5" w14:paraId="56266E61" w14:textId="77777777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412E730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43C1C91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120B187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E47737E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030CBD" w14:paraId="541203BF" w14:textId="77777777" w:rsidTr="002B37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575A1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lastRenderedPageBreak/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0CBD">
              <w:rPr>
                <w:rFonts w:ascii="Arial" w:hAnsi="Arial" w:cs="Arial"/>
                <w:sz w:val="22"/>
                <w:szCs w:val="22"/>
              </w:rPr>
              <w:t>Sprzęt rehabilitacyjny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E54AB" w14:textId="77777777" w:rsidR="00030CBD" w:rsidRPr="007D7932" w:rsidRDefault="00030CBD" w:rsidP="002B373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>Zakłady Techniki Medycznej Sp. z o.o.</w:t>
            </w:r>
          </w:p>
          <w:p w14:paraId="23E2D9EC" w14:textId="77777777" w:rsidR="00030CBD" w:rsidRPr="007D7932" w:rsidRDefault="00030CBD" w:rsidP="002B373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030CBD">
              <w:rPr>
                <w:rFonts w:ascii="Arial" w:hAnsi="Arial" w:cs="Arial"/>
                <w:sz w:val="22"/>
                <w:szCs w:val="22"/>
              </w:rPr>
              <w:t>Szyllinga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63</w:t>
            </w:r>
          </w:p>
          <w:p w14:paraId="50CEF63E" w14:textId="77777777" w:rsidR="00030CBD" w:rsidRPr="007D7932" w:rsidRDefault="00030CBD" w:rsidP="002B373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30-433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C99B9D" w14:textId="5E676043" w:rsidR="00030CBD" w:rsidRPr="00030CBD" w:rsidRDefault="00030CBD" w:rsidP="002B373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 xml:space="preserve">1 - Cena - </w:t>
            </w:r>
            <w:r w:rsidR="006930A9">
              <w:rPr>
                <w:rFonts w:ascii="Arial" w:hAnsi="Arial" w:cs="Arial"/>
                <w:sz w:val="22"/>
                <w:szCs w:val="22"/>
              </w:rPr>
              <w:t>60</w:t>
            </w:r>
            <w:r w:rsidRPr="00030CBD">
              <w:rPr>
                <w:rFonts w:ascii="Arial" w:hAnsi="Arial" w:cs="Arial"/>
                <w:sz w:val="22"/>
                <w:szCs w:val="22"/>
              </w:rPr>
              <w:t>.00</w:t>
            </w:r>
          </w:p>
          <w:p w14:paraId="0763AFE1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EF60D" w14:textId="586CCB27" w:rsidR="00030CBD" w:rsidRPr="007D7932" w:rsidRDefault="00030CBD" w:rsidP="002B373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6930A9">
              <w:rPr>
                <w:rFonts w:ascii="Arial" w:hAnsi="Arial" w:cs="Arial"/>
                <w:sz w:val="22"/>
                <w:szCs w:val="22"/>
              </w:rPr>
              <w:t>100</w:t>
            </w:r>
            <w:r w:rsidRPr="00030CBD">
              <w:rPr>
                <w:rFonts w:ascii="Arial" w:hAnsi="Arial" w:cs="Arial"/>
                <w:sz w:val="22"/>
                <w:szCs w:val="22"/>
              </w:rPr>
              <w:t>,00</w:t>
            </w:r>
          </w:p>
        </w:tc>
      </w:tr>
      <w:tr w:rsidR="00030CBD" w14:paraId="11780DDD" w14:textId="77777777" w:rsidTr="002B37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6AAF9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0CBD">
              <w:rPr>
                <w:rFonts w:ascii="Arial" w:hAnsi="Arial" w:cs="Arial"/>
                <w:sz w:val="22"/>
                <w:szCs w:val="22"/>
              </w:rPr>
              <w:t>Sprzęt rehabilitacyjny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7A0493" w14:textId="77777777" w:rsidR="00030CBD" w:rsidRPr="007D7932" w:rsidRDefault="00030CBD" w:rsidP="002B373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>ELMED Piotr Błażejewski Sp. jawna</w:t>
            </w:r>
          </w:p>
          <w:p w14:paraId="540E4761" w14:textId="77777777" w:rsidR="00030CBD" w:rsidRPr="007D7932" w:rsidRDefault="00030CBD" w:rsidP="002B373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os. Witkowice Nowe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53</w:t>
            </w:r>
          </w:p>
          <w:p w14:paraId="42D5351F" w14:textId="77777777" w:rsidR="00030CBD" w:rsidRPr="007D7932" w:rsidRDefault="00030CBD" w:rsidP="002B373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31-234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63BAC9" w14:textId="77777777" w:rsidR="00030CBD" w:rsidRPr="00030CBD" w:rsidRDefault="00030CBD" w:rsidP="002B373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7501604C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2 - Miejsce wykonania przeglądu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8350D" w14:textId="77777777" w:rsidR="00030CBD" w:rsidRPr="007D7932" w:rsidRDefault="00030CBD" w:rsidP="002B373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030CBD" w14:paraId="41CCB362" w14:textId="77777777" w:rsidTr="002B37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B89E78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0CBD">
              <w:rPr>
                <w:rFonts w:ascii="Arial" w:hAnsi="Arial" w:cs="Arial"/>
                <w:sz w:val="22"/>
                <w:szCs w:val="22"/>
              </w:rPr>
              <w:t>Sprzęt rehabilitacyjny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A42A7F" w14:textId="77777777" w:rsidR="00030CBD" w:rsidRPr="007D7932" w:rsidRDefault="00030CBD" w:rsidP="002B373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ZTM </w:t>
            </w:r>
            <w:proofErr w:type="spellStart"/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>Innovations</w:t>
            </w:r>
            <w:proofErr w:type="spellEnd"/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72FF4039" w14:textId="77777777" w:rsidR="00030CBD" w:rsidRPr="007D7932" w:rsidRDefault="00030CBD" w:rsidP="002B373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Kopanina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79</w:t>
            </w:r>
          </w:p>
          <w:p w14:paraId="454FAEBC" w14:textId="77777777" w:rsidR="00030CBD" w:rsidRPr="007D7932" w:rsidRDefault="00030CBD" w:rsidP="002B373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60-105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EF4F05" w14:textId="77777777" w:rsidR="00030CBD" w:rsidRPr="00030CBD" w:rsidRDefault="00030CBD" w:rsidP="002B373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23B73BCC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2 - Miejsce wykonania przeglądu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7DD7CD" w14:textId="77777777" w:rsidR="00030CBD" w:rsidRPr="007D7932" w:rsidRDefault="00030CBD" w:rsidP="002B373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030CBD" w14:paraId="2833F95D" w14:textId="77777777" w:rsidTr="002B37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0A7D42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0CBD">
              <w:rPr>
                <w:rFonts w:ascii="Arial" w:hAnsi="Arial" w:cs="Arial"/>
                <w:sz w:val="22"/>
                <w:szCs w:val="22"/>
              </w:rPr>
              <w:t>Aparaty EKG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7431D4" w14:textId="77777777" w:rsidR="00030CBD" w:rsidRPr="007D7932" w:rsidRDefault="00030CBD" w:rsidP="002B373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zakład naprawczy aparatury medycznej </w:t>
            </w:r>
            <w:proofErr w:type="spellStart"/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>polmed</w:t>
            </w:r>
            <w:proofErr w:type="spellEnd"/>
          </w:p>
          <w:p w14:paraId="2AA87E97" w14:textId="77777777" w:rsidR="00030CBD" w:rsidRPr="007D7932" w:rsidRDefault="00030CBD" w:rsidP="002B373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Kobielska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17/28</w:t>
            </w:r>
          </w:p>
          <w:p w14:paraId="1D0D21E7" w14:textId="77777777" w:rsidR="00030CBD" w:rsidRPr="007D7932" w:rsidRDefault="00030CBD" w:rsidP="002B373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04-359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DA537E" w14:textId="77777777" w:rsidR="00030CBD" w:rsidRPr="00030CBD" w:rsidRDefault="00030CBD" w:rsidP="002B373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21C1C192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2 - Miejsce wykonania przeglądu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2BCBBE" w14:textId="77777777" w:rsidR="00030CBD" w:rsidRPr="007D7932" w:rsidRDefault="00030CBD" w:rsidP="002B373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030CBD" w14:paraId="10D47657" w14:textId="77777777" w:rsidTr="002B37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2273E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0CBD">
              <w:rPr>
                <w:rFonts w:ascii="Arial" w:hAnsi="Arial" w:cs="Arial"/>
                <w:sz w:val="22"/>
                <w:szCs w:val="22"/>
              </w:rPr>
              <w:t>Aparaty EKG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D87A26" w14:textId="77777777" w:rsidR="00030CBD" w:rsidRPr="007D7932" w:rsidRDefault="00030CBD" w:rsidP="002B373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>Zakłady Techniki Medycznej Sp. z o.o.</w:t>
            </w:r>
          </w:p>
          <w:p w14:paraId="2BD2CAC3" w14:textId="77777777" w:rsidR="00030CBD" w:rsidRPr="007D7932" w:rsidRDefault="00030CBD" w:rsidP="002B373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030CBD">
              <w:rPr>
                <w:rFonts w:ascii="Arial" w:hAnsi="Arial" w:cs="Arial"/>
                <w:sz w:val="22"/>
                <w:szCs w:val="22"/>
              </w:rPr>
              <w:t>Szyllinga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63</w:t>
            </w:r>
          </w:p>
          <w:p w14:paraId="50B97534" w14:textId="77777777" w:rsidR="00030CBD" w:rsidRPr="007D7932" w:rsidRDefault="00030CBD" w:rsidP="002B373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30-433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D227F9" w14:textId="3DC78161" w:rsidR="00030CBD" w:rsidRPr="00030CBD" w:rsidRDefault="00030CBD" w:rsidP="002B373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 xml:space="preserve">1 - Cena - </w:t>
            </w:r>
            <w:r w:rsidR="006930A9">
              <w:rPr>
                <w:rFonts w:ascii="Arial" w:hAnsi="Arial" w:cs="Arial"/>
                <w:sz w:val="22"/>
                <w:szCs w:val="22"/>
              </w:rPr>
              <w:t>60</w:t>
            </w:r>
            <w:r w:rsidRPr="00030CBD">
              <w:rPr>
                <w:rFonts w:ascii="Arial" w:hAnsi="Arial" w:cs="Arial"/>
                <w:sz w:val="22"/>
                <w:szCs w:val="22"/>
              </w:rPr>
              <w:t>.00</w:t>
            </w:r>
          </w:p>
          <w:p w14:paraId="1A5484BA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4A46B" w14:textId="1F2E1BEB" w:rsidR="00030CBD" w:rsidRPr="007D7932" w:rsidRDefault="00030CBD" w:rsidP="002B373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6930A9">
              <w:rPr>
                <w:rFonts w:ascii="Arial" w:hAnsi="Arial" w:cs="Arial"/>
                <w:sz w:val="22"/>
                <w:szCs w:val="22"/>
              </w:rPr>
              <w:t>100</w:t>
            </w:r>
            <w:r w:rsidRPr="00030CBD">
              <w:rPr>
                <w:rFonts w:ascii="Arial" w:hAnsi="Arial" w:cs="Arial"/>
                <w:sz w:val="22"/>
                <w:szCs w:val="22"/>
              </w:rPr>
              <w:t>,00</w:t>
            </w:r>
          </w:p>
        </w:tc>
      </w:tr>
      <w:tr w:rsidR="00030CBD" w14:paraId="122A6A11" w14:textId="77777777" w:rsidTr="002B37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C9670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0CBD">
              <w:rPr>
                <w:rFonts w:ascii="Arial" w:hAnsi="Arial" w:cs="Arial"/>
                <w:sz w:val="22"/>
                <w:szCs w:val="22"/>
              </w:rPr>
              <w:t>Aparaty EKG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B40E51" w14:textId="77777777" w:rsidR="00030CBD" w:rsidRPr="007D7932" w:rsidRDefault="00030CBD" w:rsidP="002B373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>Multimedia-Center Piotr Dąbrowski</w:t>
            </w:r>
          </w:p>
          <w:p w14:paraId="76962C23" w14:textId="77777777" w:rsidR="00030CBD" w:rsidRPr="007D7932" w:rsidRDefault="00030CBD" w:rsidP="002B373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Aleja Kraśnicka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182A</w:t>
            </w:r>
          </w:p>
          <w:p w14:paraId="7A283E70" w14:textId="77777777" w:rsidR="00030CBD" w:rsidRPr="007D7932" w:rsidRDefault="00030CBD" w:rsidP="002B373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20-718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Lublin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F0351D" w14:textId="7A2FE790" w:rsidR="00030CBD" w:rsidRPr="00030CBD" w:rsidRDefault="00030CBD" w:rsidP="002B373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 xml:space="preserve">1 - Cena </w:t>
            </w:r>
            <w:r w:rsidR="006930A9">
              <w:rPr>
                <w:rFonts w:ascii="Arial" w:hAnsi="Arial" w:cs="Arial"/>
                <w:sz w:val="22"/>
                <w:szCs w:val="22"/>
              </w:rPr>
              <w:t>–</w:t>
            </w:r>
            <w:r w:rsidRPr="00030CB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6930A9">
              <w:rPr>
                <w:rFonts w:ascii="Arial" w:hAnsi="Arial" w:cs="Arial"/>
                <w:sz w:val="22"/>
                <w:szCs w:val="22"/>
              </w:rPr>
              <w:t>17.70</w:t>
            </w:r>
          </w:p>
          <w:p w14:paraId="3E327F10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16773" w14:textId="4246DAAA" w:rsidR="00030CBD" w:rsidRPr="007D7932" w:rsidRDefault="00030CBD" w:rsidP="002B373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6930A9">
              <w:rPr>
                <w:rFonts w:ascii="Arial" w:hAnsi="Arial" w:cs="Arial"/>
                <w:sz w:val="22"/>
                <w:szCs w:val="22"/>
              </w:rPr>
              <w:t>57,70</w:t>
            </w:r>
          </w:p>
        </w:tc>
      </w:tr>
      <w:tr w:rsidR="00030CBD" w14:paraId="587F57CA" w14:textId="77777777" w:rsidTr="002B37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33C600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0CBD">
              <w:rPr>
                <w:rFonts w:ascii="Arial" w:hAnsi="Arial" w:cs="Arial"/>
                <w:sz w:val="22"/>
                <w:szCs w:val="22"/>
              </w:rPr>
              <w:t>Aparaty EKG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3FADD6" w14:textId="77777777" w:rsidR="00030CBD" w:rsidRPr="007D7932" w:rsidRDefault="00030CBD" w:rsidP="002B373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>ELMED Piotr Błażejewski Sp. jawna</w:t>
            </w:r>
          </w:p>
          <w:p w14:paraId="6EFCE1A7" w14:textId="77777777" w:rsidR="00030CBD" w:rsidRPr="007D7932" w:rsidRDefault="00030CBD" w:rsidP="002B373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os. Witkowice Nowe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53</w:t>
            </w:r>
          </w:p>
          <w:p w14:paraId="7669B601" w14:textId="77777777" w:rsidR="00030CBD" w:rsidRPr="007D7932" w:rsidRDefault="00030CBD" w:rsidP="002B373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31-234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784BC2" w14:textId="77777777" w:rsidR="00030CBD" w:rsidRPr="00030CBD" w:rsidRDefault="00030CBD" w:rsidP="002B373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31FF3402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2 - Miejsce wykonania przeglądu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B0519" w14:textId="77777777" w:rsidR="00030CBD" w:rsidRPr="007D7932" w:rsidRDefault="00030CBD" w:rsidP="002B373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030CBD" w14:paraId="76C646C5" w14:textId="77777777" w:rsidTr="002B37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7B3B4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0CBD">
              <w:rPr>
                <w:rFonts w:ascii="Arial" w:hAnsi="Arial" w:cs="Arial"/>
                <w:sz w:val="22"/>
                <w:szCs w:val="22"/>
              </w:rPr>
              <w:t>Aparaty EKG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95D9A1" w14:textId="77777777" w:rsidR="00030CBD" w:rsidRPr="007D7932" w:rsidRDefault="00030CBD" w:rsidP="002B373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ZTM </w:t>
            </w:r>
            <w:proofErr w:type="spellStart"/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>Innovations</w:t>
            </w:r>
            <w:proofErr w:type="spellEnd"/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5ACADC24" w14:textId="77777777" w:rsidR="00030CBD" w:rsidRPr="007D7932" w:rsidRDefault="00030CBD" w:rsidP="002B373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Kopanina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79</w:t>
            </w:r>
          </w:p>
          <w:p w14:paraId="336C2513" w14:textId="77777777" w:rsidR="00030CBD" w:rsidRPr="007D7932" w:rsidRDefault="00030CBD" w:rsidP="002B373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60-105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D71521" w14:textId="77777777" w:rsidR="00030CBD" w:rsidRPr="00030CBD" w:rsidRDefault="00030CBD" w:rsidP="002B373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14527AEB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2 - Miejsce wykonania przeglądu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23A60" w14:textId="77777777" w:rsidR="00030CBD" w:rsidRPr="007D7932" w:rsidRDefault="00030CBD" w:rsidP="002B373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030CBD" w14:paraId="635766D0" w14:textId="77777777" w:rsidTr="002B37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5E1DD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0CBD">
              <w:rPr>
                <w:rFonts w:ascii="Arial" w:hAnsi="Arial" w:cs="Arial"/>
                <w:sz w:val="22"/>
                <w:szCs w:val="22"/>
              </w:rPr>
              <w:t>Aparaty KTG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069D26" w14:textId="77777777" w:rsidR="00030CBD" w:rsidRPr="007D7932" w:rsidRDefault="00030CBD" w:rsidP="002B373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zakład naprawczy aparatury medycznej </w:t>
            </w:r>
            <w:proofErr w:type="spellStart"/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>polmed</w:t>
            </w:r>
            <w:proofErr w:type="spellEnd"/>
          </w:p>
          <w:p w14:paraId="2CC787AF" w14:textId="77777777" w:rsidR="00030CBD" w:rsidRPr="007D7932" w:rsidRDefault="00030CBD" w:rsidP="002B373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Kobielska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17/28</w:t>
            </w:r>
          </w:p>
          <w:p w14:paraId="7DAD05FC" w14:textId="77777777" w:rsidR="00030CBD" w:rsidRPr="007D7932" w:rsidRDefault="00030CBD" w:rsidP="002B373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04-359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CB8456" w14:textId="77777777" w:rsidR="00030CBD" w:rsidRPr="00030CBD" w:rsidRDefault="00030CBD" w:rsidP="002B373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1 - Cena - 50.00</w:t>
            </w:r>
          </w:p>
          <w:p w14:paraId="27A0D7BF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8181A4" w14:textId="77777777" w:rsidR="00030CBD" w:rsidRPr="007D7932" w:rsidRDefault="00030CBD" w:rsidP="002B373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 xml:space="preserve">  90,00</w:t>
            </w:r>
          </w:p>
        </w:tc>
      </w:tr>
      <w:tr w:rsidR="00030CBD" w14:paraId="74760F2B" w14:textId="77777777" w:rsidTr="002B37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102B88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0CBD">
              <w:rPr>
                <w:rFonts w:ascii="Arial" w:hAnsi="Arial" w:cs="Arial"/>
                <w:sz w:val="22"/>
                <w:szCs w:val="22"/>
              </w:rPr>
              <w:t>Aparaty KTG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62BE73" w14:textId="77777777" w:rsidR="00030CBD" w:rsidRPr="007D7932" w:rsidRDefault="00030CBD" w:rsidP="002B373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>ELMED Piotr Błażejewski Sp. jawna</w:t>
            </w:r>
          </w:p>
          <w:p w14:paraId="3531048A" w14:textId="77777777" w:rsidR="00030CBD" w:rsidRPr="007D7932" w:rsidRDefault="00030CBD" w:rsidP="002B373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os. Witkowice Nowe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53</w:t>
            </w:r>
          </w:p>
          <w:p w14:paraId="3487F5E7" w14:textId="77777777" w:rsidR="00030CBD" w:rsidRPr="007D7932" w:rsidRDefault="00030CBD" w:rsidP="002B373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31-234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F17B9A" w14:textId="77777777" w:rsidR="00030CBD" w:rsidRPr="00030CBD" w:rsidRDefault="00030CBD" w:rsidP="002B373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711FB73B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C54F0A" w14:textId="77777777" w:rsidR="00030CBD" w:rsidRPr="007D7932" w:rsidRDefault="00030CBD" w:rsidP="002B373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030CBD" w14:paraId="6F7FC875" w14:textId="77777777" w:rsidTr="002B37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30CAF8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0CBD">
              <w:rPr>
                <w:rFonts w:ascii="Arial" w:hAnsi="Arial" w:cs="Arial"/>
                <w:sz w:val="22"/>
                <w:szCs w:val="22"/>
              </w:rPr>
              <w:t>Aparaty KTG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79118" w14:textId="77777777" w:rsidR="00030CBD" w:rsidRPr="007D7932" w:rsidRDefault="00030CBD" w:rsidP="002B373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ZTM </w:t>
            </w:r>
            <w:proofErr w:type="spellStart"/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>Innovations</w:t>
            </w:r>
            <w:proofErr w:type="spellEnd"/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40B60914" w14:textId="77777777" w:rsidR="00030CBD" w:rsidRPr="007D7932" w:rsidRDefault="00030CBD" w:rsidP="002B373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Kopanina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79</w:t>
            </w:r>
          </w:p>
          <w:p w14:paraId="2287296C" w14:textId="77777777" w:rsidR="00030CBD" w:rsidRPr="007D7932" w:rsidRDefault="00030CBD" w:rsidP="002B373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lastRenderedPageBreak/>
              <w:t>60-105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4CCFF4" w14:textId="77777777" w:rsidR="00030CBD" w:rsidRPr="00030CBD" w:rsidRDefault="00030CBD" w:rsidP="002B373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lastRenderedPageBreak/>
              <w:t>1 - Cena - 0.00</w:t>
            </w:r>
          </w:p>
          <w:p w14:paraId="3BD29490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2 - Miejsce wykonania przeglądu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9A38BF" w14:textId="77777777" w:rsidR="00030CBD" w:rsidRPr="007D7932" w:rsidRDefault="00030CBD" w:rsidP="002B373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030CBD" w14:paraId="6F09FC82" w14:textId="77777777" w:rsidTr="002B37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0AA453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0CBD">
              <w:rPr>
                <w:rFonts w:ascii="Arial" w:hAnsi="Arial" w:cs="Arial"/>
                <w:sz w:val="22"/>
                <w:szCs w:val="22"/>
              </w:rPr>
              <w:t xml:space="preserve">Aparat </w:t>
            </w:r>
            <w:proofErr w:type="spellStart"/>
            <w:r w:rsidRPr="00030CBD">
              <w:rPr>
                <w:rFonts w:ascii="Arial" w:hAnsi="Arial" w:cs="Arial"/>
                <w:sz w:val="22"/>
                <w:szCs w:val="22"/>
              </w:rPr>
              <w:t>rtg</w:t>
            </w:r>
            <w:proofErr w:type="spellEnd"/>
            <w:r w:rsidRPr="00030CBD">
              <w:rPr>
                <w:rFonts w:ascii="Arial" w:hAnsi="Arial" w:cs="Arial"/>
                <w:sz w:val="22"/>
                <w:szCs w:val="22"/>
              </w:rPr>
              <w:t xml:space="preserve"> Opera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EF0A6" w14:textId="77777777" w:rsidR="00030CBD" w:rsidRPr="007D7932" w:rsidRDefault="00030CBD" w:rsidP="002B373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>SK-MED SYSTEMS SP. Z O. O.</w:t>
            </w:r>
          </w:p>
          <w:p w14:paraId="0E72EABF" w14:textId="77777777" w:rsidR="00030CBD" w:rsidRPr="007D7932" w:rsidRDefault="00030CBD" w:rsidP="002B373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Św. Marcin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29/8</w:t>
            </w:r>
          </w:p>
          <w:p w14:paraId="69A45E14" w14:textId="77777777" w:rsidR="00030CBD" w:rsidRPr="007D7932" w:rsidRDefault="00030CBD" w:rsidP="002B373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61-806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BA040C" w14:textId="3C3CBC03" w:rsidR="00030CBD" w:rsidRPr="00030CBD" w:rsidRDefault="00030CBD" w:rsidP="002B373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 xml:space="preserve">1 - Cena </w:t>
            </w:r>
            <w:r w:rsidR="006930A9">
              <w:rPr>
                <w:rFonts w:ascii="Arial" w:hAnsi="Arial" w:cs="Arial"/>
                <w:sz w:val="22"/>
                <w:szCs w:val="22"/>
              </w:rPr>
              <w:t>–</w:t>
            </w:r>
            <w:r w:rsidRPr="00030CB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6930A9">
              <w:rPr>
                <w:rFonts w:ascii="Arial" w:hAnsi="Arial" w:cs="Arial"/>
                <w:sz w:val="22"/>
                <w:szCs w:val="22"/>
              </w:rPr>
              <w:t>44.86</w:t>
            </w:r>
          </w:p>
          <w:p w14:paraId="383A37F2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114DC" w14:textId="6FC4A0C6" w:rsidR="00030CBD" w:rsidRPr="007D7932" w:rsidRDefault="006930A9" w:rsidP="002B373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84.86</w:t>
            </w:r>
          </w:p>
        </w:tc>
      </w:tr>
      <w:tr w:rsidR="00030CBD" w14:paraId="1300FE3A" w14:textId="77777777" w:rsidTr="002B37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8F718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0CBD">
              <w:rPr>
                <w:rFonts w:ascii="Arial" w:hAnsi="Arial" w:cs="Arial"/>
                <w:sz w:val="22"/>
                <w:szCs w:val="22"/>
              </w:rPr>
              <w:t xml:space="preserve">Aparat </w:t>
            </w:r>
            <w:proofErr w:type="spellStart"/>
            <w:r w:rsidRPr="00030CBD">
              <w:rPr>
                <w:rFonts w:ascii="Arial" w:hAnsi="Arial" w:cs="Arial"/>
                <w:sz w:val="22"/>
                <w:szCs w:val="22"/>
              </w:rPr>
              <w:t>rtg</w:t>
            </w:r>
            <w:proofErr w:type="spellEnd"/>
            <w:r w:rsidRPr="00030CBD">
              <w:rPr>
                <w:rFonts w:ascii="Arial" w:hAnsi="Arial" w:cs="Arial"/>
                <w:sz w:val="22"/>
                <w:szCs w:val="22"/>
              </w:rPr>
              <w:t xml:space="preserve"> Opera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9C34E6" w14:textId="77777777" w:rsidR="00030CBD" w:rsidRPr="007D7932" w:rsidRDefault="00030CBD" w:rsidP="002B373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>Zakłady Techniki Medycznej Sp. z o.o.</w:t>
            </w:r>
          </w:p>
          <w:p w14:paraId="1EA64C06" w14:textId="77777777" w:rsidR="00030CBD" w:rsidRPr="007D7932" w:rsidRDefault="00030CBD" w:rsidP="002B373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030CBD">
              <w:rPr>
                <w:rFonts w:ascii="Arial" w:hAnsi="Arial" w:cs="Arial"/>
                <w:sz w:val="22"/>
                <w:szCs w:val="22"/>
              </w:rPr>
              <w:t>Szyllinga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63</w:t>
            </w:r>
          </w:p>
          <w:p w14:paraId="6CBF4E4E" w14:textId="77777777" w:rsidR="00030CBD" w:rsidRPr="007D7932" w:rsidRDefault="00030CBD" w:rsidP="002B373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30-433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2BF529" w14:textId="02399972" w:rsidR="00030CBD" w:rsidRPr="00030CBD" w:rsidRDefault="00030CBD" w:rsidP="002B373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 xml:space="preserve">1 - Cena </w:t>
            </w:r>
            <w:r w:rsidR="006930A9">
              <w:rPr>
                <w:rFonts w:ascii="Arial" w:hAnsi="Arial" w:cs="Arial"/>
                <w:sz w:val="22"/>
                <w:szCs w:val="22"/>
              </w:rPr>
              <w:t>–</w:t>
            </w:r>
            <w:r w:rsidRPr="00030CB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6930A9">
              <w:rPr>
                <w:rFonts w:ascii="Arial" w:hAnsi="Arial" w:cs="Arial"/>
                <w:sz w:val="22"/>
                <w:szCs w:val="22"/>
              </w:rPr>
              <w:t>60.00</w:t>
            </w:r>
          </w:p>
          <w:p w14:paraId="6B68CBE1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627A77" w14:textId="32F18B9A" w:rsidR="00030CBD" w:rsidRPr="007D7932" w:rsidRDefault="00030CBD" w:rsidP="002B373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6930A9">
              <w:rPr>
                <w:rFonts w:ascii="Arial" w:hAnsi="Arial" w:cs="Arial"/>
                <w:sz w:val="22"/>
                <w:szCs w:val="22"/>
              </w:rPr>
              <w:t>100.00</w:t>
            </w:r>
          </w:p>
        </w:tc>
      </w:tr>
      <w:tr w:rsidR="00030CBD" w14:paraId="2A0B8494" w14:textId="77777777" w:rsidTr="002B37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5A621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0CBD">
              <w:rPr>
                <w:rFonts w:ascii="Arial" w:hAnsi="Arial" w:cs="Arial"/>
                <w:sz w:val="22"/>
                <w:szCs w:val="22"/>
              </w:rPr>
              <w:t xml:space="preserve">Aparat </w:t>
            </w:r>
            <w:proofErr w:type="spellStart"/>
            <w:r w:rsidRPr="00030CBD">
              <w:rPr>
                <w:rFonts w:ascii="Arial" w:hAnsi="Arial" w:cs="Arial"/>
                <w:sz w:val="22"/>
                <w:szCs w:val="22"/>
              </w:rPr>
              <w:t>rtg</w:t>
            </w:r>
            <w:proofErr w:type="spellEnd"/>
            <w:r w:rsidRPr="00030CBD">
              <w:rPr>
                <w:rFonts w:ascii="Arial" w:hAnsi="Arial" w:cs="Arial"/>
                <w:sz w:val="22"/>
                <w:szCs w:val="22"/>
              </w:rPr>
              <w:t xml:space="preserve"> Opera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62F629" w14:textId="77777777" w:rsidR="00030CBD" w:rsidRPr="007D7932" w:rsidRDefault="00030CBD" w:rsidP="002B373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>Medikol</w:t>
            </w:r>
            <w:proofErr w:type="spellEnd"/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Solution Sp. z o.o.</w:t>
            </w:r>
          </w:p>
          <w:p w14:paraId="3A8A693F" w14:textId="77777777" w:rsidR="00030CBD" w:rsidRPr="007D7932" w:rsidRDefault="00030CBD" w:rsidP="002B373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Polska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118</w:t>
            </w:r>
          </w:p>
          <w:p w14:paraId="6AF4745E" w14:textId="77777777" w:rsidR="00030CBD" w:rsidRPr="007D7932" w:rsidRDefault="00030CBD" w:rsidP="002B373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60-401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213C39" w14:textId="73F1DAA4" w:rsidR="00030CBD" w:rsidRPr="00030CBD" w:rsidRDefault="00030CBD" w:rsidP="002B373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 xml:space="preserve">1 - Cena </w:t>
            </w:r>
            <w:r w:rsidR="006930A9">
              <w:rPr>
                <w:rFonts w:ascii="Arial" w:hAnsi="Arial" w:cs="Arial"/>
                <w:sz w:val="22"/>
                <w:szCs w:val="22"/>
              </w:rPr>
              <w:t>–</w:t>
            </w:r>
            <w:r w:rsidRPr="00030CB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6930A9">
              <w:rPr>
                <w:rFonts w:ascii="Arial" w:hAnsi="Arial" w:cs="Arial"/>
                <w:sz w:val="22"/>
                <w:szCs w:val="22"/>
              </w:rPr>
              <w:t>33.10</w:t>
            </w:r>
          </w:p>
          <w:p w14:paraId="79103D21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0626CD" w14:textId="55D7B83B" w:rsidR="00030CBD" w:rsidRPr="007D7932" w:rsidRDefault="00030CBD" w:rsidP="002B373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6930A9">
              <w:rPr>
                <w:rFonts w:ascii="Arial" w:hAnsi="Arial" w:cs="Arial"/>
                <w:sz w:val="22"/>
                <w:szCs w:val="22"/>
              </w:rPr>
              <w:t>73.10</w:t>
            </w:r>
          </w:p>
        </w:tc>
      </w:tr>
      <w:tr w:rsidR="00030CBD" w14:paraId="7EF7F9CE" w14:textId="77777777" w:rsidTr="002B37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9F038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0CBD">
              <w:rPr>
                <w:rFonts w:ascii="Arial" w:hAnsi="Arial" w:cs="Arial"/>
                <w:sz w:val="22"/>
                <w:szCs w:val="22"/>
              </w:rPr>
              <w:t xml:space="preserve">Aparat </w:t>
            </w:r>
            <w:proofErr w:type="spellStart"/>
            <w:r w:rsidRPr="00030CBD">
              <w:rPr>
                <w:rFonts w:ascii="Arial" w:hAnsi="Arial" w:cs="Arial"/>
                <w:sz w:val="22"/>
                <w:szCs w:val="22"/>
              </w:rPr>
              <w:t>rtg</w:t>
            </w:r>
            <w:proofErr w:type="spellEnd"/>
            <w:r w:rsidRPr="00030CBD">
              <w:rPr>
                <w:rFonts w:ascii="Arial" w:hAnsi="Arial" w:cs="Arial"/>
                <w:sz w:val="22"/>
                <w:szCs w:val="22"/>
              </w:rPr>
              <w:t xml:space="preserve"> Opera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B14EA4" w14:textId="77777777" w:rsidR="00030CBD" w:rsidRPr="007D7932" w:rsidRDefault="00030CBD" w:rsidP="002B373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>Consultronix</w:t>
            </w:r>
            <w:proofErr w:type="spellEnd"/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5822A931" w14:textId="77777777" w:rsidR="00030CBD" w:rsidRPr="007D7932" w:rsidRDefault="00030CBD" w:rsidP="002B373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Przemysłowa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17</w:t>
            </w:r>
          </w:p>
          <w:p w14:paraId="44C19ECF" w14:textId="77777777" w:rsidR="00030CBD" w:rsidRPr="007D7932" w:rsidRDefault="00030CBD" w:rsidP="002B373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32-083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Balice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63527" w14:textId="0C90D84F" w:rsidR="00030CBD" w:rsidRPr="00030CBD" w:rsidRDefault="00030CBD" w:rsidP="002B373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 xml:space="preserve">1 - Cena </w:t>
            </w:r>
            <w:r w:rsidR="006930A9">
              <w:rPr>
                <w:rFonts w:ascii="Arial" w:hAnsi="Arial" w:cs="Arial"/>
                <w:sz w:val="22"/>
                <w:szCs w:val="22"/>
              </w:rPr>
              <w:t>–</w:t>
            </w:r>
            <w:r w:rsidRPr="00030CB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6930A9">
              <w:rPr>
                <w:rFonts w:ascii="Arial" w:hAnsi="Arial" w:cs="Arial"/>
                <w:sz w:val="22"/>
                <w:szCs w:val="22"/>
              </w:rPr>
              <w:t>32.00</w:t>
            </w:r>
          </w:p>
          <w:p w14:paraId="4A61FDB9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4F72E8" w14:textId="7C781E4B" w:rsidR="00030CBD" w:rsidRPr="007D7932" w:rsidRDefault="00030CBD" w:rsidP="002B373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6930A9">
              <w:rPr>
                <w:rFonts w:ascii="Arial" w:hAnsi="Arial" w:cs="Arial"/>
                <w:sz w:val="22"/>
                <w:szCs w:val="22"/>
              </w:rPr>
              <w:t>72.00</w:t>
            </w:r>
          </w:p>
        </w:tc>
      </w:tr>
      <w:tr w:rsidR="00030CBD" w14:paraId="7071348F" w14:textId="77777777" w:rsidTr="002B37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757A3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0CBD">
              <w:rPr>
                <w:rFonts w:ascii="Arial" w:hAnsi="Arial" w:cs="Arial"/>
                <w:sz w:val="22"/>
                <w:szCs w:val="22"/>
              </w:rPr>
              <w:t xml:space="preserve">Aparat </w:t>
            </w:r>
            <w:proofErr w:type="spellStart"/>
            <w:r w:rsidRPr="00030CBD">
              <w:rPr>
                <w:rFonts w:ascii="Arial" w:hAnsi="Arial" w:cs="Arial"/>
                <w:sz w:val="22"/>
                <w:szCs w:val="22"/>
              </w:rPr>
              <w:t>rtg</w:t>
            </w:r>
            <w:proofErr w:type="spellEnd"/>
            <w:r w:rsidRPr="00030CBD">
              <w:rPr>
                <w:rFonts w:ascii="Arial" w:hAnsi="Arial" w:cs="Arial"/>
                <w:sz w:val="22"/>
                <w:szCs w:val="22"/>
              </w:rPr>
              <w:t xml:space="preserve"> Opera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29CF2D" w14:textId="77777777" w:rsidR="00030CBD" w:rsidRPr="007D7932" w:rsidRDefault="00030CBD" w:rsidP="002B373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>ELMED Piotr Błażejewski Sp. jawna</w:t>
            </w:r>
          </w:p>
          <w:p w14:paraId="46FDA559" w14:textId="77777777" w:rsidR="00030CBD" w:rsidRPr="007D7932" w:rsidRDefault="00030CBD" w:rsidP="002B373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os. Witkowice Nowe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53</w:t>
            </w:r>
          </w:p>
          <w:p w14:paraId="0BBD236C" w14:textId="77777777" w:rsidR="00030CBD" w:rsidRPr="007D7932" w:rsidRDefault="00030CBD" w:rsidP="002B373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31-234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04A2C6" w14:textId="77777777" w:rsidR="00030CBD" w:rsidRPr="00030CBD" w:rsidRDefault="00030CBD" w:rsidP="002B373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36E57D24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2 - Miejsce wykonania przeglądu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EA79F" w14:textId="77777777" w:rsidR="00030CBD" w:rsidRPr="007D7932" w:rsidRDefault="00030CBD" w:rsidP="002B373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030CBD" w14:paraId="70287423" w14:textId="77777777" w:rsidTr="002B37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A3BD3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0CBD">
              <w:rPr>
                <w:rFonts w:ascii="Arial" w:hAnsi="Arial" w:cs="Arial"/>
                <w:sz w:val="22"/>
                <w:szCs w:val="22"/>
              </w:rPr>
              <w:t xml:space="preserve">Aparat </w:t>
            </w:r>
            <w:proofErr w:type="spellStart"/>
            <w:r w:rsidRPr="00030CBD">
              <w:rPr>
                <w:rFonts w:ascii="Arial" w:hAnsi="Arial" w:cs="Arial"/>
                <w:sz w:val="22"/>
                <w:szCs w:val="22"/>
              </w:rPr>
              <w:t>rtg</w:t>
            </w:r>
            <w:proofErr w:type="spellEnd"/>
            <w:r w:rsidRPr="00030CBD">
              <w:rPr>
                <w:rFonts w:ascii="Arial" w:hAnsi="Arial" w:cs="Arial"/>
                <w:sz w:val="22"/>
                <w:szCs w:val="22"/>
              </w:rPr>
              <w:t xml:space="preserve"> Opera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D5DA74" w14:textId="77777777" w:rsidR="00030CBD" w:rsidRPr="007D7932" w:rsidRDefault="00030CBD" w:rsidP="002B373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>Multimedia-Center Piotr Dąbrowski</w:t>
            </w:r>
          </w:p>
          <w:p w14:paraId="222A74F3" w14:textId="77777777" w:rsidR="00030CBD" w:rsidRPr="007D7932" w:rsidRDefault="00030CBD" w:rsidP="002B373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Aleja Kraśnicka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182A</w:t>
            </w:r>
          </w:p>
          <w:p w14:paraId="51D55BD4" w14:textId="77777777" w:rsidR="00030CBD" w:rsidRPr="007D7932" w:rsidRDefault="00030CBD" w:rsidP="002B373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20-718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Lublin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30ADC9" w14:textId="77777777" w:rsidR="00030CBD" w:rsidRPr="00030CBD" w:rsidRDefault="00030CBD" w:rsidP="002B373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43879C5C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2 - Miejsce wykonania przeglądu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652EF" w14:textId="77777777" w:rsidR="00030CBD" w:rsidRPr="007D7932" w:rsidRDefault="00030CBD" w:rsidP="002B373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030CBD" w14:paraId="1F9E40AE" w14:textId="77777777" w:rsidTr="002B37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CCFA0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0CBD">
              <w:rPr>
                <w:rFonts w:ascii="Arial" w:hAnsi="Arial" w:cs="Arial"/>
                <w:sz w:val="22"/>
                <w:szCs w:val="22"/>
              </w:rPr>
              <w:t>Aparaty USG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05F4AF" w14:textId="77777777" w:rsidR="00030CBD" w:rsidRPr="007D7932" w:rsidRDefault="00030CBD" w:rsidP="002B373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zakład naprawczy aparatury medycznej </w:t>
            </w:r>
            <w:proofErr w:type="spellStart"/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>polmed</w:t>
            </w:r>
            <w:proofErr w:type="spellEnd"/>
          </w:p>
          <w:p w14:paraId="3688A2F5" w14:textId="77777777" w:rsidR="00030CBD" w:rsidRPr="007D7932" w:rsidRDefault="00030CBD" w:rsidP="002B373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Kobielska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17/28</w:t>
            </w:r>
          </w:p>
          <w:p w14:paraId="32E0727D" w14:textId="77777777" w:rsidR="00030CBD" w:rsidRPr="007D7932" w:rsidRDefault="00030CBD" w:rsidP="002B373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04-359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94E4F2" w14:textId="77777777" w:rsidR="00030CBD" w:rsidRPr="00030CBD" w:rsidRDefault="00030CBD" w:rsidP="002B373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1 - Cena - 41.98</w:t>
            </w:r>
          </w:p>
          <w:p w14:paraId="56201950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780681" w14:textId="77777777" w:rsidR="00030CBD" w:rsidRPr="007D7932" w:rsidRDefault="00030CBD" w:rsidP="002B373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 xml:space="preserve">  81,98</w:t>
            </w:r>
          </w:p>
        </w:tc>
      </w:tr>
      <w:tr w:rsidR="00030CBD" w14:paraId="5DB7393D" w14:textId="77777777" w:rsidTr="002B37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4276F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0CBD">
              <w:rPr>
                <w:rFonts w:ascii="Arial" w:hAnsi="Arial" w:cs="Arial"/>
                <w:sz w:val="22"/>
                <w:szCs w:val="22"/>
              </w:rPr>
              <w:t>Aparaty USG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098719" w14:textId="77777777" w:rsidR="00030CBD" w:rsidRPr="007D7932" w:rsidRDefault="00030CBD" w:rsidP="002B373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TDZ Technika dla zdrowia  </w:t>
            </w:r>
            <w:proofErr w:type="spellStart"/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>sp.z.o.o</w:t>
            </w:r>
            <w:proofErr w:type="spellEnd"/>
          </w:p>
          <w:p w14:paraId="33907F48" w14:textId="77777777" w:rsidR="00030CBD" w:rsidRPr="007D7932" w:rsidRDefault="00030CBD" w:rsidP="002B373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Lustrzana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6A</w:t>
            </w:r>
          </w:p>
          <w:p w14:paraId="496FC5A5" w14:textId="77777777" w:rsidR="00030CBD" w:rsidRPr="007D7932" w:rsidRDefault="00030CBD" w:rsidP="002B373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01-342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E38A3" w14:textId="77777777" w:rsidR="00030CBD" w:rsidRPr="00030CBD" w:rsidRDefault="00030CBD" w:rsidP="002B373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36CF9C0F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2B2EE" w14:textId="77777777" w:rsidR="00030CBD" w:rsidRPr="007D7932" w:rsidRDefault="00030CBD" w:rsidP="002B373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030CBD" w14:paraId="415C3989" w14:textId="77777777" w:rsidTr="002B37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1BBEC3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0CBD">
              <w:rPr>
                <w:rFonts w:ascii="Arial" w:hAnsi="Arial" w:cs="Arial"/>
                <w:sz w:val="22"/>
                <w:szCs w:val="22"/>
              </w:rPr>
              <w:t>Aparaty USG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72245F" w14:textId="77777777" w:rsidR="00030CBD" w:rsidRPr="007D7932" w:rsidRDefault="00030CBD" w:rsidP="002B373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>ELMED Piotr Błażejewski Sp. jawna</w:t>
            </w:r>
          </w:p>
          <w:p w14:paraId="6DEA08B5" w14:textId="77777777" w:rsidR="00030CBD" w:rsidRPr="007D7932" w:rsidRDefault="00030CBD" w:rsidP="002B373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os. Witkowice Nowe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53</w:t>
            </w:r>
          </w:p>
          <w:p w14:paraId="465CEA6F" w14:textId="77777777" w:rsidR="00030CBD" w:rsidRPr="007D7932" w:rsidRDefault="00030CBD" w:rsidP="002B373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31-234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9A86B4" w14:textId="77777777" w:rsidR="00030CBD" w:rsidRPr="00030CBD" w:rsidRDefault="00030CBD" w:rsidP="002B373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1 - Cena - 57.94</w:t>
            </w:r>
          </w:p>
          <w:p w14:paraId="442E9430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7C563" w14:textId="77777777" w:rsidR="00030CBD" w:rsidRPr="007D7932" w:rsidRDefault="00030CBD" w:rsidP="002B373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 xml:space="preserve">  97,94</w:t>
            </w:r>
          </w:p>
        </w:tc>
      </w:tr>
      <w:tr w:rsidR="00030CBD" w14:paraId="063D8CDD" w14:textId="77777777" w:rsidTr="002B37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81D0E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0CBD">
              <w:rPr>
                <w:rFonts w:ascii="Arial" w:hAnsi="Arial" w:cs="Arial"/>
                <w:sz w:val="22"/>
                <w:szCs w:val="22"/>
              </w:rPr>
              <w:t>Aparaty USG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1F6538" w14:textId="77777777" w:rsidR="00030CBD" w:rsidRPr="007D7932" w:rsidRDefault="00030CBD" w:rsidP="002B373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>ADO-MED Sp. z o.o.</w:t>
            </w:r>
          </w:p>
          <w:p w14:paraId="017B0BF6" w14:textId="77777777" w:rsidR="00030CBD" w:rsidRPr="007D7932" w:rsidRDefault="00030CBD" w:rsidP="002B373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Bytomska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38b</w:t>
            </w:r>
          </w:p>
          <w:p w14:paraId="68867E15" w14:textId="77777777" w:rsidR="00030CBD" w:rsidRPr="007D7932" w:rsidRDefault="00030CBD" w:rsidP="002B373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41-600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Świętochłowice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9FE1CC" w14:textId="77777777" w:rsidR="00030CBD" w:rsidRPr="00030CBD" w:rsidRDefault="00030CBD" w:rsidP="002B373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1 - Cena - 38.63</w:t>
            </w:r>
          </w:p>
          <w:p w14:paraId="32A5F8D8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856FA" w14:textId="77777777" w:rsidR="00030CBD" w:rsidRPr="007D7932" w:rsidRDefault="00030CBD" w:rsidP="002B373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 xml:space="preserve">  78,63</w:t>
            </w:r>
          </w:p>
        </w:tc>
      </w:tr>
      <w:tr w:rsidR="00030CBD" w14:paraId="050DCFD9" w14:textId="77777777" w:rsidTr="002B37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1BE2D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0CBD">
              <w:rPr>
                <w:rFonts w:ascii="Arial" w:hAnsi="Arial" w:cs="Arial"/>
                <w:sz w:val="22"/>
                <w:szCs w:val="22"/>
              </w:rPr>
              <w:t>Aparaty USG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F96731" w14:textId="77777777" w:rsidR="00030CBD" w:rsidRPr="007D7932" w:rsidRDefault="00030CBD" w:rsidP="002B373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>Gemed</w:t>
            </w:r>
            <w:proofErr w:type="spellEnd"/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Elias Sp. J.</w:t>
            </w:r>
          </w:p>
          <w:p w14:paraId="3EF8880A" w14:textId="77777777" w:rsidR="00030CBD" w:rsidRPr="007D7932" w:rsidRDefault="00030CBD" w:rsidP="002B373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Stefana Batorego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19</w:t>
            </w:r>
          </w:p>
          <w:p w14:paraId="5F87ABD1" w14:textId="77777777" w:rsidR="00030CBD" w:rsidRPr="007D7932" w:rsidRDefault="00030CBD" w:rsidP="002B373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41-506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Chorzów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D75600" w14:textId="77777777" w:rsidR="00030CBD" w:rsidRPr="00030CBD" w:rsidRDefault="00030CBD" w:rsidP="002B373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1 - Cena - 38.63</w:t>
            </w:r>
          </w:p>
          <w:p w14:paraId="4A0B3F7A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F005E" w14:textId="77777777" w:rsidR="00030CBD" w:rsidRPr="007D7932" w:rsidRDefault="00030CBD" w:rsidP="002B373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 xml:space="preserve">  78,63</w:t>
            </w:r>
          </w:p>
        </w:tc>
      </w:tr>
      <w:tr w:rsidR="00030CBD" w14:paraId="11731D92" w14:textId="77777777" w:rsidTr="002B37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B660F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0CBD">
              <w:rPr>
                <w:rFonts w:ascii="Arial" w:hAnsi="Arial" w:cs="Arial"/>
                <w:sz w:val="22"/>
                <w:szCs w:val="22"/>
              </w:rPr>
              <w:t>Aparaty USG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B7506C" w14:textId="77777777" w:rsidR="00030CBD" w:rsidRPr="007D7932" w:rsidRDefault="00030CBD" w:rsidP="002B373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>Multimedia-Center Piotr Dąbrowski</w:t>
            </w:r>
          </w:p>
          <w:p w14:paraId="75952C8D" w14:textId="77777777" w:rsidR="00030CBD" w:rsidRPr="007D7932" w:rsidRDefault="00030CBD" w:rsidP="002B373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lastRenderedPageBreak/>
              <w:t>Aleja Kraśnicka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182A</w:t>
            </w:r>
          </w:p>
          <w:p w14:paraId="76DB1DF2" w14:textId="77777777" w:rsidR="00030CBD" w:rsidRPr="007D7932" w:rsidRDefault="00030CBD" w:rsidP="002B373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20-718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Lublin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18CF83" w14:textId="77777777" w:rsidR="00030CBD" w:rsidRPr="00030CBD" w:rsidRDefault="00030CBD" w:rsidP="002B373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lastRenderedPageBreak/>
              <w:t>1 - Cena - 34.57</w:t>
            </w:r>
          </w:p>
          <w:p w14:paraId="05DDC583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 xml:space="preserve">2 - Miejsce wykonania </w:t>
            </w:r>
            <w:r w:rsidRPr="00030CBD">
              <w:rPr>
                <w:rFonts w:ascii="Arial" w:hAnsi="Arial" w:cs="Arial"/>
                <w:sz w:val="22"/>
                <w:szCs w:val="22"/>
              </w:rPr>
              <w:lastRenderedPageBreak/>
              <w:t>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EDBCD" w14:textId="77777777" w:rsidR="00030CBD" w:rsidRPr="007D7932" w:rsidRDefault="00030CBD" w:rsidP="002B373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lastRenderedPageBreak/>
              <w:t xml:space="preserve">  74,57</w:t>
            </w:r>
          </w:p>
        </w:tc>
      </w:tr>
      <w:tr w:rsidR="00030CBD" w14:paraId="0E395600" w14:textId="77777777" w:rsidTr="002B37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21234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0CBD">
              <w:rPr>
                <w:rFonts w:ascii="Arial" w:hAnsi="Arial" w:cs="Arial"/>
                <w:sz w:val="22"/>
                <w:szCs w:val="22"/>
              </w:rPr>
              <w:t>Aparaty USG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C11627" w14:textId="77777777" w:rsidR="00030CBD" w:rsidRPr="007D7932" w:rsidRDefault="00030CBD" w:rsidP="002B373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ZTM </w:t>
            </w:r>
            <w:proofErr w:type="spellStart"/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>Innovations</w:t>
            </w:r>
            <w:proofErr w:type="spellEnd"/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2F7BB807" w14:textId="77777777" w:rsidR="00030CBD" w:rsidRPr="007D7932" w:rsidRDefault="00030CBD" w:rsidP="002B373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Kopanina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79</w:t>
            </w:r>
          </w:p>
          <w:p w14:paraId="384FA090" w14:textId="77777777" w:rsidR="00030CBD" w:rsidRPr="007D7932" w:rsidRDefault="00030CBD" w:rsidP="002B373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60-105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CF7ABE" w14:textId="77777777" w:rsidR="00030CBD" w:rsidRPr="00030CBD" w:rsidRDefault="00030CBD" w:rsidP="002B373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6FA4C155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2 - Miejsce wykonania przeglądu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99D2D1" w14:textId="77777777" w:rsidR="00030CBD" w:rsidRPr="007D7932" w:rsidRDefault="00030CBD" w:rsidP="002B373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030CBD" w14:paraId="2ED29A69" w14:textId="77777777" w:rsidTr="002B37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A4E8B5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0CBD">
              <w:rPr>
                <w:rFonts w:ascii="Arial" w:hAnsi="Arial" w:cs="Arial"/>
                <w:sz w:val="22"/>
                <w:szCs w:val="22"/>
              </w:rPr>
              <w:t>Defibrylatory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80561F" w14:textId="77777777" w:rsidR="00030CBD" w:rsidRPr="007D7932" w:rsidRDefault="00030CBD" w:rsidP="002B373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zakład naprawczy aparatury medycznej </w:t>
            </w:r>
            <w:proofErr w:type="spellStart"/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>polmed</w:t>
            </w:r>
            <w:proofErr w:type="spellEnd"/>
          </w:p>
          <w:p w14:paraId="4B74D274" w14:textId="77777777" w:rsidR="00030CBD" w:rsidRPr="007D7932" w:rsidRDefault="00030CBD" w:rsidP="002B373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Kobielska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17/28</w:t>
            </w:r>
          </w:p>
          <w:p w14:paraId="5BBA9B42" w14:textId="77777777" w:rsidR="00030CBD" w:rsidRPr="007D7932" w:rsidRDefault="00030CBD" w:rsidP="002B373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04-359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E31B21" w14:textId="77777777" w:rsidR="00030CBD" w:rsidRPr="00030CBD" w:rsidRDefault="00030CBD" w:rsidP="002B373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439486E6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2 - Miejsce wykonania przeglądu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7EB17" w14:textId="77777777" w:rsidR="00030CBD" w:rsidRPr="007D7932" w:rsidRDefault="00030CBD" w:rsidP="002B373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030CBD" w14:paraId="3EA05FF0" w14:textId="77777777" w:rsidTr="002B37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A8BCE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0CBD">
              <w:rPr>
                <w:rFonts w:ascii="Arial" w:hAnsi="Arial" w:cs="Arial"/>
                <w:sz w:val="22"/>
                <w:szCs w:val="22"/>
              </w:rPr>
              <w:t>Defibrylatory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52399F" w14:textId="77777777" w:rsidR="00030CBD" w:rsidRPr="007D7932" w:rsidRDefault="00030CBD" w:rsidP="002B373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>Zakłady Techniki Medycznej Sp. z o.o.</w:t>
            </w:r>
          </w:p>
          <w:p w14:paraId="65797628" w14:textId="77777777" w:rsidR="00030CBD" w:rsidRPr="007D7932" w:rsidRDefault="00030CBD" w:rsidP="002B373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030CBD">
              <w:rPr>
                <w:rFonts w:ascii="Arial" w:hAnsi="Arial" w:cs="Arial"/>
                <w:sz w:val="22"/>
                <w:szCs w:val="22"/>
              </w:rPr>
              <w:t>Szyllinga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63</w:t>
            </w:r>
          </w:p>
          <w:p w14:paraId="7FB6BDDC" w14:textId="77777777" w:rsidR="00030CBD" w:rsidRPr="007D7932" w:rsidRDefault="00030CBD" w:rsidP="002B373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30-433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9E9F41" w14:textId="77777777" w:rsidR="00030CBD" w:rsidRPr="00030CBD" w:rsidRDefault="00030CBD" w:rsidP="002B373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00503DAF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B177A" w14:textId="77777777" w:rsidR="00030CBD" w:rsidRPr="007D7932" w:rsidRDefault="00030CBD" w:rsidP="002B373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030CBD" w14:paraId="6310AF4A" w14:textId="77777777" w:rsidTr="002B37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D6064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0CBD">
              <w:rPr>
                <w:rFonts w:ascii="Arial" w:hAnsi="Arial" w:cs="Arial"/>
                <w:sz w:val="22"/>
                <w:szCs w:val="22"/>
              </w:rPr>
              <w:t>Defibrylatory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B7ACE1" w14:textId="77777777" w:rsidR="00030CBD" w:rsidRPr="007D7932" w:rsidRDefault="00030CBD" w:rsidP="002B373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>ELMED Piotr Błażejewski Sp. jawna</w:t>
            </w:r>
          </w:p>
          <w:p w14:paraId="346FF155" w14:textId="77777777" w:rsidR="00030CBD" w:rsidRPr="007D7932" w:rsidRDefault="00030CBD" w:rsidP="002B373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os. Witkowice Nowe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53</w:t>
            </w:r>
          </w:p>
          <w:p w14:paraId="458A0931" w14:textId="77777777" w:rsidR="00030CBD" w:rsidRPr="007D7932" w:rsidRDefault="00030CBD" w:rsidP="002B373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31-234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8F894C" w14:textId="77777777" w:rsidR="00030CBD" w:rsidRPr="00030CBD" w:rsidRDefault="00030CBD" w:rsidP="002B373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2C93030D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2 - Miejsce wykonania przeglądu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8C66B" w14:textId="77777777" w:rsidR="00030CBD" w:rsidRPr="007D7932" w:rsidRDefault="00030CBD" w:rsidP="002B373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030CBD" w14:paraId="13253D0F" w14:textId="77777777" w:rsidTr="002B37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1A179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0CBD">
              <w:rPr>
                <w:rFonts w:ascii="Arial" w:hAnsi="Arial" w:cs="Arial"/>
                <w:sz w:val="22"/>
                <w:szCs w:val="22"/>
              </w:rPr>
              <w:t>Defibrylatory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3C4E8A" w14:textId="77777777" w:rsidR="00030CBD" w:rsidRPr="007D7932" w:rsidRDefault="00030CBD" w:rsidP="002B373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>Multimedia-Center Piotr Dąbrowski</w:t>
            </w:r>
          </w:p>
          <w:p w14:paraId="379DC4B9" w14:textId="77777777" w:rsidR="00030CBD" w:rsidRPr="007D7932" w:rsidRDefault="00030CBD" w:rsidP="002B373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Aleja Kraśnicka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182A</w:t>
            </w:r>
          </w:p>
          <w:p w14:paraId="3A90B6B6" w14:textId="77777777" w:rsidR="00030CBD" w:rsidRPr="007D7932" w:rsidRDefault="00030CBD" w:rsidP="002B373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20-718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Lublin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BE4539" w14:textId="77777777" w:rsidR="00030CBD" w:rsidRPr="00030CBD" w:rsidRDefault="00030CBD" w:rsidP="002B373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0A728522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2 - Miejsce wykonania przeglądu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A32A1" w14:textId="77777777" w:rsidR="00030CBD" w:rsidRPr="007D7932" w:rsidRDefault="00030CBD" w:rsidP="002B373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030CBD" w14:paraId="0401B68A" w14:textId="77777777" w:rsidTr="002B37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41183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0CBD">
              <w:rPr>
                <w:rFonts w:ascii="Arial" w:hAnsi="Arial" w:cs="Arial"/>
                <w:sz w:val="22"/>
                <w:szCs w:val="22"/>
              </w:rPr>
              <w:t>Defibrylatory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4096BF" w14:textId="77777777" w:rsidR="00030CBD" w:rsidRPr="007D7932" w:rsidRDefault="00030CBD" w:rsidP="002B373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ZTM </w:t>
            </w:r>
            <w:proofErr w:type="spellStart"/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>Innovations</w:t>
            </w:r>
            <w:proofErr w:type="spellEnd"/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5BE3F427" w14:textId="77777777" w:rsidR="00030CBD" w:rsidRPr="007D7932" w:rsidRDefault="00030CBD" w:rsidP="002B373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Kopanina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79</w:t>
            </w:r>
          </w:p>
          <w:p w14:paraId="531A630B" w14:textId="77777777" w:rsidR="00030CBD" w:rsidRPr="007D7932" w:rsidRDefault="00030CBD" w:rsidP="002B373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60-105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5685E6" w14:textId="77777777" w:rsidR="00030CBD" w:rsidRPr="00030CBD" w:rsidRDefault="00030CBD" w:rsidP="002B373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305B876C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2 - Miejsce wykonania przeglądu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6FCEC" w14:textId="77777777" w:rsidR="00030CBD" w:rsidRPr="007D7932" w:rsidRDefault="00030CBD" w:rsidP="002B373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030CBD" w14:paraId="2C219B0E" w14:textId="77777777" w:rsidTr="002B37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48694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0CBD">
              <w:rPr>
                <w:rFonts w:ascii="Arial" w:hAnsi="Arial" w:cs="Arial"/>
                <w:sz w:val="22"/>
                <w:szCs w:val="22"/>
              </w:rPr>
              <w:t>Wyposażenie karetki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6BA952" w14:textId="77777777" w:rsidR="00030CBD" w:rsidRPr="007D7932" w:rsidRDefault="00030CBD" w:rsidP="002B373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>Zakłady Techniki Medycznej Sp. z o.o.</w:t>
            </w:r>
          </w:p>
          <w:p w14:paraId="234B6231" w14:textId="77777777" w:rsidR="00030CBD" w:rsidRPr="007D7932" w:rsidRDefault="00030CBD" w:rsidP="002B373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030CBD">
              <w:rPr>
                <w:rFonts w:ascii="Arial" w:hAnsi="Arial" w:cs="Arial"/>
                <w:sz w:val="22"/>
                <w:szCs w:val="22"/>
              </w:rPr>
              <w:t>Szyllinga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63</w:t>
            </w:r>
          </w:p>
          <w:p w14:paraId="1E02BC82" w14:textId="77777777" w:rsidR="00030CBD" w:rsidRPr="007D7932" w:rsidRDefault="00030CBD" w:rsidP="002B373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30-433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067E5F" w14:textId="77777777" w:rsidR="00030CBD" w:rsidRPr="00030CBD" w:rsidRDefault="00030CBD" w:rsidP="002B373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162AF6BA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80CD9" w14:textId="77777777" w:rsidR="00030CBD" w:rsidRPr="007D7932" w:rsidRDefault="00030CBD" w:rsidP="002B373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030CBD" w14:paraId="356B7BEA" w14:textId="77777777" w:rsidTr="002B37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4620BC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030CBD">
              <w:rPr>
                <w:rFonts w:ascii="Arial" w:hAnsi="Arial" w:cs="Arial"/>
                <w:sz w:val="22"/>
                <w:szCs w:val="22"/>
              </w:rPr>
              <w:t>Nocospray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628C10" w14:textId="77777777" w:rsidR="00030CBD" w:rsidRPr="007D7932" w:rsidRDefault="00030CBD" w:rsidP="002B373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>Zakłady Techniki Medycznej Sp. z o.o.</w:t>
            </w:r>
          </w:p>
          <w:p w14:paraId="08A40B65" w14:textId="77777777" w:rsidR="00030CBD" w:rsidRPr="007D7932" w:rsidRDefault="00030CBD" w:rsidP="002B373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030CBD">
              <w:rPr>
                <w:rFonts w:ascii="Arial" w:hAnsi="Arial" w:cs="Arial"/>
                <w:sz w:val="22"/>
                <w:szCs w:val="22"/>
              </w:rPr>
              <w:t>Szyllinga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63</w:t>
            </w:r>
          </w:p>
          <w:p w14:paraId="1855E368" w14:textId="77777777" w:rsidR="00030CBD" w:rsidRPr="007D7932" w:rsidRDefault="00030CBD" w:rsidP="002B373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30-433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01CBB9" w14:textId="77777777" w:rsidR="00030CBD" w:rsidRPr="00030CBD" w:rsidRDefault="00030CBD" w:rsidP="002B373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09F141DD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883F8" w14:textId="77777777" w:rsidR="00030CBD" w:rsidRPr="007D7932" w:rsidRDefault="00030CBD" w:rsidP="002B373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030CBD" w14:paraId="01B27F58" w14:textId="77777777" w:rsidTr="002B37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D8A09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12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0CBD">
              <w:rPr>
                <w:rFonts w:ascii="Arial" w:hAnsi="Arial" w:cs="Arial"/>
                <w:sz w:val="22"/>
                <w:szCs w:val="22"/>
              </w:rPr>
              <w:t>Generatory elektrochirurgiczne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2566CB" w14:textId="77777777" w:rsidR="00030CBD" w:rsidRPr="007D7932" w:rsidRDefault="00030CBD" w:rsidP="002B373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zakład naprawczy aparatury medycznej </w:t>
            </w:r>
            <w:proofErr w:type="spellStart"/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>polmed</w:t>
            </w:r>
            <w:proofErr w:type="spellEnd"/>
          </w:p>
          <w:p w14:paraId="03E54667" w14:textId="77777777" w:rsidR="00030CBD" w:rsidRPr="007D7932" w:rsidRDefault="00030CBD" w:rsidP="002B373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Kobielska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17/28</w:t>
            </w:r>
          </w:p>
          <w:p w14:paraId="0DCA89EE" w14:textId="77777777" w:rsidR="00030CBD" w:rsidRPr="007D7932" w:rsidRDefault="00030CBD" w:rsidP="002B373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04-359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1A1EE4" w14:textId="77777777" w:rsidR="00030CBD" w:rsidRPr="00030CBD" w:rsidRDefault="00030CBD" w:rsidP="002B373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3B1FE9D8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AD537" w14:textId="77777777" w:rsidR="00030CBD" w:rsidRPr="007D7932" w:rsidRDefault="00030CBD" w:rsidP="002B373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030CBD" w14:paraId="1E70452F" w14:textId="77777777" w:rsidTr="002B37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CBF6B6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12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0CBD">
              <w:rPr>
                <w:rFonts w:ascii="Arial" w:hAnsi="Arial" w:cs="Arial"/>
                <w:sz w:val="22"/>
                <w:szCs w:val="22"/>
              </w:rPr>
              <w:t>Generatory elektrochirurgiczne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C47040" w14:textId="77777777" w:rsidR="00030CBD" w:rsidRPr="007D7932" w:rsidRDefault="00030CBD" w:rsidP="002B373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TDZ Technika dla zdrowia  </w:t>
            </w:r>
            <w:proofErr w:type="spellStart"/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>sp.z.o.o</w:t>
            </w:r>
            <w:proofErr w:type="spellEnd"/>
          </w:p>
          <w:p w14:paraId="59130058" w14:textId="77777777" w:rsidR="00030CBD" w:rsidRPr="007D7932" w:rsidRDefault="00030CBD" w:rsidP="002B373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Lustrzana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6A</w:t>
            </w:r>
          </w:p>
          <w:p w14:paraId="4901198B" w14:textId="77777777" w:rsidR="00030CBD" w:rsidRPr="007D7932" w:rsidRDefault="00030CBD" w:rsidP="002B373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01-342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3DC0B6" w14:textId="715E3861" w:rsidR="00030CBD" w:rsidRPr="00030CBD" w:rsidRDefault="00030CBD" w:rsidP="002B373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 xml:space="preserve">1 - Cena </w:t>
            </w:r>
            <w:r w:rsidR="006930A9">
              <w:rPr>
                <w:rFonts w:ascii="Arial" w:hAnsi="Arial" w:cs="Arial"/>
                <w:sz w:val="22"/>
                <w:szCs w:val="22"/>
              </w:rPr>
              <w:t>–</w:t>
            </w:r>
            <w:r w:rsidRPr="00030CB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6930A9">
              <w:rPr>
                <w:rFonts w:ascii="Arial" w:hAnsi="Arial" w:cs="Arial"/>
                <w:sz w:val="22"/>
                <w:szCs w:val="22"/>
              </w:rPr>
              <w:t>27.45</w:t>
            </w:r>
          </w:p>
          <w:p w14:paraId="3E16F071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2EF3A" w14:textId="44FD8426" w:rsidR="00030CBD" w:rsidRPr="007D7932" w:rsidRDefault="00030CBD" w:rsidP="002B373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6930A9">
              <w:rPr>
                <w:rFonts w:ascii="Arial" w:hAnsi="Arial" w:cs="Arial"/>
                <w:sz w:val="22"/>
                <w:szCs w:val="22"/>
              </w:rPr>
              <w:t>67,45</w:t>
            </w:r>
          </w:p>
        </w:tc>
      </w:tr>
      <w:tr w:rsidR="00030CBD" w14:paraId="573332AD" w14:textId="77777777" w:rsidTr="002B37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1AEFFE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12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0CBD">
              <w:rPr>
                <w:rFonts w:ascii="Arial" w:hAnsi="Arial" w:cs="Arial"/>
                <w:sz w:val="22"/>
                <w:szCs w:val="22"/>
              </w:rPr>
              <w:t xml:space="preserve">Generatory </w:t>
            </w:r>
            <w:r w:rsidRPr="00030CBD">
              <w:rPr>
                <w:rFonts w:ascii="Arial" w:hAnsi="Arial" w:cs="Arial"/>
                <w:sz w:val="22"/>
                <w:szCs w:val="22"/>
              </w:rPr>
              <w:lastRenderedPageBreak/>
              <w:t>elektrochirurgiczne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75CDE6" w14:textId="77777777" w:rsidR="00030CBD" w:rsidRPr="007D7932" w:rsidRDefault="00030CBD" w:rsidP="002B373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 xml:space="preserve">ELMED Piotr Błażejewski </w:t>
            </w:r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Sp. jawna</w:t>
            </w:r>
          </w:p>
          <w:p w14:paraId="4A68B63D" w14:textId="77777777" w:rsidR="00030CBD" w:rsidRPr="007D7932" w:rsidRDefault="00030CBD" w:rsidP="002B373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os. Witkowice Nowe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53</w:t>
            </w:r>
          </w:p>
          <w:p w14:paraId="2E241927" w14:textId="77777777" w:rsidR="00030CBD" w:rsidRPr="007D7932" w:rsidRDefault="00030CBD" w:rsidP="002B373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31-234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E5C296" w14:textId="77777777" w:rsidR="00030CBD" w:rsidRPr="00030CBD" w:rsidRDefault="00030CBD" w:rsidP="002B373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lastRenderedPageBreak/>
              <w:t>1 - Cena - 0.00</w:t>
            </w:r>
          </w:p>
          <w:p w14:paraId="3E66D107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lastRenderedPageBreak/>
              <w:t>2 - Miejsce wykonania przeglądu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DDFE6" w14:textId="77777777" w:rsidR="00030CBD" w:rsidRPr="007D7932" w:rsidRDefault="00030CBD" w:rsidP="002B373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lastRenderedPageBreak/>
              <w:t xml:space="preserve">  0,00</w:t>
            </w:r>
          </w:p>
        </w:tc>
      </w:tr>
      <w:tr w:rsidR="00030CBD" w14:paraId="53591EEC" w14:textId="77777777" w:rsidTr="002B37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BF28F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12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0CBD">
              <w:rPr>
                <w:rFonts w:ascii="Arial" w:hAnsi="Arial" w:cs="Arial"/>
                <w:sz w:val="22"/>
                <w:szCs w:val="22"/>
              </w:rPr>
              <w:t>Generatory elektrochirurgiczne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053E60" w14:textId="77777777" w:rsidR="00030CBD" w:rsidRPr="007D7932" w:rsidRDefault="00030CBD" w:rsidP="002B373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ZTM </w:t>
            </w:r>
            <w:proofErr w:type="spellStart"/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>Innovations</w:t>
            </w:r>
            <w:proofErr w:type="spellEnd"/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2336CE54" w14:textId="77777777" w:rsidR="00030CBD" w:rsidRPr="007D7932" w:rsidRDefault="00030CBD" w:rsidP="002B373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Kopanina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79</w:t>
            </w:r>
          </w:p>
          <w:p w14:paraId="0896441C" w14:textId="77777777" w:rsidR="00030CBD" w:rsidRPr="007D7932" w:rsidRDefault="00030CBD" w:rsidP="002B373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60-105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FA69D" w14:textId="77777777" w:rsidR="00030CBD" w:rsidRPr="00030CBD" w:rsidRDefault="00030CBD" w:rsidP="002B373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5E67909A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2 - Miejsce wykonania przeglądu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234D4B" w14:textId="77777777" w:rsidR="00030CBD" w:rsidRPr="007D7932" w:rsidRDefault="00030CBD" w:rsidP="002B373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030CBD" w14:paraId="18230E1B" w14:textId="77777777" w:rsidTr="002B37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4140F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14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030CBD">
              <w:rPr>
                <w:rFonts w:ascii="Arial" w:hAnsi="Arial" w:cs="Arial"/>
                <w:sz w:val="22"/>
                <w:szCs w:val="22"/>
              </w:rPr>
              <w:t>Holtery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25280" w14:textId="77777777" w:rsidR="00030CBD" w:rsidRPr="007D7932" w:rsidRDefault="00030CBD" w:rsidP="002B373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>Zakłady Techniki Medycznej Sp. z o.o.</w:t>
            </w:r>
          </w:p>
          <w:p w14:paraId="62A3C42D" w14:textId="77777777" w:rsidR="00030CBD" w:rsidRPr="007D7932" w:rsidRDefault="00030CBD" w:rsidP="002B373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030CBD">
              <w:rPr>
                <w:rFonts w:ascii="Arial" w:hAnsi="Arial" w:cs="Arial"/>
                <w:sz w:val="22"/>
                <w:szCs w:val="22"/>
              </w:rPr>
              <w:t>Szyllinga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63</w:t>
            </w:r>
          </w:p>
          <w:p w14:paraId="3FA9DDB8" w14:textId="77777777" w:rsidR="00030CBD" w:rsidRPr="007D7932" w:rsidRDefault="00030CBD" w:rsidP="002B373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30-433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ABC0D8" w14:textId="77777777" w:rsidR="00030CBD" w:rsidRPr="00030CBD" w:rsidRDefault="00030CBD" w:rsidP="002B373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421218FA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55080F" w14:textId="77777777" w:rsidR="00030CBD" w:rsidRPr="007D7932" w:rsidRDefault="00030CBD" w:rsidP="002B373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030CBD" w14:paraId="53EC8364" w14:textId="77777777" w:rsidTr="002B37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E0CF71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14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030CBD">
              <w:rPr>
                <w:rFonts w:ascii="Arial" w:hAnsi="Arial" w:cs="Arial"/>
                <w:sz w:val="22"/>
                <w:szCs w:val="22"/>
              </w:rPr>
              <w:t>Holtery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82ED48" w14:textId="77777777" w:rsidR="00030CBD" w:rsidRPr="007D7932" w:rsidRDefault="00030CBD" w:rsidP="002B373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>ELMED Piotr Błażejewski Sp. jawna</w:t>
            </w:r>
          </w:p>
          <w:p w14:paraId="63D5A4B7" w14:textId="77777777" w:rsidR="00030CBD" w:rsidRPr="007D7932" w:rsidRDefault="00030CBD" w:rsidP="002B373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os. Witkowice Nowe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53</w:t>
            </w:r>
          </w:p>
          <w:p w14:paraId="161CFE37" w14:textId="77777777" w:rsidR="00030CBD" w:rsidRPr="007D7932" w:rsidRDefault="00030CBD" w:rsidP="002B373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31-234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12F83" w14:textId="77777777" w:rsidR="00030CBD" w:rsidRPr="00030CBD" w:rsidRDefault="00030CBD" w:rsidP="002B373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5298A2E2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2 - Miejsce wykonania przeglądu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DA054" w14:textId="77777777" w:rsidR="00030CBD" w:rsidRPr="007D7932" w:rsidRDefault="00030CBD" w:rsidP="002B373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030CBD" w14:paraId="0D7A0AA2" w14:textId="77777777" w:rsidTr="002B37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97B1B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14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030CBD">
              <w:rPr>
                <w:rFonts w:ascii="Arial" w:hAnsi="Arial" w:cs="Arial"/>
                <w:sz w:val="22"/>
                <w:szCs w:val="22"/>
              </w:rPr>
              <w:t>Holtery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74843D" w14:textId="77777777" w:rsidR="00030CBD" w:rsidRPr="007D7932" w:rsidRDefault="00030CBD" w:rsidP="002B373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ZTM </w:t>
            </w:r>
            <w:proofErr w:type="spellStart"/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>Innovations</w:t>
            </w:r>
            <w:proofErr w:type="spellEnd"/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4F01F24C" w14:textId="77777777" w:rsidR="00030CBD" w:rsidRPr="007D7932" w:rsidRDefault="00030CBD" w:rsidP="002B373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Kopanina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79</w:t>
            </w:r>
          </w:p>
          <w:p w14:paraId="18B93B28" w14:textId="77777777" w:rsidR="00030CBD" w:rsidRPr="007D7932" w:rsidRDefault="00030CBD" w:rsidP="002B373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60-105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1F3670" w14:textId="77777777" w:rsidR="00030CBD" w:rsidRPr="00030CBD" w:rsidRDefault="00030CBD" w:rsidP="002B373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69783669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2 - Miejsce wykonania przeglądu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CC3E2D" w14:textId="77777777" w:rsidR="00030CBD" w:rsidRPr="007D7932" w:rsidRDefault="00030CBD" w:rsidP="002B373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030CBD" w14:paraId="6949F760" w14:textId="77777777" w:rsidTr="002B37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6AADE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15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0CBD">
              <w:rPr>
                <w:rFonts w:ascii="Arial" w:hAnsi="Arial" w:cs="Arial"/>
                <w:sz w:val="22"/>
                <w:szCs w:val="22"/>
              </w:rPr>
              <w:t>Inhalatory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05BB1A" w14:textId="77777777" w:rsidR="00030CBD" w:rsidRPr="007D7932" w:rsidRDefault="00030CBD" w:rsidP="002B373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>Zakłady Techniki Medycznej Sp. z o.o.</w:t>
            </w:r>
          </w:p>
          <w:p w14:paraId="45E78D9E" w14:textId="77777777" w:rsidR="00030CBD" w:rsidRPr="007D7932" w:rsidRDefault="00030CBD" w:rsidP="002B373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030CBD">
              <w:rPr>
                <w:rFonts w:ascii="Arial" w:hAnsi="Arial" w:cs="Arial"/>
                <w:sz w:val="22"/>
                <w:szCs w:val="22"/>
              </w:rPr>
              <w:t>Szyllinga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63</w:t>
            </w:r>
          </w:p>
          <w:p w14:paraId="5F30B093" w14:textId="77777777" w:rsidR="00030CBD" w:rsidRPr="007D7932" w:rsidRDefault="00030CBD" w:rsidP="002B373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30-433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F2F0DC" w14:textId="77777777" w:rsidR="00030CBD" w:rsidRPr="00030CBD" w:rsidRDefault="00030CBD" w:rsidP="002B373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280F129F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A2A69" w14:textId="77777777" w:rsidR="00030CBD" w:rsidRPr="007D7932" w:rsidRDefault="00030CBD" w:rsidP="002B373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030CBD" w14:paraId="6E605745" w14:textId="77777777" w:rsidTr="002B37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41A08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15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0CBD">
              <w:rPr>
                <w:rFonts w:ascii="Arial" w:hAnsi="Arial" w:cs="Arial"/>
                <w:sz w:val="22"/>
                <w:szCs w:val="22"/>
              </w:rPr>
              <w:t>Inhalatory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877DED" w14:textId="77777777" w:rsidR="00030CBD" w:rsidRPr="007D7932" w:rsidRDefault="00030CBD" w:rsidP="002B373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>ELMED Piotr Błażejewski Sp. jawna</w:t>
            </w:r>
          </w:p>
          <w:p w14:paraId="4FF6987B" w14:textId="77777777" w:rsidR="00030CBD" w:rsidRPr="007D7932" w:rsidRDefault="00030CBD" w:rsidP="002B373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os. Witkowice Nowe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53</w:t>
            </w:r>
          </w:p>
          <w:p w14:paraId="4244870B" w14:textId="77777777" w:rsidR="00030CBD" w:rsidRPr="007D7932" w:rsidRDefault="00030CBD" w:rsidP="002B373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31-234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FD7B19" w14:textId="77777777" w:rsidR="00030CBD" w:rsidRPr="00030CBD" w:rsidRDefault="00030CBD" w:rsidP="002B373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6C686092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2 - Miejsce wykonania przeglądu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DAFDB" w14:textId="77777777" w:rsidR="00030CBD" w:rsidRPr="007D7932" w:rsidRDefault="00030CBD" w:rsidP="002B373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030CBD" w14:paraId="70C1F779" w14:textId="77777777" w:rsidTr="002B37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0F5DF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16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0CBD">
              <w:rPr>
                <w:rFonts w:ascii="Arial" w:hAnsi="Arial" w:cs="Arial"/>
                <w:sz w:val="22"/>
                <w:szCs w:val="22"/>
              </w:rPr>
              <w:t>Kamera endoskopowa i źródło światła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E50C9C" w14:textId="77777777" w:rsidR="00030CBD" w:rsidRPr="007D7932" w:rsidRDefault="00030CBD" w:rsidP="002B373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Karl </w:t>
            </w:r>
            <w:proofErr w:type="spellStart"/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>Storz</w:t>
            </w:r>
            <w:proofErr w:type="spellEnd"/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1A2170AD" w14:textId="77777777" w:rsidR="00030CBD" w:rsidRPr="007D7932" w:rsidRDefault="00030CBD" w:rsidP="002B373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030CBD">
              <w:rPr>
                <w:rFonts w:ascii="Arial" w:hAnsi="Arial" w:cs="Arial"/>
                <w:sz w:val="22"/>
                <w:szCs w:val="22"/>
              </w:rPr>
              <w:t>Hołubcowa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123/-</w:t>
            </w:r>
          </w:p>
          <w:p w14:paraId="0FEC5E13" w14:textId="77777777" w:rsidR="00030CBD" w:rsidRPr="007D7932" w:rsidRDefault="00030CBD" w:rsidP="002B373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02-854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1CA17" w14:textId="77777777" w:rsidR="00030CBD" w:rsidRPr="00030CBD" w:rsidRDefault="00030CBD" w:rsidP="002B373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6612CBFA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8228A" w14:textId="77777777" w:rsidR="00030CBD" w:rsidRPr="007D7932" w:rsidRDefault="00030CBD" w:rsidP="002B373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030CBD" w14:paraId="09DB0435" w14:textId="77777777" w:rsidTr="002B37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FDA29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16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0CBD">
              <w:rPr>
                <w:rFonts w:ascii="Arial" w:hAnsi="Arial" w:cs="Arial"/>
                <w:sz w:val="22"/>
                <w:szCs w:val="22"/>
              </w:rPr>
              <w:t>Kamera endoskopowa i źródło światła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A144D1" w14:textId="77777777" w:rsidR="00030CBD" w:rsidRPr="007D7932" w:rsidRDefault="00030CBD" w:rsidP="002B373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>Althea</w:t>
            </w:r>
            <w:proofErr w:type="spellEnd"/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7DD9CB4E" w14:textId="77777777" w:rsidR="00030CBD" w:rsidRPr="007D7932" w:rsidRDefault="00030CBD" w:rsidP="002B373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Bielska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49</w:t>
            </w:r>
          </w:p>
          <w:p w14:paraId="2759772F" w14:textId="77777777" w:rsidR="00030CBD" w:rsidRPr="007D7932" w:rsidRDefault="00030CBD" w:rsidP="002B373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43-190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030CBD">
              <w:rPr>
                <w:rFonts w:ascii="Arial" w:hAnsi="Arial" w:cs="Arial"/>
                <w:sz w:val="22"/>
                <w:szCs w:val="22"/>
              </w:rPr>
              <w:t>Mikolów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3E05B1" w14:textId="163BEA54" w:rsidR="00030CBD" w:rsidRPr="00030CBD" w:rsidRDefault="00030CBD" w:rsidP="002B373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 xml:space="preserve">1 - Cena </w:t>
            </w:r>
            <w:r w:rsidR="006930A9">
              <w:rPr>
                <w:rFonts w:ascii="Arial" w:hAnsi="Arial" w:cs="Arial"/>
                <w:sz w:val="22"/>
                <w:szCs w:val="22"/>
              </w:rPr>
              <w:t>–</w:t>
            </w:r>
            <w:r w:rsidRPr="00030CB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6930A9">
              <w:rPr>
                <w:rFonts w:ascii="Arial" w:hAnsi="Arial" w:cs="Arial"/>
                <w:sz w:val="22"/>
                <w:szCs w:val="22"/>
              </w:rPr>
              <w:t>46.39</w:t>
            </w:r>
          </w:p>
          <w:p w14:paraId="1C6D12F2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C97DF" w14:textId="1D6CB6CF" w:rsidR="00030CBD" w:rsidRPr="007D7932" w:rsidRDefault="00030CBD" w:rsidP="002B373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6930A9">
              <w:rPr>
                <w:rFonts w:ascii="Arial" w:hAnsi="Arial" w:cs="Arial"/>
                <w:sz w:val="22"/>
                <w:szCs w:val="22"/>
              </w:rPr>
              <w:t>86,39</w:t>
            </w:r>
          </w:p>
        </w:tc>
      </w:tr>
      <w:tr w:rsidR="00030CBD" w14:paraId="6889A8C6" w14:textId="77777777" w:rsidTr="002B37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D0F97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17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0CBD">
              <w:rPr>
                <w:rFonts w:ascii="Arial" w:hAnsi="Arial" w:cs="Arial"/>
                <w:sz w:val="22"/>
                <w:szCs w:val="22"/>
              </w:rPr>
              <w:t>Kardiomonitory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8BDF61" w14:textId="77777777" w:rsidR="00030CBD" w:rsidRPr="007D7932" w:rsidRDefault="00030CBD" w:rsidP="002B373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zakład naprawczy aparatury medycznej </w:t>
            </w:r>
            <w:proofErr w:type="spellStart"/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>polmed</w:t>
            </w:r>
            <w:proofErr w:type="spellEnd"/>
          </w:p>
          <w:p w14:paraId="70059009" w14:textId="77777777" w:rsidR="00030CBD" w:rsidRPr="007D7932" w:rsidRDefault="00030CBD" w:rsidP="002B373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Kobielska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17/28</w:t>
            </w:r>
          </w:p>
          <w:p w14:paraId="20739698" w14:textId="77777777" w:rsidR="00030CBD" w:rsidRPr="007D7932" w:rsidRDefault="00030CBD" w:rsidP="002B373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04-359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4F94C" w14:textId="77777777" w:rsidR="00030CBD" w:rsidRPr="00030CBD" w:rsidRDefault="00030CBD" w:rsidP="002B373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75BC954C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2 - Miejsce wykonania przeglądu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889C1" w14:textId="77777777" w:rsidR="00030CBD" w:rsidRPr="007D7932" w:rsidRDefault="00030CBD" w:rsidP="002B373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030CBD" w14:paraId="78569B9D" w14:textId="77777777" w:rsidTr="002B37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1C90D8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17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0CBD">
              <w:rPr>
                <w:rFonts w:ascii="Arial" w:hAnsi="Arial" w:cs="Arial"/>
                <w:sz w:val="22"/>
                <w:szCs w:val="22"/>
              </w:rPr>
              <w:t>Kardiomonitory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ED6AEF" w14:textId="77777777" w:rsidR="00030CBD" w:rsidRPr="007D7932" w:rsidRDefault="00030CBD" w:rsidP="002B373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>Multimedia-Center Piotr Dąbrowski</w:t>
            </w:r>
          </w:p>
          <w:p w14:paraId="6D2C4310" w14:textId="77777777" w:rsidR="00030CBD" w:rsidRPr="007D7932" w:rsidRDefault="00030CBD" w:rsidP="002B373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Aleja Kraśnicka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182A</w:t>
            </w:r>
          </w:p>
          <w:p w14:paraId="5615C0C3" w14:textId="77777777" w:rsidR="00030CBD" w:rsidRPr="007D7932" w:rsidRDefault="00030CBD" w:rsidP="002B373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20-718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Lublin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90CDBC" w14:textId="6017A154" w:rsidR="00030CBD" w:rsidRPr="00030CBD" w:rsidRDefault="00030CBD" w:rsidP="002B373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 xml:space="preserve">1 - Cena </w:t>
            </w:r>
            <w:r w:rsidR="006930A9">
              <w:rPr>
                <w:rFonts w:ascii="Arial" w:hAnsi="Arial" w:cs="Arial"/>
                <w:sz w:val="22"/>
                <w:szCs w:val="22"/>
              </w:rPr>
              <w:t>–</w:t>
            </w:r>
            <w:r w:rsidRPr="00030CB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6930A9">
              <w:rPr>
                <w:rFonts w:ascii="Arial" w:hAnsi="Arial" w:cs="Arial"/>
                <w:sz w:val="22"/>
                <w:szCs w:val="22"/>
              </w:rPr>
              <w:t>60.00</w:t>
            </w:r>
          </w:p>
          <w:p w14:paraId="1D31776C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F20B6" w14:textId="2E99B26F" w:rsidR="00030CBD" w:rsidRPr="007D7932" w:rsidRDefault="00030CBD" w:rsidP="002B373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6930A9">
              <w:rPr>
                <w:rFonts w:ascii="Arial" w:hAnsi="Arial" w:cs="Arial"/>
                <w:sz w:val="22"/>
                <w:szCs w:val="22"/>
              </w:rPr>
              <w:t>100,00</w:t>
            </w:r>
          </w:p>
        </w:tc>
      </w:tr>
      <w:tr w:rsidR="00030CBD" w14:paraId="08D2B0B8" w14:textId="77777777" w:rsidTr="002B37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CCA66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17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0CBD">
              <w:rPr>
                <w:rFonts w:ascii="Arial" w:hAnsi="Arial" w:cs="Arial"/>
                <w:sz w:val="22"/>
                <w:szCs w:val="22"/>
              </w:rPr>
              <w:t>Kardiomonitory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0D8856" w14:textId="77777777" w:rsidR="00030CBD" w:rsidRPr="007D7932" w:rsidRDefault="00030CBD" w:rsidP="002B373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>ELMED Piotr Błażejewski Sp. jawna</w:t>
            </w:r>
          </w:p>
          <w:p w14:paraId="693450E9" w14:textId="77777777" w:rsidR="00030CBD" w:rsidRPr="007D7932" w:rsidRDefault="00030CBD" w:rsidP="002B373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lastRenderedPageBreak/>
              <w:t>os. Witkowice Nowe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53</w:t>
            </w:r>
          </w:p>
          <w:p w14:paraId="1710FCA6" w14:textId="77777777" w:rsidR="00030CBD" w:rsidRPr="007D7932" w:rsidRDefault="00030CBD" w:rsidP="002B373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31-234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B92567" w14:textId="77777777" w:rsidR="00030CBD" w:rsidRPr="00030CBD" w:rsidRDefault="00030CBD" w:rsidP="002B373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lastRenderedPageBreak/>
              <w:t>1 - Cena - 0.00</w:t>
            </w:r>
          </w:p>
          <w:p w14:paraId="36DCA3A1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 xml:space="preserve">2 - Miejsce wykonania </w:t>
            </w:r>
            <w:r w:rsidRPr="00030CBD">
              <w:rPr>
                <w:rFonts w:ascii="Arial" w:hAnsi="Arial" w:cs="Arial"/>
                <w:sz w:val="22"/>
                <w:szCs w:val="22"/>
              </w:rPr>
              <w:lastRenderedPageBreak/>
              <w:t>przeglądu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E2EB5" w14:textId="77777777" w:rsidR="00030CBD" w:rsidRPr="007D7932" w:rsidRDefault="00030CBD" w:rsidP="002B373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lastRenderedPageBreak/>
              <w:t xml:space="preserve">  0,00</w:t>
            </w:r>
          </w:p>
        </w:tc>
      </w:tr>
      <w:tr w:rsidR="00030CBD" w14:paraId="0E4633C0" w14:textId="77777777" w:rsidTr="002B37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249F4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17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0CBD">
              <w:rPr>
                <w:rFonts w:ascii="Arial" w:hAnsi="Arial" w:cs="Arial"/>
                <w:sz w:val="22"/>
                <w:szCs w:val="22"/>
              </w:rPr>
              <w:t>Kardiomonitory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6BD794" w14:textId="77777777" w:rsidR="00030CBD" w:rsidRPr="007D7932" w:rsidRDefault="00030CBD" w:rsidP="002B373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ZTM </w:t>
            </w:r>
            <w:proofErr w:type="spellStart"/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>Innovations</w:t>
            </w:r>
            <w:proofErr w:type="spellEnd"/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273A1C9D" w14:textId="77777777" w:rsidR="00030CBD" w:rsidRPr="007D7932" w:rsidRDefault="00030CBD" w:rsidP="002B373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Kopanina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79</w:t>
            </w:r>
          </w:p>
          <w:p w14:paraId="7B687053" w14:textId="77777777" w:rsidR="00030CBD" w:rsidRPr="007D7932" w:rsidRDefault="00030CBD" w:rsidP="002B373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60-105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AA1051" w14:textId="77777777" w:rsidR="00030CBD" w:rsidRPr="00030CBD" w:rsidRDefault="00030CBD" w:rsidP="002B373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4740F07B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2 - Miejsce wykonania przeglądu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67EAB" w14:textId="77777777" w:rsidR="00030CBD" w:rsidRPr="007D7932" w:rsidRDefault="00030CBD" w:rsidP="002B373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030CBD" w14:paraId="31904898" w14:textId="77777777" w:rsidTr="002B37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3C071F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17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0CBD">
              <w:rPr>
                <w:rFonts w:ascii="Arial" w:hAnsi="Arial" w:cs="Arial"/>
                <w:sz w:val="22"/>
                <w:szCs w:val="22"/>
              </w:rPr>
              <w:t>Kardiomonitory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E9F6D8" w14:textId="77777777" w:rsidR="00030CBD" w:rsidRPr="007D7932" w:rsidRDefault="00030CBD" w:rsidP="002B373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>MEDIRES Konrad Solak</w:t>
            </w:r>
          </w:p>
          <w:p w14:paraId="25AF9A5B" w14:textId="77777777" w:rsidR="00030CBD" w:rsidRPr="007D7932" w:rsidRDefault="00030CBD" w:rsidP="002B373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Bratkowice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808R</w:t>
            </w:r>
          </w:p>
          <w:p w14:paraId="5CC15F63" w14:textId="77777777" w:rsidR="00030CBD" w:rsidRPr="007D7932" w:rsidRDefault="00030CBD" w:rsidP="002B373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36-055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Bratkowice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753A00" w14:textId="77777777" w:rsidR="00030CBD" w:rsidRPr="00030CBD" w:rsidRDefault="00030CBD" w:rsidP="002B373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093ECE19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2 - Miejsce wykonania przeglądu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53C1F" w14:textId="77777777" w:rsidR="00030CBD" w:rsidRPr="007D7932" w:rsidRDefault="00030CBD" w:rsidP="002B373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030CBD" w14:paraId="05820717" w14:textId="77777777" w:rsidTr="002B37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DAA6A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18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0CBD">
              <w:rPr>
                <w:rFonts w:ascii="Arial" w:hAnsi="Arial" w:cs="Arial"/>
                <w:sz w:val="22"/>
                <w:szCs w:val="22"/>
              </w:rPr>
              <w:t>Kardiomonitory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BF6B03" w14:textId="77777777" w:rsidR="00030CBD" w:rsidRPr="007D7932" w:rsidRDefault="00030CBD" w:rsidP="002B373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zakład naprawczy aparatury medycznej </w:t>
            </w:r>
            <w:proofErr w:type="spellStart"/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>polmed</w:t>
            </w:r>
            <w:proofErr w:type="spellEnd"/>
          </w:p>
          <w:p w14:paraId="41794F5F" w14:textId="77777777" w:rsidR="00030CBD" w:rsidRPr="007D7932" w:rsidRDefault="00030CBD" w:rsidP="002B373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Kobielska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17/28</w:t>
            </w:r>
          </w:p>
          <w:p w14:paraId="65E6BDF6" w14:textId="77777777" w:rsidR="00030CBD" w:rsidRPr="007D7932" w:rsidRDefault="00030CBD" w:rsidP="002B373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04-359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126706" w14:textId="77777777" w:rsidR="00030CBD" w:rsidRPr="00030CBD" w:rsidRDefault="00030CBD" w:rsidP="002B373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3D073728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2 - Miejsce wykonania przeglądu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DBDB89" w14:textId="77777777" w:rsidR="00030CBD" w:rsidRPr="007D7932" w:rsidRDefault="00030CBD" w:rsidP="002B373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030CBD" w14:paraId="222C5216" w14:textId="77777777" w:rsidTr="002B37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6BB8B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18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0CBD">
              <w:rPr>
                <w:rFonts w:ascii="Arial" w:hAnsi="Arial" w:cs="Arial"/>
                <w:sz w:val="22"/>
                <w:szCs w:val="22"/>
              </w:rPr>
              <w:t>Kardiomonitory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65BA8E" w14:textId="77777777" w:rsidR="00030CBD" w:rsidRPr="007D7932" w:rsidRDefault="00030CBD" w:rsidP="002B373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>Philips Polska Spółka z ograniczoną odpowiedzialnością</w:t>
            </w:r>
          </w:p>
          <w:p w14:paraId="73B2CB79" w14:textId="77777777" w:rsidR="00030CBD" w:rsidRPr="007D7932" w:rsidRDefault="00030CBD" w:rsidP="002B373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Aleje Jerozolimskie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195B</w:t>
            </w:r>
          </w:p>
          <w:p w14:paraId="2D34E4C2" w14:textId="77777777" w:rsidR="00030CBD" w:rsidRPr="007D7932" w:rsidRDefault="00030CBD" w:rsidP="002B373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02-222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38AD6F" w14:textId="62997261" w:rsidR="00030CBD" w:rsidRPr="00030CBD" w:rsidRDefault="00030CBD" w:rsidP="002B373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 xml:space="preserve">1 - Cena </w:t>
            </w:r>
            <w:r w:rsidR="006930A9">
              <w:rPr>
                <w:rFonts w:ascii="Arial" w:hAnsi="Arial" w:cs="Arial"/>
                <w:sz w:val="22"/>
                <w:szCs w:val="22"/>
              </w:rPr>
              <w:t>–</w:t>
            </w:r>
            <w:r w:rsidRPr="00030CB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6930A9">
              <w:rPr>
                <w:rFonts w:ascii="Arial" w:hAnsi="Arial" w:cs="Arial"/>
                <w:sz w:val="22"/>
                <w:szCs w:val="22"/>
              </w:rPr>
              <w:t>60.00</w:t>
            </w:r>
          </w:p>
          <w:p w14:paraId="566255B0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E1D07" w14:textId="4F4CC817" w:rsidR="00030CBD" w:rsidRPr="007D7932" w:rsidRDefault="00030CBD" w:rsidP="002B373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6930A9">
              <w:rPr>
                <w:rFonts w:ascii="Arial" w:hAnsi="Arial" w:cs="Arial"/>
                <w:sz w:val="22"/>
                <w:szCs w:val="22"/>
              </w:rPr>
              <w:t>100,00</w:t>
            </w:r>
          </w:p>
        </w:tc>
      </w:tr>
      <w:tr w:rsidR="00030CBD" w14:paraId="4B26861B" w14:textId="77777777" w:rsidTr="002B37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5E6D8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18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0CBD">
              <w:rPr>
                <w:rFonts w:ascii="Arial" w:hAnsi="Arial" w:cs="Arial"/>
                <w:sz w:val="22"/>
                <w:szCs w:val="22"/>
              </w:rPr>
              <w:t>Kardiomonitory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59F93" w14:textId="77777777" w:rsidR="00030CBD" w:rsidRPr="007D7932" w:rsidRDefault="00030CBD" w:rsidP="002B373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ZTM </w:t>
            </w:r>
            <w:proofErr w:type="spellStart"/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>Innovations</w:t>
            </w:r>
            <w:proofErr w:type="spellEnd"/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1447793C" w14:textId="77777777" w:rsidR="00030CBD" w:rsidRPr="007D7932" w:rsidRDefault="00030CBD" w:rsidP="002B373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Kopanina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79</w:t>
            </w:r>
          </w:p>
          <w:p w14:paraId="1502BA6E" w14:textId="77777777" w:rsidR="00030CBD" w:rsidRPr="007D7932" w:rsidRDefault="00030CBD" w:rsidP="002B373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60-105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B6DA51" w14:textId="77777777" w:rsidR="00030CBD" w:rsidRPr="00030CBD" w:rsidRDefault="00030CBD" w:rsidP="002B373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15E20C6D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2 - Miejsce wykonania przeglądu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37184" w14:textId="77777777" w:rsidR="00030CBD" w:rsidRPr="007D7932" w:rsidRDefault="00030CBD" w:rsidP="002B373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030CBD" w14:paraId="01618DF3" w14:textId="77777777" w:rsidTr="002B37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399A5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19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0CBD">
              <w:rPr>
                <w:rFonts w:ascii="Arial" w:hAnsi="Arial" w:cs="Arial"/>
                <w:sz w:val="22"/>
                <w:szCs w:val="22"/>
              </w:rPr>
              <w:t>Kolumny anestezjologiczne i chirurgiczne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A0EA1" w14:textId="77777777" w:rsidR="00030CBD" w:rsidRPr="007D7932" w:rsidRDefault="00030CBD" w:rsidP="002B373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>Zakłady Techniki Medycznej Sp. z o.o.</w:t>
            </w:r>
          </w:p>
          <w:p w14:paraId="1CF01F77" w14:textId="77777777" w:rsidR="00030CBD" w:rsidRPr="007D7932" w:rsidRDefault="00030CBD" w:rsidP="002B373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030CBD">
              <w:rPr>
                <w:rFonts w:ascii="Arial" w:hAnsi="Arial" w:cs="Arial"/>
                <w:sz w:val="22"/>
                <w:szCs w:val="22"/>
              </w:rPr>
              <w:t>Szyllinga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63</w:t>
            </w:r>
          </w:p>
          <w:p w14:paraId="42F3DE10" w14:textId="77777777" w:rsidR="00030CBD" w:rsidRPr="007D7932" w:rsidRDefault="00030CBD" w:rsidP="002B373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30-433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9AF0BE" w14:textId="77777777" w:rsidR="00030CBD" w:rsidRPr="00030CBD" w:rsidRDefault="00030CBD" w:rsidP="002B373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73127632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4D5FD1" w14:textId="77777777" w:rsidR="00030CBD" w:rsidRPr="007D7932" w:rsidRDefault="00030CBD" w:rsidP="002B373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030CBD" w14:paraId="3219287B" w14:textId="77777777" w:rsidTr="002B37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F5F86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19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0CBD">
              <w:rPr>
                <w:rFonts w:ascii="Arial" w:hAnsi="Arial" w:cs="Arial"/>
                <w:sz w:val="22"/>
                <w:szCs w:val="22"/>
              </w:rPr>
              <w:t>Kolumny anestezjologiczne i chirurgiczne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504CA8" w14:textId="77777777" w:rsidR="00030CBD" w:rsidRPr="007D7932" w:rsidRDefault="00030CBD" w:rsidP="002B373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>UNITECH Dariusz Lubiatowski</w:t>
            </w:r>
          </w:p>
          <w:p w14:paraId="4499981E" w14:textId="77777777" w:rsidR="00030CBD" w:rsidRPr="007D7932" w:rsidRDefault="00030CBD" w:rsidP="002B373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030CBD">
              <w:rPr>
                <w:rFonts w:ascii="Arial" w:hAnsi="Arial" w:cs="Arial"/>
                <w:sz w:val="22"/>
                <w:szCs w:val="22"/>
              </w:rPr>
              <w:t>Staroszkolna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15</w:t>
            </w:r>
          </w:p>
          <w:p w14:paraId="536D993E" w14:textId="77777777" w:rsidR="00030CBD" w:rsidRPr="007D7932" w:rsidRDefault="00030CBD" w:rsidP="002B373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86-005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Murowaniec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9CB5B1" w14:textId="77777777" w:rsidR="00030CBD" w:rsidRPr="00030CBD" w:rsidRDefault="00030CBD" w:rsidP="002B373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1 - Cena - 27.33</w:t>
            </w:r>
          </w:p>
          <w:p w14:paraId="4CF31CCB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47B41" w14:textId="77777777" w:rsidR="00030CBD" w:rsidRPr="007D7932" w:rsidRDefault="00030CBD" w:rsidP="002B373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 xml:space="preserve">  67,33</w:t>
            </w:r>
          </w:p>
        </w:tc>
      </w:tr>
      <w:tr w:rsidR="00030CBD" w14:paraId="3C8EE43F" w14:textId="77777777" w:rsidTr="002B37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2D58C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19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0CBD">
              <w:rPr>
                <w:rFonts w:ascii="Arial" w:hAnsi="Arial" w:cs="Arial"/>
                <w:sz w:val="22"/>
                <w:szCs w:val="22"/>
              </w:rPr>
              <w:t>Kolumny anestezjologiczne i chirurgiczne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370DAF" w14:textId="77777777" w:rsidR="00030CBD" w:rsidRPr="007D7932" w:rsidRDefault="00030CBD" w:rsidP="002B373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ZTM </w:t>
            </w:r>
            <w:proofErr w:type="spellStart"/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>Innovations</w:t>
            </w:r>
            <w:proofErr w:type="spellEnd"/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6A14EAC2" w14:textId="77777777" w:rsidR="00030CBD" w:rsidRPr="007D7932" w:rsidRDefault="00030CBD" w:rsidP="002B373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Kopanina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79</w:t>
            </w:r>
          </w:p>
          <w:p w14:paraId="3F7EFBCE" w14:textId="77777777" w:rsidR="00030CBD" w:rsidRPr="007D7932" w:rsidRDefault="00030CBD" w:rsidP="002B373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60-105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8ED3D3" w14:textId="77777777" w:rsidR="00030CBD" w:rsidRPr="00030CBD" w:rsidRDefault="00030CBD" w:rsidP="002B373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1 - Cena - 16.00</w:t>
            </w:r>
          </w:p>
          <w:p w14:paraId="5360EBCA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428FAE" w14:textId="77777777" w:rsidR="00030CBD" w:rsidRPr="007D7932" w:rsidRDefault="00030CBD" w:rsidP="002B373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 xml:space="preserve">  56,00</w:t>
            </w:r>
          </w:p>
        </w:tc>
      </w:tr>
      <w:tr w:rsidR="00030CBD" w14:paraId="5CC7E947" w14:textId="77777777" w:rsidTr="002B37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71D27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19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0CBD">
              <w:rPr>
                <w:rFonts w:ascii="Arial" w:hAnsi="Arial" w:cs="Arial"/>
                <w:sz w:val="22"/>
                <w:szCs w:val="22"/>
              </w:rPr>
              <w:t>Kolumny anestezjologiczne i chirurgiczne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8639F5" w14:textId="77777777" w:rsidR="00030CBD" w:rsidRPr="007D7932" w:rsidRDefault="00030CBD" w:rsidP="002B373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>MEDIRES Konrad Solak</w:t>
            </w:r>
          </w:p>
          <w:p w14:paraId="236A4F36" w14:textId="77777777" w:rsidR="00030CBD" w:rsidRPr="007D7932" w:rsidRDefault="00030CBD" w:rsidP="002B373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Bratkowice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808R</w:t>
            </w:r>
          </w:p>
          <w:p w14:paraId="406D90FA" w14:textId="77777777" w:rsidR="00030CBD" w:rsidRPr="007D7932" w:rsidRDefault="00030CBD" w:rsidP="002B373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36-055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Bratkowice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5F8FCD" w14:textId="77777777" w:rsidR="00030CBD" w:rsidRPr="00030CBD" w:rsidRDefault="00030CBD" w:rsidP="002B373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5B1C822A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2 - Miejsce wykonania przeglądu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BA652A" w14:textId="77777777" w:rsidR="00030CBD" w:rsidRPr="007D7932" w:rsidRDefault="00030CBD" w:rsidP="002B373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030CBD" w14:paraId="12D08121" w14:textId="77777777" w:rsidTr="002B37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D2DB8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20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0CBD">
              <w:rPr>
                <w:rFonts w:ascii="Arial" w:hAnsi="Arial" w:cs="Arial"/>
                <w:sz w:val="22"/>
                <w:szCs w:val="22"/>
              </w:rPr>
              <w:t>Komora laminarna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DFDF62" w14:textId="77777777" w:rsidR="00030CBD" w:rsidRPr="007D7932" w:rsidRDefault="00030CBD" w:rsidP="002B373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>ELMED Piotr Błażejewski Sp. jawna</w:t>
            </w:r>
          </w:p>
          <w:p w14:paraId="2289900A" w14:textId="77777777" w:rsidR="00030CBD" w:rsidRPr="007D7932" w:rsidRDefault="00030CBD" w:rsidP="002B373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os. Witkowice Nowe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53</w:t>
            </w:r>
          </w:p>
          <w:p w14:paraId="12679685" w14:textId="77777777" w:rsidR="00030CBD" w:rsidRPr="007D7932" w:rsidRDefault="00030CBD" w:rsidP="002B373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31-234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06195A" w14:textId="77777777" w:rsidR="00030CBD" w:rsidRPr="00030CBD" w:rsidRDefault="00030CBD" w:rsidP="002B373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24074B8B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9CFAA" w14:textId="77777777" w:rsidR="00030CBD" w:rsidRPr="007D7932" w:rsidRDefault="00030CBD" w:rsidP="002B373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030CBD" w14:paraId="02BA654D" w14:textId="77777777" w:rsidTr="002B37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696B1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20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0CBD">
              <w:rPr>
                <w:rFonts w:ascii="Arial" w:hAnsi="Arial" w:cs="Arial"/>
                <w:sz w:val="22"/>
                <w:szCs w:val="22"/>
              </w:rPr>
              <w:t>Komora laminarna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FFFDFD" w14:textId="77777777" w:rsidR="00030CBD" w:rsidRPr="007D7932" w:rsidRDefault="00030CBD" w:rsidP="002B373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>PLS SERVICES Sp. z o.o.</w:t>
            </w:r>
          </w:p>
          <w:p w14:paraId="48BF85C9" w14:textId="77777777" w:rsidR="00030CBD" w:rsidRPr="007D7932" w:rsidRDefault="00030CBD" w:rsidP="002B373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Rzędziany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22</w:t>
            </w:r>
          </w:p>
          <w:p w14:paraId="767C56AB" w14:textId="77777777" w:rsidR="00030CBD" w:rsidRPr="007D7932" w:rsidRDefault="00030CBD" w:rsidP="002B373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16-080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Rzędziany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15D87B" w14:textId="77777777" w:rsidR="00030CBD" w:rsidRPr="00030CBD" w:rsidRDefault="00030CBD" w:rsidP="002B373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1 - Cena - 38.74</w:t>
            </w:r>
          </w:p>
          <w:p w14:paraId="301EB1FD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9EFF71" w14:textId="77777777" w:rsidR="00030CBD" w:rsidRPr="007D7932" w:rsidRDefault="00030CBD" w:rsidP="002B373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 xml:space="preserve">  78,74</w:t>
            </w:r>
          </w:p>
        </w:tc>
      </w:tr>
      <w:tr w:rsidR="00030CBD" w14:paraId="3FB93951" w14:textId="77777777" w:rsidTr="002B37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CCE6E1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lastRenderedPageBreak/>
              <w:t>21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0CBD">
              <w:rPr>
                <w:rFonts w:ascii="Arial" w:hAnsi="Arial" w:cs="Arial"/>
                <w:sz w:val="22"/>
                <w:szCs w:val="22"/>
              </w:rPr>
              <w:t>Lampy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C23084" w14:textId="77777777" w:rsidR="00030CBD" w:rsidRPr="007D7932" w:rsidRDefault="00030CBD" w:rsidP="002B373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>Zakłady Techniki Medycznej Sp. z o.o.</w:t>
            </w:r>
          </w:p>
          <w:p w14:paraId="02CBFC38" w14:textId="77777777" w:rsidR="00030CBD" w:rsidRPr="007D7932" w:rsidRDefault="00030CBD" w:rsidP="002B373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030CBD">
              <w:rPr>
                <w:rFonts w:ascii="Arial" w:hAnsi="Arial" w:cs="Arial"/>
                <w:sz w:val="22"/>
                <w:szCs w:val="22"/>
              </w:rPr>
              <w:t>Szyllinga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63</w:t>
            </w:r>
          </w:p>
          <w:p w14:paraId="66978FA9" w14:textId="77777777" w:rsidR="00030CBD" w:rsidRPr="007D7932" w:rsidRDefault="00030CBD" w:rsidP="002B373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30-433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F43C0" w14:textId="370AABF8" w:rsidR="00030CBD" w:rsidRPr="00030CBD" w:rsidRDefault="00030CBD" w:rsidP="002B373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 xml:space="preserve">1 - Cena </w:t>
            </w:r>
            <w:r w:rsidR="006930A9">
              <w:rPr>
                <w:rFonts w:ascii="Arial" w:hAnsi="Arial" w:cs="Arial"/>
                <w:sz w:val="22"/>
                <w:szCs w:val="22"/>
              </w:rPr>
              <w:t>–</w:t>
            </w:r>
            <w:r w:rsidRPr="00030CB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6930A9">
              <w:rPr>
                <w:rFonts w:ascii="Arial" w:hAnsi="Arial" w:cs="Arial"/>
                <w:sz w:val="22"/>
                <w:szCs w:val="22"/>
              </w:rPr>
              <w:t>60.00</w:t>
            </w:r>
          </w:p>
          <w:p w14:paraId="4A87092C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77B075" w14:textId="49BE6586" w:rsidR="00030CBD" w:rsidRPr="007D7932" w:rsidRDefault="00030CBD" w:rsidP="002B373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6930A9">
              <w:rPr>
                <w:rFonts w:ascii="Arial" w:hAnsi="Arial" w:cs="Arial"/>
                <w:sz w:val="22"/>
                <w:szCs w:val="22"/>
              </w:rPr>
              <w:t>100,00</w:t>
            </w:r>
          </w:p>
        </w:tc>
      </w:tr>
      <w:tr w:rsidR="00030CBD" w14:paraId="6BB7AC07" w14:textId="77777777" w:rsidTr="002B37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8B6D6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21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0CBD">
              <w:rPr>
                <w:rFonts w:ascii="Arial" w:hAnsi="Arial" w:cs="Arial"/>
                <w:sz w:val="22"/>
                <w:szCs w:val="22"/>
              </w:rPr>
              <w:t>Lampy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B047C" w14:textId="77777777" w:rsidR="00030CBD" w:rsidRPr="007D7932" w:rsidRDefault="00030CBD" w:rsidP="002B373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>ELMED Piotr Błażejewski Sp. jawna</w:t>
            </w:r>
          </w:p>
          <w:p w14:paraId="0E17F399" w14:textId="77777777" w:rsidR="00030CBD" w:rsidRPr="007D7932" w:rsidRDefault="00030CBD" w:rsidP="002B373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os. Witkowice Nowe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53</w:t>
            </w:r>
          </w:p>
          <w:p w14:paraId="47E8F372" w14:textId="77777777" w:rsidR="00030CBD" w:rsidRPr="007D7932" w:rsidRDefault="00030CBD" w:rsidP="002B373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31-234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D04577" w14:textId="77777777" w:rsidR="00030CBD" w:rsidRPr="00030CBD" w:rsidRDefault="00030CBD" w:rsidP="002B373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2705B309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2 - Miejsce wykonania przeglądu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21AB7" w14:textId="77777777" w:rsidR="00030CBD" w:rsidRPr="007D7932" w:rsidRDefault="00030CBD" w:rsidP="002B373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030CBD" w14:paraId="31DB61C0" w14:textId="77777777" w:rsidTr="002B37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4F88AD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21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0CBD">
              <w:rPr>
                <w:rFonts w:ascii="Arial" w:hAnsi="Arial" w:cs="Arial"/>
                <w:sz w:val="22"/>
                <w:szCs w:val="22"/>
              </w:rPr>
              <w:t>Lampy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3AF957" w14:textId="77777777" w:rsidR="00030CBD" w:rsidRPr="007D7932" w:rsidRDefault="00030CBD" w:rsidP="002B373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ZTM </w:t>
            </w:r>
            <w:proofErr w:type="spellStart"/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>Innovations</w:t>
            </w:r>
            <w:proofErr w:type="spellEnd"/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1F7C43B1" w14:textId="77777777" w:rsidR="00030CBD" w:rsidRPr="007D7932" w:rsidRDefault="00030CBD" w:rsidP="002B373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Kopanina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79</w:t>
            </w:r>
          </w:p>
          <w:p w14:paraId="7D3DB147" w14:textId="77777777" w:rsidR="00030CBD" w:rsidRPr="007D7932" w:rsidRDefault="00030CBD" w:rsidP="002B373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60-105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C6F1DB" w14:textId="77777777" w:rsidR="00030CBD" w:rsidRPr="00030CBD" w:rsidRDefault="00030CBD" w:rsidP="002B373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653946EF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2 - Miejsce wykonania przeglądu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319A3" w14:textId="77777777" w:rsidR="00030CBD" w:rsidRPr="007D7932" w:rsidRDefault="00030CBD" w:rsidP="002B373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030CBD" w14:paraId="4D1DB1DD" w14:textId="77777777" w:rsidTr="002B37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41CCEE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21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0CBD">
              <w:rPr>
                <w:rFonts w:ascii="Arial" w:hAnsi="Arial" w:cs="Arial"/>
                <w:sz w:val="22"/>
                <w:szCs w:val="22"/>
              </w:rPr>
              <w:t>Lampy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5F998F" w14:textId="77777777" w:rsidR="00030CBD" w:rsidRPr="007D7932" w:rsidRDefault="00030CBD" w:rsidP="002B373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>MEDIRES Konrad Solak</w:t>
            </w:r>
          </w:p>
          <w:p w14:paraId="3192C749" w14:textId="77777777" w:rsidR="00030CBD" w:rsidRPr="007D7932" w:rsidRDefault="00030CBD" w:rsidP="002B373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Bratkowice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808R</w:t>
            </w:r>
          </w:p>
          <w:p w14:paraId="66F4082B" w14:textId="77777777" w:rsidR="00030CBD" w:rsidRPr="007D7932" w:rsidRDefault="00030CBD" w:rsidP="002B373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36-055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Bratkowice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EA52DB" w14:textId="77777777" w:rsidR="00030CBD" w:rsidRPr="00030CBD" w:rsidRDefault="00030CBD" w:rsidP="002B373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4A79715A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2 - Miejsce wykonania przeglądu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E62B6" w14:textId="77777777" w:rsidR="00030CBD" w:rsidRPr="007D7932" w:rsidRDefault="00030CBD" w:rsidP="002B373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030CBD" w14:paraId="7E32376E" w14:textId="77777777" w:rsidTr="002B37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D4BA6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22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0CBD">
              <w:rPr>
                <w:rFonts w:ascii="Arial" w:hAnsi="Arial" w:cs="Arial"/>
                <w:sz w:val="22"/>
                <w:szCs w:val="22"/>
              </w:rPr>
              <w:t>Lampa szczelinowa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8BC30B" w14:textId="77777777" w:rsidR="00030CBD" w:rsidRPr="007D7932" w:rsidRDefault="00030CBD" w:rsidP="002B373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>Zakłady Techniki Medycznej Sp. z o.o.</w:t>
            </w:r>
          </w:p>
          <w:p w14:paraId="6DC66F7C" w14:textId="77777777" w:rsidR="00030CBD" w:rsidRPr="007D7932" w:rsidRDefault="00030CBD" w:rsidP="002B373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030CBD">
              <w:rPr>
                <w:rFonts w:ascii="Arial" w:hAnsi="Arial" w:cs="Arial"/>
                <w:sz w:val="22"/>
                <w:szCs w:val="22"/>
              </w:rPr>
              <w:t>Szyllinga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63</w:t>
            </w:r>
          </w:p>
          <w:p w14:paraId="70AFD6DD" w14:textId="77777777" w:rsidR="00030CBD" w:rsidRPr="007D7932" w:rsidRDefault="00030CBD" w:rsidP="002B373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30-433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D2CF01" w14:textId="77777777" w:rsidR="00030CBD" w:rsidRPr="00030CBD" w:rsidRDefault="00030CBD" w:rsidP="002B373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465C106F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F5F92" w14:textId="77777777" w:rsidR="00030CBD" w:rsidRPr="007D7932" w:rsidRDefault="00030CBD" w:rsidP="002B373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030CBD" w14:paraId="4629A485" w14:textId="77777777" w:rsidTr="002B37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57D88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22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0CBD">
              <w:rPr>
                <w:rFonts w:ascii="Arial" w:hAnsi="Arial" w:cs="Arial"/>
                <w:sz w:val="22"/>
                <w:szCs w:val="22"/>
              </w:rPr>
              <w:t>Lampa szczelinowa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2DACF1" w14:textId="77777777" w:rsidR="00030CBD" w:rsidRPr="007D7932" w:rsidRDefault="00030CBD" w:rsidP="002B373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>CARL ZEISS Sp. z o.o.</w:t>
            </w:r>
          </w:p>
          <w:p w14:paraId="7E50478E" w14:textId="77777777" w:rsidR="00030CBD" w:rsidRPr="007D7932" w:rsidRDefault="00030CBD" w:rsidP="002B373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Naramowicka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76</w:t>
            </w:r>
          </w:p>
          <w:p w14:paraId="68D600A7" w14:textId="77777777" w:rsidR="00030CBD" w:rsidRPr="007D7932" w:rsidRDefault="00030CBD" w:rsidP="002B373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61-622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E4006C" w14:textId="77777777" w:rsidR="00030CBD" w:rsidRPr="00030CBD" w:rsidRDefault="00030CBD" w:rsidP="002B373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1 - Cena - 19.23</w:t>
            </w:r>
          </w:p>
          <w:p w14:paraId="69F135CE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AA025D" w14:textId="77777777" w:rsidR="00030CBD" w:rsidRPr="007D7932" w:rsidRDefault="00030CBD" w:rsidP="002B373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 xml:space="preserve">  59,23</w:t>
            </w:r>
          </w:p>
        </w:tc>
      </w:tr>
      <w:tr w:rsidR="00030CBD" w14:paraId="73A7CB8B" w14:textId="77777777" w:rsidTr="002B37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94A06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24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0CBD">
              <w:rPr>
                <w:rFonts w:ascii="Arial" w:hAnsi="Arial" w:cs="Arial"/>
                <w:sz w:val="22"/>
                <w:szCs w:val="22"/>
              </w:rPr>
              <w:t>Materace przeciwodleżynowe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B99B81" w14:textId="77777777" w:rsidR="00030CBD" w:rsidRPr="007D7932" w:rsidRDefault="00030CBD" w:rsidP="002B373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>Zakłady Techniki Medycznej Sp. z o.o.</w:t>
            </w:r>
          </w:p>
          <w:p w14:paraId="488F56BD" w14:textId="77777777" w:rsidR="00030CBD" w:rsidRPr="007D7932" w:rsidRDefault="00030CBD" w:rsidP="002B373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030CBD">
              <w:rPr>
                <w:rFonts w:ascii="Arial" w:hAnsi="Arial" w:cs="Arial"/>
                <w:sz w:val="22"/>
                <w:szCs w:val="22"/>
              </w:rPr>
              <w:t>Szyllinga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63</w:t>
            </w:r>
          </w:p>
          <w:p w14:paraId="3DFF7751" w14:textId="77777777" w:rsidR="00030CBD" w:rsidRPr="007D7932" w:rsidRDefault="00030CBD" w:rsidP="002B373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30-433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912310" w14:textId="269E7EAF" w:rsidR="00030CBD" w:rsidRPr="00030CBD" w:rsidRDefault="00030CBD" w:rsidP="002B373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 xml:space="preserve">1 - Cena </w:t>
            </w:r>
            <w:r w:rsidR="006930A9">
              <w:rPr>
                <w:rFonts w:ascii="Arial" w:hAnsi="Arial" w:cs="Arial"/>
                <w:sz w:val="22"/>
                <w:szCs w:val="22"/>
              </w:rPr>
              <w:t>–</w:t>
            </w:r>
            <w:r w:rsidRPr="00030CB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6930A9">
              <w:rPr>
                <w:rFonts w:ascii="Arial" w:hAnsi="Arial" w:cs="Arial"/>
                <w:sz w:val="22"/>
                <w:szCs w:val="22"/>
              </w:rPr>
              <w:t>60.00</w:t>
            </w:r>
          </w:p>
          <w:p w14:paraId="36FADEFA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8DF35" w14:textId="24C083EF" w:rsidR="00030CBD" w:rsidRPr="007D7932" w:rsidRDefault="00030CBD" w:rsidP="002B373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6930A9">
              <w:rPr>
                <w:rFonts w:ascii="Arial" w:hAnsi="Arial" w:cs="Arial"/>
                <w:sz w:val="22"/>
                <w:szCs w:val="22"/>
              </w:rPr>
              <w:t>100,00</w:t>
            </w:r>
          </w:p>
        </w:tc>
      </w:tr>
      <w:tr w:rsidR="00030CBD" w14:paraId="12791C65" w14:textId="77777777" w:rsidTr="002B37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884CB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24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0CBD">
              <w:rPr>
                <w:rFonts w:ascii="Arial" w:hAnsi="Arial" w:cs="Arial"/>
                <w:sz w:val="22"/>
                <w:szCs w:val="22"/>
              </w:rPr>
              <w:t>Materace przeciwodleżynowe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B0570" w14:textId="77777777" w:rsidR="00030CBD" w:rsidRPr="007D7932" w:rsidRDefault="00030CBD" w:rsidP="002B373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>ELMED Piotr Błażejewski Sp. jawna</w:t>
            </w:r>
          </w:p>
          <w:p w14:paraId="3F1C5B2D" w14:textId="77777777" w:rsidR="00030CBD" w:rsidRPr="007D7932" w:rsidRDefault="00030CBD" w:rsidP="002B373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os. Witkowice Nowe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53</w:t>
            </w:r>
          </w:p>
          <w:p w14:paraId="3DE29DBF" w14:textId="77777777" w:rsidR="00030CBD" w:rsidRPr="007D7932" w:rsidRDefault="00030CBD" w:rsidP="002B373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31-234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CA7E68" w14:textId="77777777" w:rsidR="00030CBD" w:rsidRPr="00030CBD" w:rsidRDefault="00030CBD" w:rsidP="002B373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28602357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2 - Miejsce wykonania przeglądu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3885FE" w14:textId="77777777" w:rsidR="00030CBD" w:rsidRPr="007D7932" w:rsidRDefault="00030CBD" w:rsidP="002B373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030CBD" w14:paraId="6176608D" w14:textId="77777777" w:rsidTr="002B37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30E3B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25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0CBD">
              <w:rPr>
                <w:rFonts w:ascii="Arial" w:hAnsi="Arial" w:cs="Arial"/>
                <w:sz w:val="22"/>
                <w:szCs w:val="22"/>
              </w:rPr>
              <w:t>Myjnie – dezynfektory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85C878" w14:textId="77777777" w:rsidR="00030CBD" w:rsidRPr="007D7932" w:rsidRDefault="00030CBD" w:rsidP="002B373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>Zakłady Techniki Medycznej Sp. z o.o.</w:t>
            </w:r>
          </w:p>
          <w:p w14:paraId="35689809" w14:textId="77777777" w:rsidR="00030CBD" w:rsidRPr="007D7932" w:rsidRDefault="00030CBD" w:rsidP="002B373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030CBD">
              <w:rPr>
                <w:rFonts w:ascii="Arial" w:hAnsi="Arial" w:cs="Arial"/>
                <w:sz w:val="22"/>
                <w:szCs w:val="22"/>
              </w:rPr>
              <w:t>Szyllinga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63</w:t>
            </w:r>
          </w:p>
          <w:p w14:paraId="089D4F17" w14:textId="77777777" w:rsidR="00030CBD" w:rsidRPr="007D7932" w:rsidRDefault="00030CBD" w:rsidP="002B373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30-433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EFD337" w14:textId="77777777" w:rsidR="00030CBD" w:rsidRPr="00030CBD" w:rsidRDefault="00030CBD" w:rsidP="002B373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2C869EC0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850750" w14:textId="77777777" w:rsidR="00030CBD" w:rsidRPr="007D7932" w:rsidRDefault="00030CBD" w:rsidP="002B373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030CBD" w14:paraId="67E01657" w14:textId="77777777" w:rsidTr="002B37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2EEEC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25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0CBD">
              <w:rPr>
                <w:rFonts w:ascii="Arial" w:hAnsi="Arial" w:cs="Arial"/>
                <w:sz w:val="22"/>
                <w:szCs w:val="22"/>
              </w:rPr>
              <w:t>Myjnie – dezynfektory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748437" w14:textId="77777777" w:rsidR="00030CBD" w:rsidRPr="007D7932" w:rsidRDefault="00030CBD" w:rsidP="002B373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>Sterimed</w:t>
            </w:r>
            <w:proofErr w:type="spellEnd"/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0400F977" w14:textId="77777777" w:rsidR="00030CBD" w:rsidRPr="007D7932" w:rsidRDefault="00030CBD" w:rsidP="002B373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Sokólska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70</w:t>
            </w:r>
          </w:p>
          <w:p w14:paraId="346F08A6" w14:textId="77777777" w:rsidR="00030CBD" w:rsidRPr="007D7932" w:rsidRDefault="00030CBD" w:rsidP="002B373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05-304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Stanisławów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AB878C" w14:textId="77777777" w:rsidR="00030CBD" w:rsidRPr="00030CBD" w:rsidRDefault="00030CBD" w:rsidP="002B373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1 - Cena - 27.27</w:t>
            </w:r>
          </w:p>
          <w:p w14:paraId="297BC507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255BE" w14:textId="77777777" w:rsidR="00030CBD" w:rsidRPr="007D7932" w:rsidRDefault="00030CBD" w:rsidP="002B373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 xml:space="preserve">  67,27</w:t>
            </w:r>
          </w:p>
        </w:tc>
      </w:tr>
      <w:tr w:rsidR="00030CBD" w14:paraId="39A92E12" w14:textId="77777777" w:rsidTr="002B37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5E9EA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25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0CBD">
              <w:rPr>
                <w:rFonts w:ascii="Arial" w:hAnsi="Arial" w:cs="Arial"/>
                <w:sz w:val="22"/>
                <w:szCs w:val="22"/>
              </w:rPr>
              <w:t>Myjnie – dezynfektory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AB7579" w14:textId="77777777" w:rsidR="00030CBD" w:rsidRPr="007D7932" w:rsidRDefault="00030CBD" w:rsidP="002B373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>MEDIRES Konrad Solak</w:t>
            </w:r>
          </w:p>
          <w:p w14:paraId="0DC67708" w14:textId="77777777" w:rsidR="00030CBD" w:rsidRPr="007D7932" w:rsidRDefault="00030CBD" w:rsidP="002B373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Bratkowice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808R</w:t>
            </w:r>
          </w:p>
          <w:p w14:paraId="11D119BE" w14:textId="77777777" w:rsidR="00030CBD" w:rsidRPr="007D7932" w:rsidRDefault="00030CBD" w:rsidP="002B373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36-055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Bratkowice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D54B78" w14:textId="77777777" w:rsidR="00030CBD" w:rsidRPr="00030CBD" w:rsidRDefault="00030CBD" w:rsidP="002B373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1ABCEBF9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2 - Miejsce wykonania przeglądu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57DD5" w14:textId="77777777" w:rsidR="00030CBD" w:rsidRPr="007D7932" w:rsidRDefault="00030CBD" w:rsidP="002B373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030CBD" w14:paraId="192E4A33" w14:textId="77777777" w:rsidTr="002B37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92C47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26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0CBD">
              <w:rPr>
                <w:rFonts w:ascii="Arial" w:hAnsi="Arial" w:cs="Arial"/>
                <w:sz w:val="22"/>
                <w:szCs w:val="22"/>
              </w:rPr>
              <w:t>Myjnie – dezynfektory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45B10" w14:textId="77777777" w:rsidR="00030CBD" w:rsidRPr="007D7932" w:rsidRDefault="00030CBD" w:rsidP="002B373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>Zakłady Techniki Medycznej Sp. z o.o.</w:t>
            </w:r>
          </w:p>
          <w:p w14:paraId="5426424A" w14:textId="77777777" w:rsidR="00030CBD" w:rsidRPr="007D7932" w:rsidRDefault="00030CBD" w:rsidP="002B373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030CBD">
              <w:rPr>
                <w:rFonts w:ascii="Arial" w:hAnsi="Arial" w:cs="Arial"/>
                <w:sz w:val="22"/>
                <w:szCs w:val="22"/>
              </w:rPr>
              <w:t>Szyllinga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63</w:t>
            </w:r>
          </w:p>
          <w:p w14:paraId="5AC9E3AD" w14:textId="77777777" w:rsidR="00030CBD" w:rsidRPr="007D7932" w:rsidRDefault="00030CBD" w:rsidP="002B373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30-433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30590A" w14:textId="77777777" w:rsidR="00030CBD" w:rsidRPr="00030CBD" w:rsidRDefault="00030CBD" w:rsidP="002B373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6FD48B67" w14:textId="08923FDE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 xml:space="preserve">2 - Miejsce wykonania przeglądu - </w:t>
            </w:r>
            <w:r w:rsidR="006930A9">
              <w:rPr>
                <w:rFonts w:ascii="Arial" w:hAnsi="Arial" w:cs="Arial"/>
                <w:sz w:val="22"/>
                <w:szCs w:val="22"/>
              </w:rPr>
              <w:t>4</w:t>
            </w:r>
            <w:r w:rsidRPr="00030CBD">
              <w:rPr>
                <w:rFonts w:ascii="Arial" w:hAnsi="Arial" w:cs="Arial"/>
                <w:sz w:val="22"/>
                <w:szCs w:val="22"/>
              </w:rPr>
              <w:t>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F4E627" w14:textId="2537BB87" w:rsidR="00030CBD" w:rsidRPr="007D7932" w:rsidRDefault="00030CBD" w:rsidP="002B373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6930A9">
              <w:rPr>
                <w:rFonts w:ascii="Arial" w:hAnsi="Arial" w:cs="Arial"/>
                <w:sz w:val="22"/>
                <w:szCs w:val="22"/>
              </w:rPr>
              <w:t>10</w:t>
            </w:r>
            <w:r w:rsidRPr="00030CBD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</w:tr>
      <w:tr w:rsidR="00030CBD" w14:paraId="3BE80660" w14:textId="77777777" w:rsidTr="002B37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14CD0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27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0CBD">
              <w:rPr>
                <w:rFonts w:ascii="Arial" w:hAnsi="Arial" w:cs="Arial"/>
                <w:sz w:val="22"/>
                <w:szCs w:val="22"/>
              </w:rPr>
              <w:t xml:space="preserve">Myjnie – </w:t>
            </w:r>
            <w:r w:rsidRPr="00030CBD">
              <w:rPr>
                <w:rFonts w:ascii="Arial" w:hAnsi="Arial" w:cs="Arial"/>
                <w:sz w:val="22"/>
                <w:szCs w:val="22"/>
              </w:rPr>
              <w:lastRenderedPageBreak/>
              <w:t>dezynfektory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4C8994" w14:textId="77777777" w:rsidR="00030CBD" w:rsidRPr="007D7932" w:rsidRDefault="00030CBD" w:rsidP="002B373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 xml:space="preserve">Zakłady Techniki </w:t>
            </w:r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Medycznej Sp. z o.o.</w:t>
            </w:r>
          </w:p>
          <w:p w14:paraId="1046A738" w14:textId="77777777" w:rsidR="00030CBD" w:rsidRPr="007D7932" w:rsidRDefault="00030CBD" w:rsidP="002B373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030CBD">
              <w:rPr>
                <w:rFonts w:ascii="Arial" w:hAnsi="Arial" w:cs="Arial"/>
                <w:sz w:val="22"/>
                <w:szCs w:val="22"/>
              </w:rPr>
              <w:t>Szyllinga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63</w:t>
            </w:r>
          </w:p>
          <w:p w14:paraId="0189C885" w14:textId="77777777" w:rsidR="00030CBD" w:rsidRPr="007D7932" w:rsidRDefault="00030CBD" w:rsidP="002B373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30-433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DE3A22" w14:textId="77777777" w:rsidR="00030CBD" w:rsidRPr="00030CBD" w:rsidRDefault="00030CBD" w:rsidP="002B373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lastRenderedPageBreak/>
              <w:t>1 - Cena - 60.00</w:t>
            </w:r>
          </w:p>
          <w:p w14:paraId="7168FD72" w14:textId="6621DE5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lastRenderedPageBreak/>
              <w:t xml:space="preserve">2 - Miejsce wykonania przeglądu - </w:t>
            </w:r>
            <w:r w:rsidR="006930A9">
              <w:rPr>
                <w:rFonts w:ascii="Arial" w:hAnsi="Arial" w:cs="Arial"/>
                <w:sz w:val="22"/>
                <w:szCs w:val="22"/>
              </w:rPr>
              <w:t>4</w:t>
            </w:r>
            <w:r w:rsidRPr="00030CBD">
              <w:rPr>
                <w:rFonts w:ascii="Arial" w:hAnsi="Arial" w:cs="Arial"/>
                <w:sz w:val="22"/>
                <w:szCs w:val="22"/>
              </w:rPr>
              <w:t>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FF49D" w14:textId="3ECCE96E" w:rsidR="00030CBD" w:rsidRPr="007D7932" w:rsidRDefault="00030CBD" w:rsidP="002B373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lastRenderedPageBreak/>
              <w:t xml:space="preserve">  </w:t>
            </w:r>
            <w:r w:rsidR="006930A9">
              <w:rPr>
                <w:rFonts w:ascii="Arial" w:hAnsi="Arial" w:cs="Arial"/>
                <w:sz w:val="22"/>
                <w:szCs w:val="22"/>
              </w:rPr>
              <w:t>10</w:t>
            </w:r>
            <w:r w:rsidRPr="00030CBD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</w:tr>
      <w:tr w:rsidR="00030CBD" w14:paraId="74C19D09" w14:textId="77777777" w:rsidTr="002B37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495476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27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0CBD">
              <w:rPr>
                <w:rFonts w:ascii="Arial" w:hAnsi="Arial" w:cs="Arial"/>
                <w:sz w:val="22"/>
                <w:szCs w:val="22"/>
              </w:rPr>
              <w:t>Myjnie – dezynfektory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3A0690" w14:textId="77777777" w:rsidR="00030CBD" w:rsidRPr="007D7932" w:rsidRDefault="00030CBD" w:rsidP="002B373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>MEDIRES Konrad Solak</w:t>
            </w:r>
          </w:p>
          <w:p w14:paraId="0C1A9809" w14:textId="77777777" w:rsidR="00030CBD" w:rsidRPr="007D7932" w:rsidRDefault="00030CBD" w:rsidP="002B373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Bratkowice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808R</w:t>
            </w:r>
          </w:p>
          <w:p w14:paraId="73473CF3" w14:textId="77777777" w:rsidR="00030CBD" w:rsidRPr="007D7932" w:rsidRDefault="00030CBD" w:rsidP="002B373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36-055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Bratkowice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FA3283" w14:textId="77777777" w:rsidR="00030CBD" w:rsidRPr="00030CBD" w:rsidRDefault="00030CBD" w:rsidP="002B373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2F70855C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2 - Miejsce wykonania przeglądu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8F5FD" w14:textId="77777777" w:rsidR="00030CBD" w:rsidRPr="007D7932" w:rsidRDefault="00030CBD" w:rsidP="002B373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030CBD" w14:paraId="1055C054" w14:textId="77777777" w:rsidTr="002B37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24FF7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28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0CBD">
              <w:rPr>
                <w:rFonts w:ascii="Arial" w:hAnsi="Arial" w:cs="Arial"/>
                <w:sz w:val="22"/>
                <w:szCs w:val="22"/>
              </w:rPr>
              <w:t>Myjnie – dezynfektory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B28D92" w14:textId="77777777" w:rsidR="00030CBD" w:rsidRPr="007D7932" w:rsidRDefault="00030CBD" w:rsidP="002B373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>Zakłady Techniki Medycznej Sp. z o.o.</w:t>
            </w:r>
          </w:p>
          <w:p w14:paraId="55EE07E2" w14:textId="77777777" w:rsidR="00030CBD" w:rsidRPr="007D7932" w:rsidRDefault="00030CBD" w:rsidP="002B373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030CBD">
              <w:rPr>
                <w:rFonts w:ascii="Arial" w:hAnsi="Arial" w:cs="Arial"/>
                <w:sz w:val="22"/>
                <w:szCs w:val="22"/>
              </w:rPr>
              <w:t>Szyllinga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63</w:t>
            </w:r>
          </w:p>
          <w:p w14:paraId="27B14DE2" w14:textId="77777777" w:rsidR="00030CBD" w:rsidRPr="007D7932" w:rsidRDefault="00030CBD" w:rsidP="002B373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30-433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59657" w14:textId="77777777" w:rsidR="00030CBD" w:rsidRPr="00030CBD" w:rsidRDefault="00030CBD" w:rsidP="002B373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69656D22" w14:textId="5623EC56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 xml:space="preserve">2 - Miejsce wykonania przeglądu - </w:t>
            </w:r>
            <w:r w:rsidR="006930A9">
              <w:rPr>
                <w:rFonts w:ascii="Arial" w:hAnsi="Arial" w:cs="Arial"/>
                <w:sz w:val="22"/>
                <w:szCs w:val="22"/>
              </w:rPr>
              <w:t>4</w:t>
            </w:r>
            <w:r w:rsidRPr="00030CBD">
              <w:rPr>
                <w:rFonts w:ascii="Arial" w:hAnsi="Arial" w:cs="Arial"/>
                <w:sz w:val="22"/>
                <w:szCs w:val="22"/>
              </w:rPr>
              <w:t>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88FE9" w14:textId="773FD278" w:rsidR="00030CBD" w:rsidRPr="007D7932" w:rsidRDefault="00030CBD" w:rsidP="002B373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6930A9">
              <w:rPr>
                <w:rFonts w:ascii="Arial" w:hAnsi="Arial" w:cs="Arial"/>
                <w:sz w:val="22"/>
                <w:szCs w:val="22"/>
              </w:rPr>
              <w:t>10</w:t>
            </w:r>
            <w:r w:rsidRPr="00030CBD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</w:tr>
      <w:tr w:rsidR="00030CBD" w14:paraId="5AC16279" w14:textId="77777777" w:rsidTr="002B37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01289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28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0CBD">
              <w:rPr>
                <w:rFonts w:ascii="Arial" w:hAnsi="Arial" w:cs="Arial"/>
                <w:sz w:val="22"/>
                <w:szCs w:val="22"/>
              </w:rPr>
              <w:t>Myjnie – dezynfektory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93D834" w14:textId="77777777" w:rsidR="00030CBD" w:rsidRPr="007D7932" w:rsidRDefault="00030CBD" w:rsidP="002B373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>MEDIRES Konrad Solak</w:t>
            </w:r>
          </w:p>
          <w:p w14:paraId="1DDA12D7" w14:textId="77777777" w:rsidR="00030CBD" w:rsidRPr="007D7932" w:rsidRDefault="00030CBD" w:rsidP="002B373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Bratkowice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808R</w:t>
            </w:r>
          </w:p>
          <w:p w14:paraId="521194AD" w14:textId="77777777" w:rsidR="00030CBD" w:rsidRPr="007D7932" w:rsidRDefault="00030CBD" w:rsidP="002B373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36-055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Bratkowice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819122" w14:textId="77777777" w:rsidR="00030CBD" w:rsidRPr="00030CBD" w:rsidRDefault="00030CBD" w:rsidP="002B373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10A9887E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2 - Miejsce wykonania przeglądu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5F3A8" w14:textId="77777777" w:rsidR="00030CBD" w:rsidRPr="007D7932" w:rsidRDefault="00030CBD" w:rsidP="002B373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030CBD" w14:paraId="5AA2C026" w14:textId="77777777" w:rsidTr="002B37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BB21E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32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0CBD">
              <w:rPr>
                <w:rFonts w:ascii="Arial" w:hAnsi="Arial" w:cs="Arial"/>
                <w:sz w:val="22"/>
                <w:szCs w:val="22"/>
              </w:rPr>
              <w:t xml:space="preserve">Pompy infuzyjne, </w:t>
            </w:r>
            <w:proofErr w:type="spellStart"/>
            <w:r w:rsidRPr="00030CBD">
              <w:rPr>
                <w:rFonts w:ascii="Arial" w:hAnsi="Arial" w:cs="Arial"/>
                <w:sz w:val="22"/>
                <w:szCs w:val="22"/>
              </w:rPr>
              <w:t>strzykawkowe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1D13E6" w14:textId="77777777" w:rsidR="00030CBD" w:rsidRPr="007D7932" w:rsidRDefault="00030CBD" w:rsidP="002B373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zakład naprawczy aparatury medycznej </w:t>
            </w:r>
            <w:proofErr w:type="spellStart"/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>polmed</w:t>
            </w:r>
            <w:proofErr w:type="spellEnd"/>
          </w:p>
          <w:p w14:paraId="4E9120B7" w14:textId="77777777" w:rsidR="00030CBD" w:rsidRPr="007D7932" w:rsidRDefault="00030CBD" w:rsidP="002B373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Kobielska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17/28</w:t>
            </w:r>
          </w:p>
          <w:p w14:paraId="30A0F53B" w14:textId="77777777" w:rsidR="00030CBD" w:rsidRPr="007D7932" w:rsidRDefault="00030CBD" w:rsidP="002B373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04-359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ECAFBA" w14:textId="77777777" w:rsidR="00030CBD" w:rsidRPr="00030CBD" w:rsidRDefault="00030CBD" w:rsidP="002B373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781E3D7F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2 - Miejsce wykonania przeglądu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2A238E" w14:textId="77777777" w:rsidR="00030CBD" w:rsidRPr="007D7932" w:rsidRDefault="00030CBD" w:rsidP="002B373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030CBD" w14:paraId="7063197B" w14:textId="77777777" w:rsidTr="002B37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2492C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32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0CBD">
              <w:rPr>
                <w:rFonts w:ascii="Arial" w:hAnsi="Arial" w:cs="Arial"/>
                <w:sz w:val="22"/>
                <w:szCs w:val="22"/>
              </w:rPr>
              <w:t xml:space="preserve">Pompy infuzyjne, </w:t>
            </w:r>
            <w:proofErr w:type="spellStart"/>
            <w:r w:rsidRPr="00030CBD">
              <w:rPr>
                <w:rFonts w:ascii="Arial" w:hAnsi="Arial" w:cs="Arial"/>
                <w:sz w:val="22"/>
                <w:szCs w:val="22"/>
              </w:rPr>
              <w:t>strzykawkowe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ADEEE2" w14:textId="77777777" w:rsidR="00030CBD" w:rsidRPr="007D7932" w:rsidRDefault="00030CBD" w:rsidP="002B373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>Zakłady Techniki Medycznej Sp. z o.o.</w:t>
            </w:r>
          </w:p>
          <w:p w14:paraId="25B21C09" w14:textId="77777777" w:rsidR="00030CBD" w:rsidRPr="007D7932" w:rsidRDefault="00030CBD" w:rsidP="002B373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030CBD">
              <w:rPr>
                <w:rFonts w:ascii="Arial" w:hAnsi="Arial" w:cs="Arial"/>
                <w:sz w:val="22"/>
                <w:szCs w:val="22"/>
              </w:rPr>
              <w:t>Szyllinga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63</w:t>
            </w:r>
          </w:p>
          <w:p w14:paraId="3CEA4722" w14:textId="77777777" w:rsidR="00030CBD" w:rsidRPr="007D7932" w:rsidRDefault="00030CBD" w:rsidP="002B373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30-433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B7B03B" w14:textId="2EFEF833" w:rsidR="00030CBD" w:rsidRPr="00030CBD" w:rsidRDefault="00030CBD" w:rsidP="002B373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 xml:space="preserve">1 - Cena - </w:t>
            </w:r>
            <w:r w:rsidR="006930A9">
              <w:rPr>
                <w:rFonts w:ascii="Arial" w:hAnsi="Arial" w:cs="Arial"/>
                <w:sz w:val="22"/>
                <w:szCs w:val="22"/>
              </w:rPr>
              <w:t>60</w:t>
            </w:r>
            <w:r w:rsidRPr="00030CBD">
              <w:rPr>
                <w:rFonts w:ascii="Arial" w:hAnsi="Arial" w:cs="Arial"/>
                <w:sz w:val="22"/>
                <w:szCs w:val="22"/>
              </w:rPr>
              <w:t>.00</w:t>
            </w:r>
          </w:p>
          <w:p w14:paraId="5BF088D8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EB644" w14:textId="56DCCBF3" w:rsidR="00030CBD" w:rsidRPr="007D7932" w:rsidRDefault="00030CBD" w:rsidP="002B373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6930A9">
              <w:rPr>
                <w:rFonts w:ascii="Arial" w:hAnsi="Arial" w:cs="Arial"/>
                <w:sz w:val="22"/>
                <w:szCs w:val="22"/>
              </w:rPr>
              <w:t>100</w:t>
            </w:r>
            <w:r w:rsidRPr="00030CBD">
              <w:rPr>
                <w:rFonts w:ascii="Arial" w:hAnsi="Arial" w:cs="Arial"/>
                <w:sz w:val="22"/>
                <w:szCs w:val="22"/>
              </w:rPr>
              <w:t>,00</w:t>
            </w:r>
          </w:p>
        </w:tc>
      </w:tr>
      <w:tr w:rsidR="00030CBD" w14:paraId="0E13DEA3" w14:textId="77777777" w:rsidTr="002B37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5682A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32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0CBD">
              <w:rPr>
                <w:rFonts w:ascii="Arial" w:hAnsi="Arial" w:cs="Arial"/>
                <w:sz w:val="22"/>
                <w:szCs w:val="22"/>
              </w:rPr>
              <w:t xml:space="preserve">Pompy infuzyjne, </w:t>
            </w:r>
            <w:proofErr w:type="spellStart"/>
            <w:r w:rsidRPr="00030CBD">
              <w:rPr>
                <w:rFonts w:ascii="Arial" w:hAnsi="Arial" w:cs="Arial"/>
                <w:sz w:val="22"/>
                <w:szCs w:val="22"/>
              </w:rPr>
              <w:t>strzykawkowe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09DD10" w14:textId="77777777" w:rsidR="00030CBD" w:rsidRPr="007D7932" w:rsidRDefault="00030CBD" w:rsidP="002B373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>ELMED Piotr Błażejewski Sp. jawna</w:t>
            </w:r>
          </w:p>
          <w:p w14:paraId="5772856E" w14:textId="77777777" w:rsidR="00030CBD" w:rsidRPr="007D7932" w:rsidRDefault="00030CBD" w:rsidP="002B373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os. Witkowice Nowe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53</w:t>
            </w:r>
          </w:p>
          <w:p w14:paraId="5F75A5E6" w14:textId="77777777" w:rsidR="00030CBD" w:rsidRPr="007D7932" w:rsidRDefault="00030CBD" w:rsidP="002B373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31-234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6A59B2" w14:textId="322702F3" w:rsidR="00030CBD" w:rsidRPr="00030CBD" w:rsidRDefault="00030CBD" w:rsidP="002B373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 xml:space="preserve">1 - Cena </w:t>
            </w:r>
            <w:r w:rsidR="006930A9">
              <w:rPr>
                <w:rFonts w:ascii="Arial" w:hAnsi="Arial" w:cs="Arial"/>
                <w:sz w:val="22"/>
                <w:szCs w:val="22"/>
              </w:rPr>
              <w:t>–</w:t>
            </w:r>
            <w:r w:rsidRPr="00030CB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6930A9">
              <w:rPr>
                <w:rFonts w:ascii="Arial" w:hAnsi="Arial" w:cs="Arial"/>
                <w:sz w:val="22"/>
                <w:szCs w:val="22"/>
              </w:rPr>
              <w:t>36.00</w:t>
            </w:r>
          </w:p>
          <w:p w14:paraId="6DFFE624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CE32D" w14:textId="43D39532" w:rsidR="00030CBD" w:rsidRPr="007D7932" w:rsidRDefault="00030CBD" w:rsidP="002B373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6930A9">
              <w:rPr>
                <w:rFonts w:ascii="Arial" w:hAnsi="Arial" w:cs="Arial"/>
                <w:sz w:val="22"/>
                <w:szCs w:val="22"/>
              </w:rPr>
              <w:t>76,00</w:t>
            </w:r>
          </w:p>
        </w:tc>
      </w:tr>
      <w:tr w:rsidR="00030CBD" w14:paraId="2203249F" w14:textId="77777777" w:rsidTr="002B37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50C9EA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32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0CBD">
              <w:rPr>
                <w:rFonts w:ascii="Arial" w:hAnsi="Arial" w:cs="Arial"/>
                <w:sz w:val="22"/>
                <w:szCs w:val="22"/>
              </w:rPr>
              <w:t xml:space="preserve">Pompy infuzyjne, </w:t>
            </w:r>
            <w:proofErr w:type="spellStart"/>
            <w:r w:rsidRPr="00030CBD">
              <w:rPr>
                <w:rFonts w:ascii="Arial" w:hAnsi="Arial" w:cs="Arial"/>
                <w:sz w:val="22"/>
                <w:szCs w:val="22"/>
              </w:rPr>
              <w:t>strzykawkowe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5EE069" w14:textId="77777777" w:rsidR="00030CBD" w:rsidRPr="007D7932" w:rsidRDefault="00030CBD" w:rsidP="002B373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ZTM </w:t>
            </w:r>
            <w:proofErr w:type="spellStart"/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>Innovations</w:t>
            </w:r>
            <w:proofErr w:type="spellEnd"/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33D40425" w14:textId="77777777" w:rsidR="00030CBD" w:rsidRPr="007D7932" w:rsidRDefault="00030CBD" w:rsidP="002B373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Kopanina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79</w:t>
            </w:r>
          </w:p>
          <w:p w14:paraId="67AFDDC6" w14:textId="77777777" w:rsidR="00030CBD" w:rsidRPr="007D7932" w:rsidRDefault="00030CBD" w:rsidP="002B373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60-105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DBE911" w14:textId="77777777" w:rsidR="00030CBD" w:rsidRPr="00030CBD" w:rsidRDefault="00030CBD" w:rsidP="002B373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6F891FD8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2 - Miejsce wykonania przeglądu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7862B" w14:textId="77777777" w:rsidR="00030CBD" w:rsidRPr="007D7932" w:rsidRDefault="00030CBD" w:rsidP="002B373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030CBD" w14:paraId="7392DFCF" w14:textId="77777777" w:rsidTr="002B37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A0AB1F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0CBD">
              <w:rPr>
                <w:rFonts w:ascii="Arial" w:hAnsi="Arial" w:cs="Arial"/>
                <w:sz w:val="22"/>
                <w:szCs w:val="22"/>
              </w:rPr>
              <w:t xml:space="preserve">Pompy infuzyjne, </w:t>
            </w:r>
            <w:proofErr w:type="spellStart"/>
            <w:r w:rsidRPr="00030CBD">
              <w:rPr>
                <w:rFonts w:ascii="Arial" w:hAnsi="Arial" w:cs="Arial"/>
                <w:sz w:val="22"/>
                <w:szCs w:val="22"/>
              </w:rPr>
              <w:t>strzykawkowe</w:t>
            </w:r>
            <w:proofErr w:type="spellEnd"/>
            <w:r w:rsidRPr="00030CBD">
              <w:rPr>
                <w:rFonts w:ascii="Arial" w:hAnsi="Arial" w:cs="Arial"/>
                <w:sz w:val="22"/>
                <w:szCs w:val="22"/>
              </w:rPr>
              <w:t>, objętościowe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D1A96A" w14:textId="77777777" w:rsidR="00030CBD" w:rsidRPr="007D7932" w:rsidRDefault="00030CBD" w:rsidP="002B373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zakład naprawczy aparatury medycznej </w:t>
            </w:r>
            <w:proofErr w:type="spellStart"/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>polmed</w:t>
            </w:r>
            <w:proofErr w:type="spellEnd"/>
          </w:p>
          <w:p w14:paraId="515D29BD" w14:textId="77777777" w:rsidR="00030CBD" w:rsidRPr="007D7932" w:rsidRDefault="00030CBD" w:rsidP="002B373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Kobielska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17/28</w:t>
            </w:r>
          </w:p>
          <w:p w14:paraId="7E171684" w14:textId="77777777" w:rsidR="00030CBD" w:rsidRPr="007D7932" w:rsidRDefault="00030CBD" w:rsidP="002B373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04-359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C7C482" w14:textId="77777777" w:rsidR="00030CBD" w:rsidRPr="00030CBD" w:rsidRDefault="00030CBD" w:rsidP="002B373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48CA811F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2 - Miejsce wykonania przeglądu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8708F" w14:textId="77777777" w:rsidR="00030CBD" w:rsidRPr="007D7932" w:rsidRDefault="00030CBD" w:rsidP="002B373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030CBD" w14:paraId="2D620590" w14:textId="77777777" w:rsidTr="002B37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0FB70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0CBD">
              <w:rPr>
                <w:rFonts w:ascii="Arial" w:hAnsi="Arial" w:cs="Arial"/>
                <w:sz w:val="22"/>
                <w:szCs w:val="22"/>
              </w:rPr>
              <w:t xml:space="preserve">Pompy infuzyjne, </w:t>
            </w:r>
            <w:proofErr w:type="spellStart"/>
            <w:r w:rsidRPr="00030CBD">
              <w:rPr>
                <w:rFonts w:ascii="Arial" w:hAnsi="Arial" w:cs="Arial"/>
                <w:sz w:val="22"/>
                <w:szCs w:val="22"/>
              </w:rPr>
              <w:t>strzykawkowe</w:t>
            </w:r>
            <w:proofErr w:type="spellEnd"/>
            <w:r w:rsidRPr="00030CBD">
              <w:rPr>
                <w:rFonts w:ascii="Arial" w:hAnsi="Arial" w:cs="Arial"/>
                <w:sz w:val="22"/>
                <w:szCs w:val="22"/>
              </w:rPr>
              <w:t>, objętościowe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DADF9E" w14:textId="77777777" w:rsidR="00030CBD" w:rsidRPr="007D7932" w:rsidRDefault="00030CBD" w:rsidP="002B373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>Zakłady Techniki Medycznej Sp. z o.o.</w:t>
            </w:r>
          </w:p>
          <w:p w14:paraId="7DC16166" w14:textId="77777777" w:rsidR="00030CBD" w:rsidRPr="007D7932" w:rsidRDefault="00030CBD" w:rsidP="002B373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030CBD">
              <w:rPr>
                <w:rFonts w:ascii="Arial" w:hAnsi="Arial" w:cs="Arial"/>
                <w:sz w:val="22"/>
                <w:szCs w:val="22"/>
              </w:rPr>
              <w:t>Szyllinga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63</w:t>
            </w:r>
          </w:p>
          <w:p w14:paraId="7EC27E50" w14:textId="77777777" w:rsidR="00030CBD" w:rsidRPr="007D7932" w:rsidRDefault="00030CBD" w:rsidP="002B373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30-433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74B170" w14:textId="6B10EE89" w:rsidR="00030CBD" w:rsidRPr="00030CBD" w:rsidRDefault="00030CBD" w:rsidP="002B373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 xml:space="preserve">1 - Cena - </w:t>
            </w:r>
            <w:r w:rsidR="006930A9">
              <w:rPr>
                <w:rFonts w:ascii="Arial" w:hAnsi="Arial" w:cs="Arial"/>
                <w:sz w:val="22"/>
                <w:szCs w:val="22"/>
              </w:rPr>
              <w:t>60</w:t>
            </w:r>
            <w:r w:rsidRPr="00030CBD">
              <w:rPr>
                <w:rFonts w:ascii="Arial" w:hAnsi="Arial" w:cs="Arial"/>
                <w:sz w:val="22"/>
                <w:szCs w:val="22"/>
              </w:rPr>
              <w:t>.00</w:t>
            </w:r>
          </w:p>
          <w:p w14:paraId="45C7B83B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F37F29" w14:textId="69E5BBE0" w:rsidR="00030CBD" w:rsidRPr="007D7932" w:rsidRDefault="00030CBD" w:rsidP="002B373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6930A9">
              <w:rPr>
                <w:rFonts w:ascii="Arial" w:hAnsi="Arial" w:cs="Arial"/>
                <w:sz w:val="22"/>
                <w:szCs w:val="22"/>
              </w:rPr>
              <w:t>100</w:t>
            </w:r>
            <w:r w:rsidRPr="00030CBD">
              <w:rPr>
                <w:rFonts w:ascii="Arial" w:hAnsi="Arial" w:cs="Arial"/>
                <w:sz w:val="22"/>
                <w:szCs w:val="22"/>
              </w:rPr>
              <w:t>,00</w:t>
            </w:r>
          </w:p>
        </w:tc>
      </w:tr>
      <w:tr w:rsidR="00030CBD" w14:paraId="7B2317AC" w14:textId="77777777" w:rsidTr="002B37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C2B99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0CBD">
              <w:rPr>
                <w:rFonts w:ascii="Arial" w:hAnsi="Arial" w:cs="Arial"/>
                <w:sz w:val="22"/>
                <w:szCs w:val="22"/>
              </w:rPr>
              <w:t xml:space="preserve">Pompy infuzyjne, </w:t>
            </w:r>
            <w:proofErr w:type="spellStart"/>
            <w:r w:rsidRPr="00030CBD">
              <w:rPr>
                <w:rFonts w:ascii="Arial" w:hAnsi="Arial" w:cs="Arial"/>
                <w:sz w:val="22"/>
                <w:szCs w:val="22"/>
              </w:rPr>
              <w:t>strzykawkowe</w:t>
            </w:r>
            <w:proofErr w:type="spellEnd"/>
            <w:r w:rsidRPr="00030CBD">
              <w:rPr>
                <w:rFonts w:ascii="Arial" w:hAnsi="Arial" w:cs="Arial"/>
                <w:sz w:val="22"/>
                <w:szCs w:val="22"/>
              </w:rPr>
              <w:t>, objętościowe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A14E98" w14:textId="77777777" w:rsidR="00030CBD" w:rsidRPr="007D7932" w:rsidRDefault="00030CBD" w:rsidP="002B373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>Aesculap</w:t>
            </w:r>
            <w:proofErr w:type="spellEnd"/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>Chifa</w:t>
            </w:r>
            <w:proofErr w:type="spellEnd"/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Spółka z ograniczoną odpowiedzialnością</w:t>
            </w:r>
          </w:p>
          <w:p w14:paraId="2950F809" w14:textId="77777777" w:rsidR="00030CBD" w:rsidRPr="007D7932" w:rsidRDefault="00030CBD" w:rsidP="002B373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Tysiąclecia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22482A71" w14:textId="77777777" w:rsidR="00030CBD" w:rsidRPr="007D7932" w:rsidRDefault="00030CBD" w:rsidP="002B373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64-300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Nowy Tomyśl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90FB3B" w14:textId="5D298780" w:rsidR="00030CBD" w:rsidRPr="00030CBD" w:rsidRDefault="00030CBD" w:rsidP="002B373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 xml:space="preserve">1 - Cena </w:t>
            </w:r>
            <w:r w:rsidR="006930A9">
              <w:rPr>
                <w:rFonts w:ascii="Arial" w:hAnsi="Arial" w:cs="Arial"/>
                <w:sz w:val="22"/>
                <w:szCs w:val="22"/>
              </w:rPr>
              <w:t>–</w:t>
            </w:r>
            <w:r w:rsidRPr="00030CB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6930A9">
              <w:rPr>
                <w:rFonts w:ascii="Arial" w:hAnsi="Arial" w:cs="Arial"/>
                <w:sz w:val="22"/>
                <w:szCs w:val="22"/>
              </w:rPr>
              <w:t>36.89</w:t>
            </w:r>
          </w:p>
          <w:p w14:paraId="6602D987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FFABE" w14:textId="37FF97BE" w:rsidR="00030CBD" w:rsidRPr="007D7932" w:rsidRDefault="00030CBD" w:rsidP="002B373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6930A9">
              <w:rPr>
                <w:rFonts w:ascii="Arial" w:hAnsi="Arial" w:cs="Arial"/>
                <w:sz w:val="22"/>
                <w:szCs w:val="22"/>
              </w:rPr>
              <w:t>76,89</w:t>
            </w:r>
          </w:p>
        </w:tc>
      </w:tr>
      <w:tr w:rsidR="00030CBD" w14:paraId="5DA19E0A" w14:textId="77777777" w:rsidTr="002B37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01AB9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0CBD">
              <w:rPr>
                <w:rFonts w:ascii="Arial" w:hAnsi="Arial" w:cs="Arial"/>
                <w:sz w:val="22"/>
                <w:szCs w:val="22"/>
              </w:rPr>
              <w:t xml:space="preserve">Pompy infuzyjne, </w:t>
            </w:r>
            <w:proofErr w:type="spellStart"/>
            <w:r w:rsidRPr="00030CBD">
              <w:rPr>
                <w:rFonts w:ascii="Arial" w:hAnsi="Arial" w:cs="Arial"/>
                <w:sz w:val="22"/>
                <w:szCs w:val="22"/>
              </w:rPr>
              <w:lastRenderedPageBreak/>
              <w:t>strzykawkowe</w:t>
            </w:r>
            <w:proofErr w:type="spellEnd"/>
            <w:r w:rsidRPr="00030CBD">
              <w:rPr>
                <w:rFonts w:ascii="Arial" w:hAnsi="Arial" w:cs="Arial"/>
                <w:sz w:val="22"/>
                <w:szCs w:val="22"/>
              </w:rPr>
              <w:t>, objętościowe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DDAC9" w14:textId="77777777" w:rsidR="00030CBD" w:rsidRPr="007D7932" w:rsidRDefault="00030CBD" w:rsidP="002B373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 xml:space="preserve">ELMED Piotr Błażejewski </w:t>
            </w:r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Sp. jawna</w:t>
            </w:r>
          </w:p>
          <w:p w14:paraId="2C5F37F9" w14:textId="77777777" w:rsidR="00030CBD" w:rsidRPr="007D7932" w:rsidRDefault="00030CBD" w:rsidP="002B373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os. Witkowice Nowe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53</w:t>
            </w:r>
          </w:p>
          <w:p w14:paraId="5BF3151C" w14:textId="77777777" w:rsidR="00030CBD" w:rsidRPr="007D7932" w:rsidRDefault="00030CBD" w:rsidP="002B373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31-234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7DC238" w14:textId="2E3CAE05" w:rsidR="00030CBD" w:rsidRPr="00030CBD" w:rsidRDefault="00030CBD" w:rsidP="002B373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lastRenderedPageBreak/>
              <w:t xml:space="preserve">1 - Cena </w:t>
            </w:r>
            <w:r w:rsidR="006930A9">
              <w:rPr>
                <w:rFonts w:ascii="Arial" w:hAnsi="Arial" w:cs="Arial"/>
                <w:sz w:val="22"/>
                <w:szCs w:val="22"/>
              </w:rPr>
              <w:t>–</w:t>
            </w:r>
            <w:r w:rsidRPr="00030CB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6930A9">
              <w:rPr>
                <w:rFonts w:ascii="Arial" w:hAnsi="Arial" w:cs="Arial"/>
                <w:sz w:val="22"/>
                <w:szCs w:val="22"/>
              </w:rPr>
              <w:t>36.00</w:t>
            </w:r>
          </w:p>
          <w:p w14:paraId="4E909929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lastRenderedPageBreak/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0AA4A" w14:textId="42E48C8F" w:rsidR="00030CBD" w:rsidRPr="007D7932" w:rsidRDefault="00030CBD" w:rsidP="002B373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lastRenderedPageBreak/>
              <w:t xml:space="preserve">  </w:t>
            </w:r>
            <w:r w:rsidR="006930A9">
              <w:rPr>
                <w:rFonts w:ascii="Arial" w:hAnsi="Arial" w:cs="Arial"/>
                <w:sz w:val="22"/>
                <w:szCs w:val="22"/>
              </w:rPr>
              <w:t>76,00</w:t>
            </w:r>
          </w:p>
        </w:tc>
      </w:tr>
      <w:tr w:rsidR="00030CBD" w14:paraId="04B18293" w14:textId="77777777" w:rsidTr="002B37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8D893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0CBD">
              <w:rPr>
                <w:rFonts w:ascii="Arial" w:hAnsi="Arial" w:cs="Arial"/>
                <w:sz w:val="22"/>
                <w:szCs w:val="22"/>
              </w:rPr>
              <w:t xml:space="preserve">Pompy infuzyjne, </w:t>
            </w:r>
            <w:proofErr w:type="spellStart"/>
            <w:r w:rsidRPr="00030CBD">
              <w:rPr>
                <w:rFonts w:ascii="Arial" w:hAnsi="Arial" w:cs="Arial"/>
                <w:sz w:val="22"/>
                <w:szCs w:val="22"/>
              </w:rPr>
              <w:t>strzykawkowe</w:t>
            </w:r>
            <w:proofErr w:type="spellEnd"/>
            <w:r w:rsidRPr="00030CBD">
              <w:rPr>
                <w:rFonts w:ascii="Arial" w:hAnsi="Arial" w:cs="Arial"/>
                <w:sz w:val="22"/>
                <w:szCs w:val="22"/>
              </w:rPr>
              <w:t>, objętościowe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D94B4E" w14:textId="77777777" w:rsidR="00030CBD" w:rsidRPr="007D7932" w:rsidRDefault="00030CBD" w:rsidP="002B373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ZTM </w:t>
            </w:r>
            <w:proofErr w:type="spellStart"/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>Innovations</w:t>
            </w:r>
            <w:proofErr w:type="spellEnd"/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6A2AC93F" w14:textId="77777777" w:rsidR="00030CBD" w:rsidRPr="007D7932" w:rsidRDefault="00030CBD" w:rsidP="002B373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Kopanina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79</w:t>
            </w:r>
          </w:p>
          <w:p w14:paraId="067774E5" w14:textId="77777777" w:rsidR="00030CBD" w:rsidRPr="007D7932" w:rsidRDefault="00030CBD" w:rsidP="002B373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60-105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CC2419" w14:textId="77777777" w:rsidR="00030CBD" w:rsidRPr="00030CBD" w:rsidRDefault="00030CBD" w:rsidP="002B373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4591A1AF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2 - Miejsce wykonania przeglądu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47ECD" w14:textId="77777777" w:rsidR="00030CBD" w:rsidRPr="007D7932" w:rsidRDefault="00030CBD" w:rsidP="002B373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030CBD" w14:paraId="5FA0C1A2" w14:textId="77777777" w:rsidTr="002B37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AFDDF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34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0CBD">
              <w:rPr>
                <w:rFonts w:ascii="Arial" w:hAnsi="Arial" w:cs="Arial"/>
                <w:sz w:val="22"/>
                <w:szCs w:val="22"/>
              </w:rPr>
              <w:t xml:space="preserve">Pompy infuzyjne, </w:t>
            </w:r>
            <w:proofErr w:type="spellStart"/>
            <w:r w:rsidRPr="00030CBD">
              <w:rPr>
                <w:rFonts w:ascii="Arial" w:hAnsi="Arial" w:cs="Arial"/>
                <w:sz w:val="22"/>
                <w:szCs w:val="22"/>
              </w:rPr>
              <w:t>strzykawkowe</w:t>
            </w:r>
            <w:proofErr w:type="spellEnd"/>
            <w:r w:rsidRPr="00030CBD">
              <w:rPr>
                <w:rFonts w:ascii="Arial" w:hAnsi="Arial" w:cs="Arial"/>
                <w:sz w:val="22"/>
                <w:szCs w:val="22"/>
              </w:rPr>
              <w:t>, objętościowe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1A1DE4" w14:textId="77777777" w:rsidR="00030CBD" w:rsidRPr="007D7932" w:rsidRDefault="00030CBD" w:rsidP="002B373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zakład naprawczy aparatury medycznej </w:t>
            </w:r>
            <w:proofErr w:type="spellStart"/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>polmed</w:t>
            </w:r>
            <w:proofErr w:type="spellEnd"/>
          </w:p>
          <w:p w14:paraId="36F9916A" w14:textId="77777777" w:rsidR="00030CBD" w:rsidRPr="007D7932" w:rsidRDefault="00030CBD" w:rsidP="002B373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Kobielska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17/28</w:t>
            </w:r>
          </w:p>
          <w:p w14:paraId="1F4C6454" w14:textId="77777777" w:rsidR="00030CBD" w:rsidRPr="007D7932" w:rsidRDefault="00030CBD" w:rsidP="002B373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04-359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B1B5AB" w14:textId="77777777" w:rsidR="00030CBD" w:rsidRPr="00030CBD" w:rsidRDefault="00030CBD" w:rsidP="002B373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4C934214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2 - Miejsce wykonania przeglądu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AD4C1" w14:textId="77777777" w:rsidR="00030CBD" w:rsidRPr="007D7932" w:rsidRDefault="00030CBD" w:rsidP="002B373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030CBD" w14:paraId="6E1C0351" w14:textId="77777777" w:rsidTr="002B37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3155AB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34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0CBD">
              <w:rPr>
                <w:rFonts w:ascii="Arial" w:hAnsi="Arial" w:cs="Arial"/>
                <w:sz w:val="22"/>
                <w:szCs w:val="22"/>
              </w:rPr>
              <w:t xml:space="preserve">Pompy infuzyjne, </w:t>
            </w:r>
            <w:proofErr w:type="spellStart"/>
            <w:r w:rsidRPr="00030CBD">
              <w:rPr>
                <w:rFonts w:ascii="Arial" w:hAnsi="Arial" w:cs="Arial"/>
                <w:sz w:val="22"/>
                <w:szCs w:val="22"/>
              </w:rPr>
              <w:t>strzykawkowe</w:t>
            </w:r>
            <w:proofErr w:type="spellEnd"/>
            <w:r w:rsidRPr="00030CBD">
              <w:rPr>
                <w:rFonts w:ascii="Arial" w:hAnsi="Arial" w:cs="Arial"/>
                <w:sz w:val="22"/>
                <w:szCs w:val="22"/>
              </w:rPr>
              <w:t>, objętościowe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B05797" w14:textId="77777777" w:rsidR="00030CBD" w:rsidRPr="007D7932" w:rsidRDefault="00030CBD" w:rsidP="002B373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>Medima</w:t>
            </w:r>
            <w:proofErr w:type="spellEnd"/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481D06DC" w14:textId="77777777" w:rsidR="00030CBD" w:rsidRPr="007D7932" w:rsidRDefault="00030CBD" w:rsidP="002B373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Al. Jerozolimskie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200</w:t>
            </w:r>
          </w:p>
          <w:p w14:paraId="1C9CF8F2" w14:textId="77777777" w:rsidR="00030CBD" w:rsidRPr="007D7932" w:rsidRDefault="00030CBD" w:rsidP="002B373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02-486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71948" w14:textId="77777777" w:rsidR="00030CBD" w:rsidRPr="00030CBD" w:rsidRDefault="00030CBD" w:rsidP="002B373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1 - Cena - 36.00</w:t>
            </w:r>
          </w:p>
          <w:p w14:paraId="2461AFEE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70FF5" w14:textId="77777777" w:rsidR="00030CBD" w:rsidRPr="007D7932" w:rsidRDefault="00030CBD" w:rsidP="002B373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 xml:space="preserve">  76,00</w:t>
            </w:r>
          </w:p>
        </w:tc>
      </w:tr>
      <w:tr w:rsidR="00030CBD" w14:paraId="1F89E6FD" w14:textId="77777777" w:rsidTr="002B37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B8280C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34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0CBD">
              <w:rPr>
                <w:rFonts w:ascii="Arial" w:hAnsi="Arial" w:cs="Arial"/>
                <w:sz w:val="22"/>
                <w:szCs w:val="22"/>
              </w:rPr>
              <w:t xml:space="preserve">Pompy infuzyjne, </w:t>
            </w:r>
            <w:proofErr w:type="spellStart"/>
            <w:r w:rsidRPr="00030CBD">
              <w:rPr>
                <w:rFonts w:ascii="Arial" w:hAnsi="Arial" w:cs="Arial"/>
                <w:sz w:val="22"/>
                <w:szCs w:val="22"/>
              </w:rPr>
              <w:t>strzykawkowe</w:t>
            </w:r>
            <w:proofErr w:type="spellEnd"/>
            <w:r w:rsidRPr="00030CBD">
              <w:rPr>
                <w:rFonts w:ascii="Arial" w:hAnsi="Arial" w:cs="Arial"/>
                <w:sz w:val="22"/>
                <w:szCs w:val="22"/>
              </w:rPr>
              <w:t>, objętościowe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E52450" w14:textId="77777777" w:rsidR="00030CBD" w:rsidRPr="007D7932" w:rsidRDefault="00030CBD" w:rsidP="002B373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>Zakłady Techniki Medycznej Sp. z o.o.</w:t>
            </w:r>
          </w:p>
          <w:p w14:paraId="13AEBD46" w14:textId="77777777" w:rsidR="00030CBD" w:rsidRPr="007D7932" w:rsidRDefault="00030CBD" w:rsidP="002B373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030CBD">
              <w:rPr>
                <w:rFonts w:ascii="Arial" w:hAnsi="Arial" w:cs="Arial"/>
                <w:sz w:val="22"/>
                <w:szCs w:val="22"/>
              </w:rPr>
              <w:t>Szyllinga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63</w:t>
            </w:r>
          </w:p>
          <w:p w14:paraId="319FE05A" w14:textId="77777777" w:rsidR="00030CBD" w:rsidRPr="007D7932" w:rsidRDefault="00030CBD" w:rsidP="002B373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30-433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6E9FD4" w14:textId="1281461C" w:rsidR="00030CBD" w:rsidRPr="00030CBD" w:rsidRDefault="00030CBD" w:rsidP="002B373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 xml:space="preserve">1 - Cena - </w:t>
            </w:r>
            <w:r w:rsidR="006930A9">
              <w:rPr>
                <w:rFonts w:ascii="Arial" w:hAnsi="Arial" w:cs="Arial"/>
                <w:sz w:val="22"/>
                <w:szCs w:val="22"/>
              </w:rPr>
              <w:t>60</w:t>
            </w:r>
            <w:r w:rsidRPr="00030CBD">
              <w:rPr>
                <w:rFonts w:ascii="Arial" w:hAnsi="Arial" w:cs="Arial"/>
                <w:sz w:val="22"/>
                <w:szCs w:val="22"/>
              </w:rPr>
              <w:t>.00</w:t>
            </w:r>
          </w:p>
          <w:p w14:paraId="77F67EA0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4AE92" w14:textId="3888EE2E" w:rsidR="00030CBD" w:rsidRPr="007D7932" w:rsidRDefault="00030CBD" w:rsidP="002B373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6930A9">
              <w:rPr>
                <w:rFonts w:ascii="Arial" w:hAnsi="Arial" w:cs="Arial"/>
                <w:sz w:val="22"/>
                <w:szCs w:val="22"/>
              </w:rPr>
              <w:t>100,00</w:t>
            </w:r>
          </w:p>
        </w:tc>
      </w:tr>
      <w:tr w:rsidR="00030CBD" w14:paraId="145B9C9E" w14:textId="77777777" w:rsidTr="002B37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F4A7C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34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0CBD">
              <w:rPr>
                <w:rFonts w:ascii="Arial" w:hAnsi="Arial" w:cs="Arial"/>
                <w:sz w:val="22"/>
                <w:szCs w:val="22"/>
              </w:rPr>
              <w:t xml:space="preserve">Pompy infuzyjne, </w:t>
            </w:r>
            <w:proofErr w:type="spellStart"/>
            <w:r w:rsidRPr="00030CBD">
              <w:rPr>
                <w:rFonts w:ascii="Arial" w:hAnsi="Arial" w:cs="Arial"/>
                <w:sz w:val="22"/>
                <w:szCs w:val="22"/>
              </w:rPr>
              <w:t>strzykawkowe</w:t>
            </w:r>
            <w:proofErr w:type="spellEnd"/>
            <w:r w:rsidRPr="00030CBD">
              <w:rPr>
                <w:rFonts w:ascii="Arial" w:hAnsi="Arial" w:cs="Arial"/>
                <w:sz w:val="22"/>
                <w:szCs w:val="22"/>
              </w:rPr>
              <w:t>, objętościowe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8930F8" w14:textId="77777777" w:rsidR="00030CBD" w:rsidRPr="007D7932" w:rsidRDefault="00030CBD" w:rsidP="002B373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>ELMED Piotr Błażejewski Sp. jawna</w:t>
            </w:r>
          </w:p>
          <w:p w14:paraId="1A285D3B" w14:textId="77777777" w:rsidR="00030CBD" w:rsidRPr="007D7932" w:rsidRDefault="00030CBD" w:rsidP="002B373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os. Witkowice Nowe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53</w:t>
            </w:r>
          </w:p>
          <w:p w14:paraId="198D70AF" w14:textId="77777777" w:rsidR="00030CBD" w:rsidRPr="007D7932" w:rsidRDefault="00030CBD" w:rsidP="002B373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31-234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28B1A7" w14:textId="57C43759" w:rsidR="00030CBD" w:rsidRPr="00030CBD" w:rsidRDefault="00030CBD" w:rsidP="002B373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 xml:space="preserve">1 - Cena </w:t>
            </w:r>
            <w:r w:rsidR="006930A9">
              <w:rPr>
                <w:rFonts w:ascii="Arial" w:hAnsi="Arial" w:cs="Arial"/>
                <w:sz w:val="22"/>
                <w:szCs w:val="22"/>
              </w:rPr>
              <w:t>–</w:t>
            </w:r>
            <w:r w:rsidRPr="00030CB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6930A9">
              <w:rPr>
                <w:rFonts w:ascii="Arial" w:hAnsi="Arial" w:cs="Arial"/>
                <w:sz w:val="22"/>
                <w:szCs w:val="22"/>
              </w:rPr>
              <w:t>36.00</w:t>
            </w:r>
          </w:p>
          <w:p w14:paraId="4E3449D4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13503" w14:textId="2D3401E9" w:rsidR="00030CBD" w:rsidRPr="007D7932" w:rsidRDefault="00030CBD" w:rsidP="002B373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6930A9">
              <w:rPr>
                <w:rFonts w:ascii="Arial" w:hAnsi="Arial" w:cs="Arial"/>
                <w:sz w:val="22"/>
                <w:szCs w:val="22"/>
              </w:rPr>
              <w:t>76,00</w:t>
            </w:r>
          </w:p>
        </w:tc>
      </w:tr>
      <w:tr w:rsidR="00030CBD" w14:paraId="4F8A17AE" w14:textId="77777777" w:rsidTr="002B37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41BCA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34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0CBD">
              <w:rPr>
                <w:rFonts w:ascii="Arial" w:hAnsi="Arial" w:cs="Arial"/>
                <w:sz w:val="22"/>
                <w:szCs w:val="22"/>
              </w:rPr>
              <w:t xml:space="preserve">Pompy infuzyjne, </w:t>
            </w:r>
            <w:proofErr w:type="spellStart"/>
            <w:r w:rsidRPr="00030CBD">
              <w:rPr>
                <w:rFonts w:ascii="Arial" w:hAnsi="Arial" w:cs="Arial"/>
                <w:sz w:val="22"/>
                <w:szCs w:val="22"/>
              </w:rPr>
              <w:t>strzykawkowe</w:t>
            </w:r>
            <w:proofErr w:type="spellEnd"/>
            <w:r w:rsidRPr="00030CBD">
              <w:rPr>
                <w:rFonts w:ascii="Arial" w:hAnsi="Arial" w:cs="Arial"/>
                <w:sz w:val="22"/>
                <w:szCs w:val="22"/>
              </w:rPr>
              <w:t>, objętościowe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FAC54F" w14:textId="77777777" w:rsidR="00030CBD" w:rsidRPr="007D7932" w:rsidRDefault="00030CBD" w:rsidP="002B373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ZTM </w:t>
            </w:r>
            <w:proofErr w:type="spellStart"/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>Innovations</w:t>
            </w:r>
            <w:proofErr w:type="spellEnd"/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6C7058FD" w14:textId="77777777" w:rsidR="00030CBD" w:rsidRPr="007D7932" w:rsidRDefault="00030CBD" w:rsidP="002B373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Kopanina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79</w:t>
            </w:r>
          </w:p>
          <w:p w14:paraId="2D12D454" w14:textId="77777777" w:rsidR="00030CBD" w:rsidRPr="007D7932" w:rsidRDefault="00030CBD" w:rsidP="002B373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60-105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685C14" w14:textId="77777777" w:rsidR="00030CBD" w:rsidRPr="00030CBD" w:rsidRDefault="00030CBD" w:rsidP="002B373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2CA142A2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2 - Miejsce wykonania przeglądu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8612C0" w14:textId="77777777" w:rsidR="00030CBD" w:rsidRPr="007D7932" w:rsidRDefault="00030CBD" w:rsidP="002B373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030CBD" w14:paraId="17975086" w14:textId="77777777" w:rsidTr="002B37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B566F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35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0CBD">
              <w:rPr>
                <w:rFonts w:ascii="Arial" w:hAnsi="Arial" w:cs="Arial"/>
                <w:sz w:val="22"/>
                <w:szCs w:val="22"/>
              </w:rPr>
              <w:t>Pulsoksymetry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EFD390" w14:textId="77777777" w:rsidR="00030CBD" w:rsidRPr="007D7932" w:rsidRDefault="00030CBD" w:rsidP="002B373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zakład naprawczy aparatury medycznej </w:t>
            </w:r>
            <w:proofErr w:type="spellStart"/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>polmed</w:t>
            </w:r>
            <w:proofErr w:type="spellEnd"/>
          </w:p>
          <w:p w14:paraId="1B94233E" w14:textId="77777777" w:rsidR="00030CBD" w:rsidRPr="007D7932" w:rsidRDefault="00030CBD" w:rsidP="002B373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Kobielska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17/28</w:t>
            </w:r>
          </w:p>
          <w:p w14:paraId="1D18B287" w14:textId="77777777" w:rsidR="00030CBD" w:rsidRPr="007D7932" w:rsidRDefault="00030CBD" w:rsidP="002B373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04-359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85B6F0" w14:textId="77777777" w:rsidR="00030CBD" w:rsidRPr="00030CBD" w:rsidRDefault="00030CBD" w:rsidP="002B373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3FC8037B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2 - Miejsce wykonania przeglądu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3A6DE8" w14:textId="77777777" w:rsidR="00030CBD" w:rsidRPr="007D7932" w:rsidRDefault="00030CBD" w:rsidP="002B373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030CBD" w14:paraId="1E913E3C" w14:textId="77777777" w:rsidTr="002B37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8E63E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35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0CBD">
              <w:rPr>
                <w:rFonts w:ascii="Arial" w:hAnsi="Arial" w:cs="Arial"/>
                <w:sz w:val="22"/>
                <w:szCs w:val="22"/>
              </w:rPr>
              <w:t>Pulsoksymetry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A5AFE4" w14:textId="77777777" w:rsidR="00030CBD" w:rsidRPr="007D7932" w:rsidRDefault="00030CBD" w:rsidP="002B373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>Zakłady Techniki Medycznej Sp. z o.o.</w:t>
            </w:r>
          </w:p>
          <w:p w14:paraId="0C598FBA" w14:textId="77777777" w:rsidR="00030CBD" w:rsidRPr="007D7932" w:rsidRDefault="00030CBD" w:rsidP="002B373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030CBD">
              <w:rPr>
                <w:rFonts w:ascii="Arial" w:hAnsi="Arial" w:cs="Arial"/>
                <w:sz w:val="22"/>
                <w:szCs w:val="22"/>
              </w:rPr>
              <w:t>Szyllinga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63</w:t>
            </w:r>
          </w:p>
          <w:p w14:paraId="62EB9A80" w14:textId="77777777" w:rsidR="00030CBD" w:rsidRPr="007D7932" w:rsidRDefault="00030CBD" w:rsidP="002B373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30-433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9308BB" w14:textId="3D19F6CF" w:rsidR="00030CBD" w:rsidRPr="00030CBD" w:rsidRDefault="00030CBD" w:rsidP="002B373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 xml:space="preserve">1 - Cena </w:t>
            </w:r>
            <w:r w:rsidR="006930A9">
              <w:rPr>
                <w:rFonts w:ascii="Arial" w:hAnsi="Arial" w:cs="Arial"/>
                <w:sz w:val="22"/>
                <w:szCs w:val="22"/>
              </w:rPr>
              <w:t>–</w:t>
            </w:r>
            <w:r w:rsidRPr="00030CB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6930A9">
              <w:rPr>
                <w:rFonts w:ascii="Arial" w:hAnsi="Arial" w:cs="Arial"/>
                <w:sz w:val="22"/>
                <w:szCs w:val="22"/>
              </w:rPr>
              <w:t>60.00</w:t>
            </w:r>
          </w:p>
          <w:p w14:paraId="3AC29473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C5C130" w14:textId="5B0E4E01" w:rsidR="00030CBD" w:rsidRPr="007D7932" w:rsidRDefault="00030CBD" w:rsidP="002B373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6930A9">
              <w:rPr>
                <w:rFonts w:ascii="Arial" w:hAnsi="Arial" w:cs="Arial"/>
                <w:sz w:val="22"/>
                <w:szCs w:val="22"/>
              </w:rPr>
              <w:t>100,00</w:t>
            </w:r>
          </w:p>
        </w:tc>
      </w:tr>
      <w:tr w:rsidR="00030CBD" w14:paraId="1D5303EB" w14:textId="77777777" w:rsidTr="002B37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0D3793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35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0CBD">
              <w:rPr>
                <w:rFonts w:ascii="Arial" w:hAnsi="Arial" w:cs="Arial"/>
                <w:sz w:val="22"/>
                <w:szCs w:val="22"/>
              </w:rPr>
              <w:t>Pulsoksymetry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19C996" w14:textId="77777777" w:rsidR="00030CBD" w:rsidRPr="007D7932" w:rsidRDefault="00030CBD" w:rsidP="002B373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>Multimedia-Center Piotr Dąbrowski</w:t>
            </w:r>
          </w:p>
          <w:p w14:paraId="23574866" w14:textId="77777777" w:rsidR="00030CBD" w:rsidRPr="007D7932" w:rsidRDefault="00030CBD" w:rsidP="002B373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Aleja Kraśnicka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182A</w:t>
            </w:r>
          </w:p>
          <w:p w14:paraId="668140C7" w14:textId="77777777" w:rsidR="00030CBD" w:rsidRPr="007D7932" w:rsidRDefault="00030CBD" w:rsidP="002B373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20-718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Lublin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9EF653" w14:textId="4AF81F1D" w:rsidR="00030CBD" w:rsidRPr="00030CBD" w:rsidRDefault="00030CBD" w:rsidP="002B373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 xml:space="preserve">1 - Cena </w:t>
            </w:r>
            <w:r w:rsidR="00A340D7">
              <w:rPr>
                <w:rFonts w:ascii="Arial" w:hAnsi="Arial" w:cs="Arial"/>
                <w:sz w:val="22"/>
                <w:szCs w:val="22"/>
              </w:rPr>
              <w:t>–</w:t>
            </w:r>
            <w:r w:rsidRPr="00030CB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340D7">
              <w:rPr>
                <w:rFonts w:ascii="Arial" w:hAnsi="Arial" w:cs="Arial"/>
                <w:sz w:val="22"/>
                <w:szCs w:val="22"/>
              </w:rPr>
              <w:t>28.57</w:t>
            </w:r>
          </w:p>
          <w:p w14:paraId="785C946F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B74EB4" w14:textId="194D519A" w:rsidR="00030CBD" w:rsidRPr="007D7932" w:rsidRDefault="00030CBD" w:rsidP="002B373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 xml:space="preserve">  6</w:t>
            </w:r>
            <w:r w:rsidR="00A340D7">
              <w:rPr>
                <w:rFonts w:ascii="Arial" w:hAnsi="Arial" w:cs="Arial"/>
                <w:sz w:val="22"/>
                <w:szCs w:val="22"/>
              </w:rPr>
              <w:t>8,57</w:t>
            </w:r>
          </w:p>
        </w:tc>
      </w:tr>
      <w:tr w:rsidR="00030CBD" w14:paraId="1FED7337" w14:textId="77777777" w:rsidTr="002B37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CA0E83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35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0CBD">
              <w:rPr>
                <w:rFonts w:ascii="Arial" w:hAnsi="Arial" w:cs="Arial"/>
                <w:sz w:val="22"/>
                <w:szCs w:val="22"/>
              </w:rPr>
              <w:t>Pulsoksymetry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9B7DA6" w14:textId="77777777" w:rsidR="00030CBD" w:rsidRPr="007D7932" w:rsidRDefault="00030CBD" w:rsidP="002B373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>ELMED Piotr Błażejewski Sp. jawna</w:t>
            </w:r>
          </w:p>
          <w:p w14:paraId="36301CC7" w14:textId="77777777" w:rsidR="00030CBD" w:rsidRPr="007D7932" w:rsidRDefault="00030CBD" w:rsidP="002B373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os. Witkowice Nowe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53</w:t>
            </w:r>
          </w:p>
          <w:p w14:paraId="6ECCBF1A" w14:textId="77777777" w:rsidR="00030CBD" w:rsidRPr="007D7932" w:rsidRDefault="00030CBD" w:rsidP="002B373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31-234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CC4D38" w14:textId="77777777" w:rsidR="00030CBD" w:rsidRPr="00030CBD" w:rsidRDefault="00030CBD" w:rsidP="002B373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1BBB3217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2 - Miejsce wykonania przeglądu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D608A" w14:textId="77777777" w:rsidR="00030CBD" w:rsidRPr="007D7932" w:rsidRDefault="00030CBD" w:rsidP="002B373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030CBD" w14:paraId="1E68FC83" w14:textId="77777777" w:rsidTr="002B37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9B9CD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35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0CBD">
              <w:rPr>
                <w:rFonts w:ascii="Arial" w:hAnsi="Arial" w:cs="Arial"/>
                <w:sz w:val="22"/>
                <w:szCs w:val="22"/>
              </w:rPr>
              <w:t>Pulsoksymetry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9EFD9" w14:textId="77777777" w:rsidR="00030CBD" w:rsidRPr="007D7932" w:rsidRDefault="00030CBD" w:rsidP="002B373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ZTM </w:t>
            </w:r>
            <w:proofErr w:type="spellStart"/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>Innovations</w:t>
            </w:r>
            <w:proofErr w:type="spellEnd"/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</w:t>
            </w:r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o.o.</w:t>
            </w:r>
          </w:p>
          <w:p w14:paraId="2A4333C5" w14:textId="77777777" w:rsidR="00030CBD" w:rsidRPr="007D7932" w:rsidRDefault="00030CBD" w:rsidP="002B373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Kopanina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79</w:t>
            </w:r>
          </w:p>
          <w:p w14:paraId="6F25E188" w14:textId="77777777" w:rsidR="00030CBD" w:rsidRPr="007D7932" w:rsidRDefault="00030CBD" w:rsidP="002B373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60-105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4A1DDD" w14:textId="77777777" w:rsidR="00030CBD" w:rsidRPr="00030CBD" w:rsidRDefault="00030CBD" w:rsidP="002B373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lastRenderedPageBreak/>
              <w:t>1 - Cena - 0.00</w:t>
            </w:r>
          </w:p>
          <w:p w14:paraId="056859B7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lastRenderedPageBreak/>
              <w:t>2 - Miejsce wykonania przeglądu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67E53" w14:textId="77777777" w:rsidR="00030CBD" w:rsidRPr="007D7932" w:rsidRDefault="00030CBD" w:rsidP="002B373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lastRenderedPageBreak/>
              <w:t xml:space="preserve">  0,00</w:t>
            </w:r>
          </w:p>
        </w:tc>
      </w:tr>
      <w:tr w:rsidR="00030CBD" w14:paraId="4690CB32" w14:textId="77777777" w:rsidTr="002B37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ABF692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36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0CBD">
              <w:rPr>
                <w:rFonts w:ascii="Arial" w:hAnsi="Arial" w:cs="Arial"/>
                <w:sz w:val="22"/>
                <w:szCs w:val="22"/>
              </w:rPr>
              <w:t>Respiratory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1F15BC" w14:textId="77777777" w:rsidR="00030CBD" w:rsidRPr="007D7932" w:rsidRDefault="00030CBD" w:rsidP="002B373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zakład naprawczy aparatury medycznej </w:t>
            </w:r>
            <w:proofErr w:type="spellStart"/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>polmed</w:t>
            </w:r>
            <w:proofErr w:type="spellEnd"/>
          </w:p>
          <w:p w14:paraId="3F9186D8" w14:textId="77777777" w:rsidR="00030CBD" w:rsidRPr="007D7932" w:rsidRDefault="00030CBD" w:rsidP="002B373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Kobielska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17/28</w:t>
            </w:r>
          </w:p>
          <w:p w14:paraId="4CEED320" w14:textId="77777777" w:rsidR="00030CBD" w:rsidRPr="007D7932" w:rsidRDefault="00030CBD" w:rsidP="002B373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04-359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26577C" w14:textId="77777777" w:rsidR="00030CBD" w:rsidRPr="00030CBD" w:rsidRDefault="00030CBD" w:rsidP="002B373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36F6CFE4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23F3D" w14:textId="77777777" w:rsidR="00030CBD" w:rsidRPr="007D7932" w:rsidRDefault="00030CBD" w:rsidP="002B373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030CBD" w14:paraId="14670E42" w14:textId="77777777" w:rsidTr="002B37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0144E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36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0CBD">
              <w:rPr>
                <w:rFonts w:ascii="Arial" w:hAnsi="Arial" w:cs="Arial"/>
                <w:sz w:val="22"/>
                <w:szCs w:val="22"/>
              </w:rPr>
              <w:t>Respiratory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A7D7B1" w14:textId="77777777" w:rsidR="00030CBD" w:rsidRPr="007D7932" w:rsidRDefault="00030CBD" w:rsidP="002B373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ZTM </w:t>
            </w:r>
            <w:proofErr w:type="spellStart"/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>Innovations</w:t>
            </w:r>
            <w:proofErr w:type="spellEnd"/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1A0A7599" w14:textId="77777777" w:rsidR="00030CBD" w:rsidRPr="007D7932" w:rsidRDefault="00030CBD" w:rsidP="002B373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Kopanina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79</w:t>
            </w:r>
          </w:p>
          <w:p w14:paraId="1E4E2F53" w14:textId="77777777" w:rsidR="00030CBD" w:rsidRPr="007D7932" w:rsidRDefault="00030CBD" w:rsidP="002B373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60-105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7A343B" w14:textId="77777777" w:rsidR="00030CBD" w:rsidRPr="00030CBD" w:rsidRDefault="00030CBD" w:rsidP="002B373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4332944C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2 - Miejsce wykonania przeglądu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011C9" w14:textId="77777777" w:rsidR="00030CBD" w:rsidRPr="007D7932" w:rsidRDefault="00030CBD" w:rsidP="002B373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030CBD" w14:paraId="1E088878" w14:textId="77777777" w:rsidTr="002B37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AC355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38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0CBD">
              <w:rPr>
                <w:rFonts w:ascii="Arial" w:hAnsi="Arial" w:cs="Arial"/>
                <w:sz w:val="22"/>
                <w:szCs w:val="22"/>
              </w:rPr>
              <w:t>Stacje dokujące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44670C" w14:textId="77777777" w:rsidR="00030CBD" w:rsidRPr="007D7932" w:rsidRDefault="00030CBD" w:rsidP="002B373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zakład naprawczy aparatury medycznej </w:t>
            </w:r>
            <w:proofErr w:type="spellStart"/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>polmed</w:t>
            </w:r>
            <w:proofErr w:type="spellEnd"/>
          </w:p>
          <w:p w14:paraId="47322907" w14:textId="77777777" w:rsidR="00030CBD" w:rsidRPr="007D7932" w:rsidRDefault="00030CBD" w:rsidP="002B373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Kobielska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17/28</w:t>
            </w:r>
          </w:p>
          <w:p w14:paraId="6A5CBA12" w14:textId="77777777" w:rsidR="00030CBD" w:rsidRPr="007D7932" w:rsidRDefault="00030CBD" w:rsidP="002B373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04-359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5B3E27" w14:textId="77777777" w:rsidR="00030CBD" w:rsidRPr="00030CBD" w:rsidRDefault="00030CBD" w:rsidP="002B373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016C0A15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2 - Miejsce wykonania przeglądu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CB65AE" w14:textId="77777777" w:rsidR="00030CBD" w:rsidRPr="007D7932" w:rsidRDefault="00030CBD" w:rsidP="002B373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030CBD" w14:paraId="46218CE4" w14:textId="77777777" w:rsidTr="002B37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81622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38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0CBD">
              <w:rPr>
                <w:rFonts w:ascii="Arial" w:hAnsi="Arial" w:cs="Arial"/>
                <w:sz w:val="22"/>
                <w:szCs w:val="22"/>
              </w:rPr>
              <w:t>Stacje dokujące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25F0D3" w14:textId="77777777" w:rsidR="00030CBD" w:rsidRPr="007D7932" w:rsidRDefault="00030CBD" w:rsidP="002B373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>Zakłady Techniki Medycznej Sp. z o.o.</w:t>
            </w:r>
          </w:p>
          <w:p w14:paraId="3694C856" w14:textId="77777777" w:rsidR="00030CBD" w:rsidRPr="007D7932" w:rsidRDefault="00030CBD" w:rsidP="002B373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030CBD">
              <w:rPr>
                <w:rFonts w:ascii="Arial" w:hAnsi="Arial" w:cs="Arial"/>
                <w:sz w:val="22"/>
                <w:szCs w:val="22"/>
              </w:rPr>
              <w:t>Szyllinga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63</w:t>
            </w:r>
          </w:p>
          <w:p w14:paraId="04D6647C" w14:textId="77777777" w:rsidR="00030CBD" w:rsidRPr="007D7932" w:rsidRDefault="00030CBD" w:rsidP="002B373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30-433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D9A956" w14:textId="1CE9E024" w:rsidR="00030CBD" w:rsidRPr="00030CBD" w:rsidRDefault="00030CBD" w:rsidP="002B373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 xml:space="preserve">1 - Cena - </w:t>
            </w:r>
            <w:r w:rsidR="00A340D7">
              <w:rPr>
                <w:rFonts w:ascii="Arial" w:hAnsi="Arial" w:cs="Arial"/>
                <w:sz w:val="22"/>
                <w:szCs w:val="22"/>
              </w:rPr>
              <w:t>60</w:t>
            </w:r>
            <w:r w:rsidRPr="00030CBD">
              <w:rPr>
                <w:rFonts w:ascii="Arial" w:hAnsi="Arial" w:cs="Arial"/>
                <w:sz w:val="22"/>
                <w:szCs w:val="22"/>
              </w:rPr>
              <w:t>.00</w:t>
            </w:r>
          </w:p>
          <w:p w14:paraId="4C421C3D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21B64" w14:textId="4023D8FE" w:rsidR="00030CBD" w:rsidRPr="007D7932" w:rsidRDefault="00030CBD" w:rsidP="002B373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A340D7">
              <w:rPr>
                <w:rFonts w:ascii="Arial" w:hAnsi="Arial" w:cs="Arial"/>
                <w:sz w:val="22"/>
                <w:szCs w:val="22"/>
              </w:rPr>
              <w:t>100</w:t>
            </w:r>
            <w:r w:rsidRPr="00030CBD">
              <w:rPr>
                <w:rFonts w:ascii="Arial" w:hAnsi="Arial" w:cs="Arial"/>
                <w:sz w:val="22"/>
                <w:szCs w:val="22"/>
              </w:rPr>
              <w:t>,00</w:t>
            </w:r>
          </w:p>
        </w:tc>
      </w:tr>
      <w:tr w:rsidR="00030CBD" w14:paraId="3B3C662D" w14:textId="77777777" w:rsidTr="002B37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6DE33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38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0CBD">
              <w:rPr>
                <w:rFonts w:ascii="Arial" w:hAnsi="Arial" w:cs="Arial"/>
                <w:sz w:val="22"/>
                <w:szCs w:val="22"/>
              </w:rPr>
              <w:t>Stacje dokujące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26F610" w14:textId="77777777" w:rsidR="00030CBD" w:rsidRPr="007D7932" w:rsidRDefault="00030CBD" w:rsidP="002B373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>Aesculap</w:t>
            </w:r>
            <w:proofErr w:type="spellEnd"/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>Chifa</w:t>
            </w:r>
            <w:proofErr w:type="spellEnd"/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Spółka z ograniczoną odpowiedzialnością</w:t>
            </w:r>
          </w:p>
          <w:p w14:paraId="77BA8BBE" w14:textId="77777777" w:rsidR="00030CBD" w:rsidRPr="007D7932" w:rsidRDefault="00030CBD" w:rsidP="002B373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Tysiąclecia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4A8FE040" w14:textId="77777777" w:rsidR="00030CBD" w:rsidRPr="007D7932" w:rsidRDefault="00030CBD" w:rsidP="002B373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64-300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Nowy Tomyśl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9AC434" w14:textId="3E181C9B" w:rsidR="00030CBD" w:rsidRPr="00030CBD" w:rsidRDefault="00030CBD" w:rsidP="002B373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 xml:space="preserve">1 - Cena </w:t>
            </w:r>
            <w:r w:rsidR="00A340D7">
              <w:rPr>
                <w:rFonts w:ascii="Arial" w:hAnsi="Arial" w:cs="Arial"/>
                <w:sz w:val="22"/>
                <w:szCs w:val="22"/>
              </w:rPr>
              <w:t>–</w:t>
            </w:r>
            <w:r w:rsidRPr="00030CB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340D7">
              <w:rPr>
                <w:rFonts w:ascii="Arial" w:hAnsi="Arial" w:cs="Arial"/>
                <w:sz w:val="22"/>
                <w:szCs w:val="22"/>
              </w:rPr>
              <w:t>54.05</w:t>
            </w:r>
          </w:p>
          <w:p w14:paraId="2865C746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A8DBD" w14:textId="77E0BD37" w:rsidR="00030CBD" w:rsidRPr="007D7932" w:rsidRDefault="00030CBD" w:rsidP="002B373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A340D7">
              <w:rPr>
                <w:rFonts w:ascii="Arial" w:hAnsi="Arial" w:cs="Arial"/>
                <w:sz w:val="22"/>
                <w:szCs w:val="22"/>
              </w:rPr>
              <w:t>94.05</w:t>
            </w:r>
          </w:p>
        </w:tc>
      </w:tr>
      <w:tr w:rsidR="00030CBD" w14:paraId="37B517FF" w14:textId="77777777" w:rsidTr="002B37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89003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38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0CBD">
              <w:rPr>
                <w:rFonts w:ascii="Arial" w:hAnsi="Arial" w:cs="Arial"/>
                <w:sz w:val="22"/>
                <w:szCs w:val="22"/>
              </w:rPr>
              <w:t>Stacje dokujące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297765" w14:textId="77777777" w:rsidR="00030CBD" w:rsidRPr="007D7932" w:rsidRDefault="00030CBD" w:rsidP="002B373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ZTM </w:t>
            </w:r>
            <w:proofErr w:type="spellStart"/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>Innovations</w:t>
            </w:r>
            <w:proofErr w:type="spellEnd"/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73D608EC" w14:textId="77777777" w:rsidR="00030CBD" w:rsidRPr="007D7932" w:rsidRDefault="00030CBD" w:rsidP="002B373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Kopanina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79</w:t>
            </w:r>
          </w:p>
          <w:p w14:paraId="75213E84" w14:textId="77777777" w:rsidR="00030CBD" w:rsidRPr="007D7932" w:rsidRDefault="00030CBD" w:rsidP="002B373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60-105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6846AA" w14:textId="77777777" w:rsidR="00030CBD" w:rsidRPr="00030CBD" w:rsidRDefault="00030CBD" w:rsidP="002B373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166BB337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2 - Miejsce wykonania przeglądu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6F516" w14:textId="77777777" w:rsidR="00030CBD" w:rsidRPr="007D7932" w:rsidRDefault="00030CBD" w:rsidP="002B373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030CBD" w14:paraId="42F20C49" w14:textId="77777777" w:rsidTr="002B37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664A8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39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0CBD">
              <w:rPr>
                <w:rFonts w:ascii="Arial" w:hAnsi="Arial" w:cs="Arial"/>
                <w:sz w:val="22"/>
                <w:szCs w:val="22"/>
              </w:rPr>
              <w:t>Stoły operacyjne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3064C3" w14:textId="77777777" w:rsidR="00030CBD" w:rsidRPr="007D7932" w:rsidRDefault="00030CBD" w:rsidP="002B373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>Zakłady Techniki Medycznej Sp. z o.o.</w:t>
            </w:r>
          </w:p>
          <w:p w14:paraId="63965D9C" w14:textId="77777777" w:rsidR="00030CBD" w:rsidRPr="007D7932" w:rsidRDefault="00030CBD" w:rsidP="002B373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030CBD">
              <w:rPr>
                <w:rFonts w:ascii="Arial" w:hAnsi="Arial" w:cs="Arial"/>
                <w:sz w:val="22"/>
                <w:szCs w:val="22"/>
              </w:rPr>
              <w:t>Szyllinga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63</w:t>
            </w:r>
          </w:p>
          <w:p w14:paraId="1A922289" w14:textId="77777777" w:rsidR="00030CBD" w:rsidRPr="007D7932" w:rsidRDefault="00030CBD" w:rsidP="002B373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30-433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4394B8" w14:textId="77777777" w:rsidR="00030CBD" w:rsidRPr="00030CBD" w:rsidRDefault="00030CBD" w:rsidP="002B373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02AD4478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8592E" w14:textId="77777777" w:rsidR="00030CBD" w:rsidRPr="007D7932" w:rsidRDefault="00030CBD" w:rsidP="002B373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030CBD" w14:paraId="73B2A54E" w14:textId="77777777" w:rsidTr="002B37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E1D71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39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0CBD">
              <w:rPr>
                <w:rFonts w:ascii="Arial" w:hAnsi="Arial" w:cs="Arial"/>
                <w:sz w:val="22"/>
                <w:szCs w:val="22"/>
              </w:rPr>
              <w:t>Stoły operacyjne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4C587C" w14:textId="77777777" w:rsidR="00030CBD" w:rsidRPr="007D7932" w:rsidRDefault="00030CBD" w:rsidP="002B373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ZTM </w:t>
            </w:r>
            <w:proofErr w:type="spellStart"/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>Innovations</w:t>
            </w:r>
            <w:proofErr w:type="spellEnd"/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7BEB5E1E" w14:textId="77777777" w:rsidR="00030CBD" w:rsidRPr="007D7932" w:rsidRDefault="00030CBD" w:rsidP="002B373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Kopanina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79</w:t>
            </w:r>
          </w:p>
          <w:p w14:paraId="0F869345" w14:textId="77777777" w:rsidR="00030CBD" w:rsidRPr="007D7932" w:rsidRDefault="00030CBD" w:rsidP="002B373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60-105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CC86F9" w14:textId="77777777" w:rsidR="00030CBD" w:rsidRPr="00030CBD" w:rsidRDefault="00030CBD" w:rsidP="002B373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1 - Cena - 12.00</w:t>
            </w:r>
          </w:p>
          <w:p w14:paraId="1962CE2F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8C9EBD" w14:textId="77777777" w:rsidR="00030CBD" w:rsidRPr="007D7932" w:rsidRDefault="00030CBD" w:rsidP="002B373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 xml:space="preserve">  52,00</w:t>
            </w:r>
          </w:p>
        </w:tc>
      </w:tr>
      <w:tr w:rsidR="00030CBD" w14:paraId="3E92B903" w14:textId="77777777" w:rsidTr="002B37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7C89DD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39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0CBD">
              <w:rPr>
                <w:rFonts w:ascii="Arial" w:hAnsi="Arial" w:cs="Arial"/>
                <w:sz w:val="22"/>
                <w:szCs w:val="22"/>
              </w:rPr>
              <w:t>Stoły operacyjne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C1A5BE" w14:textId="77777777" w:rsidR="00030CBD" w:rsidRPr="007D7932" w:rsidRDefault="00030CBD" w:rsidP="002B373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>ELMED Piotr Błażejewski Sp. jawna</w:t>
            </w:r>
          </w:p>
          <w:p w14:paraId="73006EA5" w14:textId="77777777" w:rsidR="00030CBD" w:rsidRPr="007D7932" w:rsidRDefault="00030CBD" w:rsidP="002B373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os. Witkowice Nowe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53</w:t>
            </w:r>
          </w:p>
          <w:p w14:paraId="72A19D42" w14:textId="77777777" w:rsidR="00030CBD" w:rsidRPr="007D7932" w:rsidRDefault="00030CBD" w:rsidP="002B373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31-234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1AEDC7" w14:textId="77777777" w:rsidR="00030CBD" w:rsidRPr="00030CBD" w:rsidRDefault="00030CBD" w:rsidP="002B373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4D20CE6C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2 - Miejsce wykonania przeglądu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9BEAFC" w14:textId="77777777" w:rsidR="00030CBD" w:rsidRPr="007D7932" w:rsidRDefault="00030CBD" w:rsidP="002B373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030CBD" w14:paraId="31313FC4" w14:textId="77777777" w:rsidTr="002B37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07E7C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39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0CBD">
              <w:rPr>
                <w:rFonts w:ascii="Arial" w:hAnsi="Arial" w:cs="Arial"/>
                <w:sz w:val="22"/>
                <w:szCs w:val="22"/>
              </w:rPr>
              <w:t>Stoły operacyjne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911F14" w14:textId="77777777" w:rsidR="00030CBD" w:rsidRPr="007D7932" w:rsidRDefault="00030CBD" w:rsidP="002B373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>MEDIRES Konrad Solak</w:t>
            </w:r>
          </w:p>
          <w:p w14:paraId="74623FC5" w14:textId="77777777" w:rsidR="00030CBD" w:rsidRPr="007D7932" w:rsidRDefault="00030CBD" w:rsidP="002B373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Bratkowice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808R</w:t>
            </w:r>
          </w:p>
          <w:p w14:paraId="78354BEB" w14:textId="77777777" w:rsidR="00030CBD" w:rsidRPr="007D7932" w:rsidRDefault="00030CBD" w:rsidP="002B373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36-055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Bratkowice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AE712E" w14:textId="77777777" w:rsidR="00030CBD" w:rsidRPr="00030CBD" w:rsidRDefault="00030CBD" w:rsidP="002B373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5238C076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2 - Miejsce wykonania przeglądu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C4508" w14:textId="77777777" w:rsidR="00030CBD" w:rsidRPr="007D7932" w:rsidRDefault="00030CBD" w:rsidP="002B373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030CBD" w14:paraId="7F7A79F5" w14:textId="77777777" w:rsidTr="002B37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7FF58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lastRenderedPageBreak/>
              <w:t>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0CBD">
              <w:rPr>
                <w:rFonts w:ascii="Arial" w:hAnsi="Arial" w:cs="Arial"/>
                <w:sz w:val="22"/>
                <w:szCs w:val="22"/>
              </w:rPr>
              <w:t>Tomograf komputerowy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BBB533" w14:textId="77777777" w:rsidR="00030CBD" w:rsidRPr="007D7932" w:rsidRDefault="00030CBD" w:rsidP="002B373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>Philips Polska Spółka z ograniczoną odpowiedzialnością</w:t>
            </w:r>
          </w:p>
          <w:p w14:paraId="7D234462" w14:textId="77777777" w:rsidR="00030CBD" w:rsidRPr="007D7932" w:rsidRDefault="00030CBD" w:rsidP="002B373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Aleje Jerozolimskie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195B</w:t>
            </w:r>
          </w:p>
          <w:p w14:paraId="4D036228" w14:textId="77777777" w:rsidR="00030CBD" w:rsidRPr="007D7932" w:rsidRDefault="00030CBD" w:rsidP="002B373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02-222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D96A6E" w14:textId="77777777" w:rsidR="00030CBD" w:rsidRPr="00030CBD" w:rsidRDefault="00030CBD" w:rsidP="002B373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50D4C5E4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8A40F" w14:textId="77777777" w:rsidR="00030CBD" w:rsidRPr="007D7932" w:rsidRDefault="00030CBD" w:rsidP="002B373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030CBD" w14:paraId="7830E089" w14:textId="77777777" w:rsidTr="002B37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A5BA25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0CBD">
              <w:rPr>
                <w:rFonts w:ascii="Arial" w:hAnsi="Arial" w:cs="Arial"/>
                <w:sz w:val="22"/>
                <w:szCs w:val="22"/>
              </w:rPr>
              <w:t>Tomograf komputerowy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E2E6F3" w14:textId="77777777" w:rsidR="00030CBD" w:rsidRPr="007D7932" w:rsidRDefault="00030CBD" w:rsidP="002B373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>Medikol</w:t>
            </w:r>
            <w:proofErr w:type="spellEnd"/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Solution Sp. z o.o.</w:t>
            </w:r>
          </w:p>
          <w:p w14:paraId="23C2B306" w14:textId="77777777" w:rsidR="00030CBD" w:rsidRPr="007D7932" w:rsidRDefault="00030CBD" w:rsidP="002B373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Polska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118</w:t>
            </w:r>
          </w:p>
          <w:p w14:paraId="7F5AB03D" w14:textId="77777777" w:rsidR="00030CBD" w:rsidRPr="007D7932" w:rsidRDefault="00030CBD" w:rsidP="002B373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60-401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2803CD" w14:textId="77777777" w:rsidR="00030CBD" w:rsidRPr="00030CBD" w:rsidRDefault="00030CBD" w:rsidP="002B373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1 - Cena - 24.24</w:t>
            </w:r>
          </w:p>
          <w:p w14:paraId="7B26C22F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F488CD" w14:textId="77777777" w:rsidR="00030CBD" w:rsidRPr="007D7932" w:rsidRDefault="00030CBD" w:rsidP="002B373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 xml:space="preserve">  64,24</w:t>
            </w:r>
          </w:p>
        </w:tc>
      </w:tr>
      <w:tr w:rsidR="00030CBD" w14:paraId="3B2B13F2" w14:textId="77777777" w:rsidTr="002B37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2CD3A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41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0CBD">
              <w:rPr>
                <w:rFonts w:ascii="Arial" w:hAnsi="Arial" w:cs="Arial"/>
                <w:sz w:val="22"/>
                <w:szCs w:val="22"/>
              </w:rPr>
              <w:t>Urządzenie do rozmrażania komórek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27DB74" w14:textId="77777777" w:rsidR="00030CBD" w:rsidRPr="007D7932" w:rsidRDefault="00030CBD" w:rsidP="002B373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>PLS SERVICES Sp. z o.o.</w:t>
            </w:r>
          </w:p>
          <w:p w14:paraId="141A9928" w14:textId="77777777" w:rsidR="00030CBD" w:rsidRPr="007D7932" w:rsidRDefault="00030CBD" w:rsidP="002B373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Rzędziany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22</w:t>
            </w:r>
          </w:p>
          <w:p w14:paraId="5B7246DB" w14:textId="77777777" w:rsidR="00030CBD" w:rsidRPr="007D7932" w:rsidRDefault="00030CBD" w:rsidP="002B373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16-080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Rzędziany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153806" w14:textId="2EDB6117" w:rsidR="00030CBD" w:rsidRPr="00030CBD" w:rsidRDefault="00030CBD" w:rsidP="002B373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 xml:space="preserve">1 - Cena </w:t>
            </w:r>
            <w:r w:rsidR="00A340D7">
              <w:rPr>
                <w:rFonts w:ascii="Arial" w:hAnsi="Arial" w:cs="Arial"/>
                <w:sz w:val="22"/>
                <w:szCs w:val="22"/>
              </w:rPr>
              <w:t>–</w:t>
            </w:r>
            <w:r w:rsidRPr="00030CB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340D7">
              <w:rPr>
                <w:rFonts w:ascii="Arial" w:hAnsi="Arial" w:cs="Arial"/>
                <w:sz w:val="22"/>
                <w:szCs w:val="22"/>
              </w:rPr>
              <w:t>35.29</w:t>
            </w:r>
          </w:p>
          <w:p w14:paraId="2B1322E3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E16BD" w14:textId="4173F054" w:rsidR="00030CBD" w:rsidRPr="007D7932" w:rsidRDefault="00030CBD" w:rsidP="002B373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A340D7">
              <w:rPr>
                <w:rFonts w:ascii="Arial" w:hAnsi="Arial" w:cs="Arial"/>
                <w:sz w:val="22"/>
                <w:szCs w:val="22"/>
              </w:rPr>
              <w:t>75,29</w:t>
            </w:r>
          </w:p>
        </w:tc>
      </w:tr>
      <w:tr w:rsidR="00030CBD" w14:paraId="31524DC7" w14:textId="77777777" w:rsidTr="002B37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90918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41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0CBD">
              <w:rPr>
                <w:rFonts w:ascii="Arial" w:hAnsi="Arial" w:cs="Arial"/>
                <w:sz w:val="22"/>
                <w:szCs w:val="22"/>
              </w:rPr>
              <w:t>Urządzenie do rozmrażania komórek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CEEA49" w14:textId="77777777" w:rsidR="00030CBD" w:rsidRPr="007D7932" w:rsidRDefault="00030CBD" w:rsidP="002B373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>SARSTEDT Spółka z o.o.</w:t>
            </w:r>
          </w:p>
          <w:p w14:paraId="5DFEC311" w14:textId="77777777" w:rsidR="00030CBD" w:rsidRPr="007D7932" w:rsidRDefault="00030CBD" w:rsidP="002B373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Warszawska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25</w:t>
            </w:r>
          </w:p>
          <w:p w14:paraId="118E4722" w14:textId="77777777" w:rsidR="00030CBD" w:rsidRPr="007D7932" w:rsidRDefault="00030CBD" w:rsidP="002B373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05-082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Blizne Łaszczyńskiego, Stare Babice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4BA2AB" w14:textId="77777777" w:rsidR="00030CBD" w:rsidRPr="00030CBD" w:rsidRDefault="00030CBD" w:rsidP="002B373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62AC4041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9D80E" w14:textId="77777777" w:rsidR="00030CBD" w:rsidRPr="007D7932" w:rsidRDefault="00030CBD" w:rsidP="002B373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030CBD" w14:paraId="5753CC1E" w14:textId="77777777" w:rsidTr="002B37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EAA14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42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030CBD">
              <w:rPr>
                <w:rFonts w:ascii="Arial" w:hAnsi="Arial" w:cs="Arial"/>
                <w:sz w:val="22"/>
                <w:szCs w:val="22"/>
              </w:rPr>
              <w:t>Wideodermatoskop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4F927D" w14:textId="77777777" w:rsidR="00030CBD" w:rsidRPr="007D7932" w:rsidRDefault="00030CBD" w:rsidP="002B373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>Consultronix</w:t>
            </w:r>
            <w:proofErr w:type="spellEnd"/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6AB39B5A" w14:textId="77777777" w:rsidR="00030CBD" w:rsidRPr="007D7932" w:rsidRDefault="00030CBD" w:rsidP="002B373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Przemysłowa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17</w:t>
            </w:r>
          </w:p>
          <w:p w14:paraId="075BB2A7" w14:textId="77777777" w:rsidR="00030CBD" w:rsidRPr="007D7932" w:rsidRDefault="00030CBD" w:rsidP="002B373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32-083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Balice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153CF" w14:textId="77777777" w:rsidR="00030CBD" w:rsidRPr="00030CBD" w:rsidRDefault="00030CBD" w:rsidP="002B373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56590D4E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052C3" w14:textId="77777777" w:rsidR="00030CBD" w:rsidRPr="007D7932" w:rsidRDefault="00030CBD" w:rsidP="002B373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030CBD" w14:paraId="5E46FC88" w14:textId="77777777" w:rsidTr="002B37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A8D77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44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0CBD">
              <w:rPr>
                <w:rFonts w:ascii="Arial" w:hAnsi="Arial" w:cs="Arial"/>
                <w:sz w:val="22"/>
                <w:szCs w:val="22"/>
              </w:rPr>
              <w:t>Zamrażarka do krwi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A1DDA8" w14:textId="77777777" w:rsidR="00030CBD" w:rsidRPr="007D7932" w:rsidRDefault="00030CBD" w:rsidP="002B373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>PLS SERVICES Sp. z o.o.</w:t>
            </w:r>
          </w:p>
          <w:p w14:paraId="41C13E30" w14:textId="77777777" w:rsidR="00030CBD" w:rsidRPr="007D7932" w:rsidRDefault="00030CBD" w:rsidP="002B373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Rzędziany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22</w:t>
            </w:r>
          </w:p>
          <w:p w14:paraId="2D7B8E35" w14:textId="77777777" w:rsidR="00030CBD" w:rsidRPr="007D7932" w:rsidRDefault="00030CBD" w:rsidP="002B373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16-080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Rzędziany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0B47C4" w14:textId="77777777" w:rsidR="00030CBD" w:rsidRPr="00030CBD" w:rsidRDefault="00030CBD" w:rsidP="002B373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63CD131A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2B1AC" w14:textId="77777777" w:rsidR="00030CBD" w:rsidRPr="007D7932" w:rsidRDefault="00030CBD" w:rsidP="002B373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030CBD" w14:paraId="5FAFB079" w14:textId="77777777" w:rsidTr="002B37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52E092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45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0CBD">
              <w:rPr>
                <w:rFonts w:ascii="Arial" w:hAnsi="Arial" w:cs="Arial"/>
                <w:sz w:val="22"/>
                <w:szCs w:val="22"/>
              </w:rPr>
              <w:t xml:space="preserve">Zestawy </w:t>
            </w:r>
            <w:proofErr w:type="spellStart"/>
            <w:r w:rsidRPr="00030CBD">
              <w:rPr>
                <w:rFonts w:ascii="Arial" w:hAnsi="Arial" w:cs="Arial"/>
                <w:sz w:val="22"/>
                <w:szCs w:val="22"/>
              </w:rPr>
              <w:t>Acculan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7E21D8" w14:textId="77777777" w:rsidR="00030CBD" w:rsidRPr="007D7932" w:rsidRDefault="00030CBD" w:rsidP="002B373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>Aesculap</w:t>
            </w:r>
            <w:proofErr w:type="spellEnd"/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>Chifa</w:t>
            </w:r>
            <w:proofErr w:type="spellEnd"/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Spółka z ograniczoną odpowiedzialnością</w:t>
            </w:r>
          </w:p>
          <w:p w14:paraId="33E54F62" w14:textId="77777777" w:rsidR="00030CBD" w:rsidRPr="007D7932" w:rsidRDefault="00030CBD" w:rsidP="002B373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Tysiąclecia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7F233C5D" w14:textId="77777777" w:rsidR="00030CBD" w:rsidRPr="007D7932" w:rsidRDefault="00030CBD" w:rsidP="002B373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64-300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Nowy Tomyśl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CFACDB" w14:textId="77777777" w:rsidR="00030CBD" w:rsidRPr="00030CBD" w:rsidRDefault="00030CBD" w:rsidP="002B373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0B2704C9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F4179" w14:textId="77777777" w:rsidR="00030CBD" w:rsidRPr="007D7932" w:rsidRDefault="00030CBD" w:rsidP="002B373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030CBD" w14:paraId="05D9D793" w14:textId="77777777" w:rsidTr="002B37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1F2FD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46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0CBD">
              <w:rPr>
                <w:rFonts w:ascii="Arial" w:hAnsi="Arial" w:cs="Arial"/>
                <w:sz w:val="22"/>
                <w:szCs w:val="22"/>
              </w:rPr>
              <w:t>Zestaw histeroskopowo-laparoskopowy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A3B65E" w14:textId="77777777" w:rsidR="00030CBD" w:rsidRPr="007D7932" w:rsidRDefault="00030CBD" w:rsidP="002B373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Karl </w:t>
            </w:r>
            <w:proofErr w:type="spellStart"/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>Storz</w:t>
            </w:r>
            <w:proofErr w:type="spellEnd"/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649801B3" w14:textId="77777777" w:rsidR="00030CBD" w:rsidRPr="007D7932" w:rsidRDefault="00030CBD" w:rsidP="002B373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030CBD">
              <w:rPr>
                <w:rFonts w:ascii="Arial" w:hAnsi="Arial" w:cs="Arial"/>
                <w:sz w:val="22"/>
                <w:szCs w:val="22"/>
              </w:rPr>
              <w:t>Hołubcowa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123/-</w:t>
            </w:r>
          </w:p>
          <w:p w14:paraId="368609CB" w14:textId="77777777" w:rsidR="00030CBD" w:rsidRPr="007D7932" w:rsidRDefault="00030CBD" w:rsidP="002B373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02-854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327B73" w14:textId="77777777" w:rsidR="00030CBD" w:rsidRPr="00030CBD" w:rsidRDefault="00030CBD" w:rsidP="002B373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5EB6C849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E8CBC" w14:textId="77777777" w:rsidR="00030CBD" w:rsidRPr="007D7932" w:rsidRDefault="00030CBD" w:rsidP="002B373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030CBD" w14:paraId="6980D5C6" w14:textId="77777777" w:rsidTr="002B37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FDCA0" w14:textId="77777777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47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30CBD">
              <w:rPr>
                <w:rFonts w:ascii="Arial" w:hAnsi="Arial" w:cs="Arial"/>
                <w:sz w:val="22"/>
                <w:szCs w:val="22"/>
              </w:rPr>
              <w:t>Zgrzewarka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2F9EC5" w14:textId="77777777" w:rsidR="00030CBD" w:rsidRPr="007D7932" w:rsidRDefault="00030CBD" w:rsidP="002B373E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30CBD">
              <w:rPr>
                <w:rFonts w:ascii="Arial" w:hAnsi="Arial" w:cs="Arial"/>
                <w:b/>
                <w:bCs/>
                <w:sz w:val="22"/>
                <w:szCs w:val="22"/>
              </w:rPr>
              <w:t>Zakłady Techniki Medycznej Sp. z o.o.</w:t>
            </w:r>
          </w:p>
          <w:p w14:paraId="61EAD1B1" w14:textId="77777777" w:rsidR="00030CBD" w:rsidRPr="007D7932" w:rsidRDefault="00030CBD" w:rsidP="002B373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030CBD">
              <w:rPr>
                <w:rFonts w:ascii="Arial" w:hAnsi="Arial" w:cs="Arial"/>
                <w:sz w:val="22"/>
                <w:szCs w:val="22"/>
              </w:rPr>
              <w:t>Szyllinga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63</w:t>
            </w:r>
          </w:p>
          <w:p w14:paraId="087B6353" w14:textId="77777777" w:rsidR="00030CBD" w:rsidRPr="007D7932" w:rsidRDefault="00030CBD" w:rsidP="002B373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30-433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0CBD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9E0979" w14:textId="77777777" w:rsidR="00030CBD" w:rsidRPr="00030CBD" w:rsidRDefault="00030CBD" w:rsidP="002B373E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49DE21C7" w14:textId="32A0C51D" w:rsidR="00030CBD" w:rsidRPr="007D7932" w:rsidRDefault="00030CBD" w:rsidP="002B3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 xml:space="preserve">2 - Miejsce wykonania przeglądu - </w:t>
            </w:r>
            <w:r w:rsidR="00A340D7">
              <w:rPr>
                <w:rFonts w:ascii="Arial" w:hAnsi="Arial" w:cs="Arial"/>
                <w:sz w:val="22"/>
                <w:szCs w:val="22"/>
              </w:rPr>
              <w:t>40</w:t>
            </w:r>
            <w:r w:rsidRPr="00030CBD">
              <w:rPr>
                <w:rFonts w:ascii="Arial" w:hAnsi="Arial" w:cs="Arial"/>
                <w:sz w:val="22"/>
                <w:szCs w:val="22"/>
              </w:rPr>
              <w:t>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C29952" w14:textId="7FC6C52C" w:rsidR="00030CBD" w:rsidRPr="007D7932" w:rsidRDefault="00030CBD" w:rsidP="002B373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30CBD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A340D7">
              <w:rPr>
                <w:rFonts w:ascii="Arial" w:hAnsi="Arial" w:cs="Arial"/>
                <w:sz w:val="22"/>
                <w:szCs w:val="22"/>
              </w:rPr>
              <w:t>100</w:t>
            </w:r>
            <w:r w:rsidRPr="00030CBD">
              <w:rPr>
                <w:rFonts w:ascii="Arial" w:hAnsi="Arial" w:cs="Arial"/>
                <w:sz w:val="22"/>
                <w:szCs w:val="22"/>
              </w:rPr>
              <w:t>,00</w:t>
            </w:r>
          </w:p>
        </w:tc>
      </w:tr>
    </w:tbl>
    <w:p w14:paraId="0E95F7DB" w14:textId="77777777" w:rsidR="00B464D3" w:rsidRPr="00992FF5" w:rsidRDefault="00B464D3" w:rsidP="00B51A2B">
      <w:pPr>
        <w:spacing w:before="720" w:after="480" w:line="360" w:lineRule="auto"/>
        <w:ind w:left="3119" w:firstLine="425"/>
        <w:jc w:val="right"/>
        <w:rPr>
          <w:rFonts w:ascii="Arial" w:hAnsi="Arial" w:cs="Arial"/>
          <w:i/>
        </w:rPr>
      </w:pPr>
      <w:r w:rsidRPr="00992FF5">
        <w:rPr>
          <w:rFonts w:ascii="Arial" w:hAnsi="Arial" w:cs="Arial"/>
          <w:i/>
        </w:rPr>
        <w:t>Zamawiający</w:t>
      </w:r>
    </w:p>
    <w:bookmarkEnd w:id="0"/>
    <w:sectPr w:rsidR="00B464D3" w:rsidRPr="00992FF5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4ACF0E" w14:textId="77777777" w:rsidR="007F6C02" w:rsidRDefault="007F6C02">
      <w:r>
        <w:separator/>
      </w:r>
    </w:p>
  </w:endnote>
  <w:endnote w:type="continuationSeparator" w:id="0">
    <w:p w14:paraId="4E741354" w14:textId="77777777" w:rsidR="007F6C02" w:rsidRDefault="007F6C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158A5F" w14:textId="77777777" w:rsidR="00030CBD" w:rsidRDefault="00030CB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79B7F4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2B92FC69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40EA09DB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5A6C7C" w14:textId="77777777" w:rsidR="00030CBD" w:rsidRDefault="00030C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8E3961" w14:textId="77777777" w:rsidR="007F6C02" w:rsidRDefault="007F6C02">
      <w:r>
        <w:separator/>
      </w:r>
    </w:p>
  </w:footnote>
  <w:footnote w:type="continuationSeparator" w:id="0">
    <w:p w14:paraId="06A334E9" w14:textId="77777777" w:rsidR="007F6C02" w:rsidRDefault="007F6C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7AA931" w14:textId="77777777" w:rsidR="00030CBD" w:rsidRDefault="00030CB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B264CE" w14:textId="77777777" w:rsidR="00030CBD" w:rsidRDefault="00030CB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3316F1" w14:textId="77777777" w:rsidR="00030CBD" w:rsidRDefault="00030CB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F6C02"/>
    <w:rsid w:val="00022322"/>
    <w:rsid w:val="00030CBD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81A41"/>
    <w:rsid w:val="003A0AFC"/>
    <w:rsid w:val="003D611C"/>
    <w:rsid w:val="00431C0B"/>
    <w:rsid w:val="004339C5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8689D"/>
    <w:rsid w:val="00596EA3"/>
    <w:rsid w:val="00596FD7"/>
    <w:rsid w:val="005C7D55"/>
    <w:rsid w:val="005E5BFF"/>
    <w:rsid w:val="00607F9B"/>
    <w:rsid w:val="00644DCB"/>
    <w:rsid w:val="00657C1E"/>
    <w:rsid w:val="006930A9"/>
    <w:rsid w:val="006E3089"/>
    <w:rsid w:val="00712C39"/>
    <w:rsid w:val="00756CDA"/>
    <w:rsid w:val="007E2ACC"/>
    <w:rsid w:val="007E68C5"/>
    <w:rsid w:val="007F6C02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340D7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1FFBEA"/>
  <w15:chartTrackingRefBased/>
  <w15:docId w15:val="{197C26C0-9312-47FF-9BD3-8B6A4FF6F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40</TotalTime>
  <Pages>23</Pages>
  <Words>5274</Words>
  <Characters>27389</Characters>
  <Application>Microsoft Office Word</Application>
  <DocSecurity>0</DocSecurity>
  <Lines>228</Lines>
  <Paragraphs>65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32598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Małgorzata Marzec</cp:lastModifiedBy>
  <cp:revision>5</cp:revision>
  <cp:lastPrinted>2024-07-10T09:23:00Z</cp:lastPrinted>
  <dcterms:created xsi:type="dcterms:W3CDTF">2024-07-10T09:23:00Z</dcterms:created>
  <dcterms:modified xsi:type="dcterms:W3CDTF">2024-07-10T11:43:00Z</dcterms:modified>
</cp:coreProperties>
</file>