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154825" w14:textId="77777777" w:rsidR="00986737" w:rsidRPr="00AF42CC" w:rsidRDefault="00496FD9" w:rsidP="00AF42CC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AF42CC">
        <w:rPr>
          <w:sz w:val="24"/>
          <w:szCs w:val="24"/>
        </w:rPr>
        <w:t>Kraków</w:t>
      </w:r>
      <w:r w:rsidR="00986737" w:rsidRPr="00AF42CC">
        <w:rPr>
          <w:sz w:val="24"/>
          <w:szCs w:val="24"/>
        </w:rPr>
        <w:t xml:space="preserve"> dnia: </w:t>
      </w:r>
      <w:r w:rsidRPr="00AF42CC">
        <w:rPr>
          <w:sz w:val="24"/>
          <w:szCs w:val="24"/>
        </w:rPr>
        <w:t>2024-07-10</w:t>
      </w:r>
    </w:p>
    <w:p w14:paraId="467D87BC" w14:textId="77777777" w:rsidR="00496FD9" w:rsidRPr="00AF42CC" w:rsidRDefault="00496FD9" w:rsidP="00AF42CC">
      <w:pPr>
        <w:spacing w:line="276" w:lineRule="auto"/>
        <w:rPr>
          <w:b/>
          <w:bCs/>
          <w:sz w:val="24"/>
          <w:szCs w:val="24"/>
        </w:rPr>
      </w:pPr>
      <w:r w:rsidRPr="00AF42CC">
        <w:rPr>
          <w:b/>
          <w:bCs/>
          <w:sz w:val="24"/>
          <w:szCs w:val="24"/>
        </w:rPr>
        <w:t>Szpital Miejski Specjalistyczny</w:t>
      </w:r>
    </w:p>
    <w:p w14:paraId="58CD1E66" w14:textId="77777777" w:rsidR="00496FD9" w:rsidRPr="00AF42CC" w:rsidRDefault="00496FD9" w:rsidP="00AF42CC">
      <w:pPr>
        <w:spacing w:line="276" w:lineRule="auto"/>
        <w:rPr>
          <w:b/>
          <w:bCs/>
          <w:sz w:val="24"/>
          <w:szCs w:val="24"/>
        </w:rPr>
      </w:pPr>
      <w:r w:rsidRPr="00AF42CC">
        <w:rPr>
          <w:b/>
          <w:bCs/>
          <w:sz w:val="24"/>
          <w:szCs w:val="24"/>
        </w:rPr>
        <w:t>im. Gabriela Narutowicza w Krakowie</w:t>
      </w:r>
    </w:p>
    <w:p w14:paraId="2B4A0F01" w14:textId="77777777" w:rsidR="00986737" w:rsidRPr="00AF42CC" w:rsidRDefault="00496FD9" w:rsidP="00AF42CC">
      <w:pPr>
        <w:spacing w:line="276" w:lineRule="auto"/>
        <w:rPr>
          <w:sz w:val="24"/>
          <w:szCs w:val="24"/>
        </w:rPr>
      </w:pPr>
      <w:r w:rsidRPr="00AF42CC">
        <w:rPr>
          <w:sz w:val="24"/>
          <w:szCs w:val="24"/>
        </w:rPr>
        <w:t>ul. Prądnicka</w:t>
      </w:r>
      <w:r w:rsidR="00986737" w:rsidRPr="00AF42CC">
        <w:rPr>
          <w:sz w:val="24"/>
          <w:szCs w:val="24"/>
        </w:rPr>
        <w:t xml:space="preserve"> </w:t>
      </w:r>
      <w:r w:rsidRPr="00AF42CC">
        <w:rPr>
          <w:sz w:val="24"/>
          <w:szCs w:val="24"/>
        </w:rPr>
        <w:t>35-37</w:t>
      </w:r>
    </w:p>
    <w:p w14:paraId="4348C8D9" w14:textId="3E8680D9" w:rsidR="00986737" w:rsidRDefault="00496FD9" w:rsidP="00AF42CC">
      <w:pPr>
        <w:spacing w:line="276" w:lineRule="auto"/>
        <w:rPr>
          <w:sz w:val="24"/>
          <w:szCs w:val="24"/>
        </w:rPr>
      </w:pPr>
      <w:r w:rsidRPr="00AF42CC">
        <w:rPr>
          <w:sz w:val="24"/>
          <w:szCs w:val="24"/>
        </w:rPr>
        <w:t>31-202</w:t>
      </w:r>
      <w:r w:rsidR="00986737" w:rsidRPr="00AF42CC">
        <w:rPr>
          <w:sz w:val="24"/>
          <w:szCs w:val="24"/>
        </w:rPr>
        <w:t xml:space="preserve"> </w:t>
      </w:r>
      <w:r w:rsidRPr="00AF42CC">
        <w:rPr>
          <w:sz w:val="24"/>
          <w:szCs w:val="24"/>
        </w:rPr>
        <w:t>Kraków</w:t>
      </w:r>
    </w:p>
    <w:p w14:paraId="24E4EB0F" w14:textId="77777777" w:rsidR="00AF42CC" w:rsidRPr="00AF42CC" w:rsidRDefault="00AF42CC" w:rsidP="00AF42CC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AF42CC" w14:paraId="7D62F1A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4E0000" w14:textId="77777777" w:rsidR="00986737" w:rsidRPr="00AF42CC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AF42CC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925DAE9" w14:textId="3D96B04F" w:rsidR="00986737" w:rsidRPr="00AF42CC" w:rsidRDefault="00AF42CC" w:rsidP="00AF42CC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>
        <w:rPr>
          <w:sz w:val="24"/>
          <w:szCs w:val="24"/>
        </w:rPr>
        <w:br/>
      </w:r>
      <w:r w:rsidR="00986737" w:rsidRPr="00AF42CC">
        <w:rPr>
          <w:rFonts w:eastAsia="Calibri"/>
          <w:sz w:val="24"/>
          <w:szCs w:val="24"/>
          <w:lang w:eastAsia="en-US"/>
        </w:rPr>
        <w:t xml:space="preserve">Dotyczy </w:t>
      </w:r>
      <w:r w:rsidR="00986737" w:rsidRPr="00AF42CC">
        <w:rPr>
          <w:sz w:val="24"/>
          <w:szCs w:val="24"/>
        </w:rPr>
        <w:t>postępowania o udzielenie zamówienia publicznego</w:t>
      </w:r>
      <w:r w:rsidR="00986737" w:rsidRPr="00AF42C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AF42CC" w14:paraId="2008610A" w14:textId="77777777" w:rsidTr="005A632E">
        <w:tc>
          <w:tcPr>
            <w:tcW w:w="2269" w:type="dxa"/>
            <w:shd w:val="clear" w:color="auto" w:fill="auto"/>
          </w:tcPr>
          <w:p w14:paraId="3C4C1548" w14:textId="77777777" w:rsidR="00986737" w:rsidRPr="00AF42C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AF42C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D92FB7" w14:textId="77777777" w:rsidR="00986737" w:rsidRPr="00AF42CC" w:rsidRDefault="00496FD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F42CC">
              <w:rPr>
                <w:bCs/>
                <w:sz w:val="24"/>
                <w:szCs w:val="24"/>
              </w:rPr>
              <w:t>Zakup i dostawa produktów farmaceutycznych II</w:t>
            </w:r>
            <w:r w:rsidR="00986737" w:rsidRPr="00AF42CC">
              <w:rPr>
                <w:bCs/>
                <w:sz w:val="24"/>
                <w:szCs w:val="24"/>
              </w:rPr>
              <w:t>.</w:t>
            </w:r>
          </w:p>
        </w:tc>
      </w:tr>
      <w:tr w:rsidR="00496FD9" w:rsidRPr="00AF42CC" w14:paraId="46694F16" w14:textId="77777777" w:rsidTr="003B607C">
        <w:tc>
          <w:tcPr>
            <w:tcW w:w="2269" w:type="dxa"/>
            <w:shd w:val="clear" w:color="auto" w:fill="auto"/>
          </w:tcPr>
          <w:p w14:paraId="7C7F8323" w14:textId="77777777" w:rsidR="00496FD9" w:rsidRPr="00AF42CC" w:rsidRDefault="00496FD9" w:rsidP="003B60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AF42C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D6D2FF" w14:textId="77777777" w:rsidR="00496FD9" w:rsidRPr="00AF42CC" w:rsidRDefault="00496FD9" w:rsidP="003B60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F42CC">
              <w:rPr>
                <w:bCs/>
                <w:sz w:val="24"/>
                <w:szCs w:val="24"/>
              </w:rPr>
              <w:t>ZP/40/2024</w:t>
            </w:r>
          </w:p>
        </w:tc>
      </w:tr>
    </w:tbl>
    <w:p w14:paraId="510BDFA6" w14:textId="77777777" w:rsidR="00A80738" w:rsidRPr="00AF42C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4F8FC948" w14:textId="77777777" w:rsidR="00D665F5" w:rsidRPr="00AF42CC" w:rsidRDefault="00D665F5" w:rsidP="00AF42CC">
      <w:pPr>
        <w:spacing w:before="120" w:line="276" w:lineRule="auto"/>
        <w:jc w:val="both"/>
        <w:rPr>
          <w:sz w:val="22"/>
          <w:szCs w:val="22"/>
        </w:rPr>
      </w:pPr>
      <w:r w:rsidRPr="00AF42CC">
        <w:rPr>
          <w:sz w:val="22"/>
          <w:szCs w:val="22"/>
        </w:rPr>
        <w:t>Zamawiający, działając na podstawie art. 22</w:t>
      </w:r>
      <w:r w:rsidR="00FC7F5E" w:rsidRPr="00AF42CC">
        <w:rPr>
          <w:sz w:val="22"/>
          <w:szCs w:val="22"/>
        </w:rPr>
        <w:t>2</w:t>
      </w:r>
      <w:r w:rsidRPr="00AF42CC">
        <w:rPr>
          <w:sz w:val="22"/>
          <w:szCs w:val="22"/>
        </w:rPr>
        <w:t xml:space="preserve"> ust. 5 </w:t>
      </w:r>
      <w:r w:rsidRPr="00AF42CC">
        <w:rPr>
          <w:bCs/>
          <w:sz w:val="22"/>
          <w:szCs w:val="22"/>
        </w:rPr>
        <w:t>ustawy z dnia 11 września 2019 r. Prawo zamówień publicznych</w:t>
      </w:r>
      <w:r w:rsidRPr="00AF42CC">
        <w:rPr>
          <w:sz w:val="22"/>
          <w:szCs w:val="22"/>
        </w:rPr>
        <w:t xml:space="preserve"> </w:t>
      </w:r>
      <w:r w:rsidR="00496FD9" w:rsidRPr="00AF42CC">
        <w:rPr>
          <w:sz w:val="22"/>
          <w:szCs w:val="22"/>
        </w:rPr>
        <w:t>(</w:t>
      </w:r>
      <w:proofErr w:type="spellStart"/>
      <w:r w:rsidR="00496FD9" w:rsidRPr="00AF42CC">
        <w:rPr>
          <w:sz w:val="22"/>
          <w:szCs w:val="22"/>
        </w:rPr>
        <w:t>t.j</w:t>
      </w:r>
      <w:proofErr w:type="spellEnd"/>
      <w:r w:rsidR="00496FD9" w:rsidRPr="00AF42CC">
        <w:rPr>
          <w:sz w:val="22"/>
          <w:szCs w:val="22"/>
        </w:rPr>
        <w:t>. Dz. U. z 2023r. poz. 1605)</w:t>
      </w:r>
      <w:r w:rsidR="00490DC0" w:rsidRPr="00AF42CC">
        <w:rPr>
          <w:sz w:val="22"/>
          <w:szCs w:val="22"/>
        </w:rPr>
        <w:t xml:space="preserve"> </w:t>
      </w:r>
      <w:r w:rsidRPr="00AF42CC">
        <w:rPr>
          <w:sz w:val="22"/>
          <w:szCs w:val="22"/>
        </w:rPr>
        <w:t>udostępnia</w:t>
      </w:r>
      <w:r w:rsidR="00F95C33" w:rsidRPr="00AF42CC">
        <w:rPr>
          <w:sz w:val="22"/>
          <w:szCs w:val="22"/>
        </w:rPr>
        <w:t xml:space="preserve"> </w:t>
      </w:r>
      <w:r w:rsidR="004C7E9B" w:rsidRPr="00AF42CC">
        <w:rPr>
          <w:sz w:val="22"/>
          <w:szCs w:val="22"/>
        </w:rPr>
        <w:t>informacj</w:t>
      </w:r>
      <w:r w:rsidR="00577BC6" w:rsidRPr="00AF42CC">
        <w:rPr>
          <w:sz w:val="22"/>
          <w:szCs w:val="22"/>
        </w:rPr>
        <w:t>ę</w:t>
      </w:r>
      <w:r w:rsidR="00035488" w:rsidRPr="00AF42CC">
        <w:rPr>
          <w:sz w:val="22"/>
          <w:szCs w:val="22"/>
        </w:rPr>
        <w:t xml:space="preserve"> z otwarcia ofert</w:t>
      </w:r>
      <w:r w:rsidR="00577BC6" w:rsidRPr="00AF42CC">
        <w:rPr>
          <w:sz w:val="22"/>
          <w:szCs w:val="22"/>
        </w:rPr>
        <w:t>.</w:t>
      </w:r>
    </w:p>
    <w:p w14:paraId="6D71ADF4" w14:textId="3D2B4B1F" w:rsidR="00AF42CC" w:rsidRPr="00AF42CC" w:rsidRDefault="00D665F5" w:rsidP="00AF42CC">
      <w:pPr>
        <w:spacing w:before="120" w:after="60" w:line="276" w:lineRule="auto"/>
        <w:jc w:val="both"/>
        <w:rPr>
          <w:sz w:val="22"/>
          <w:szCs w:val="22"/>
        </w:rPr>
      </w:pPr>
      <w:r w:rsidRPr="00AF42CC">
        <w:rPr>
          <w:sz w:val="22"/>
          <w:szCs w:val="22"/>
        </w:rPr>
        <w:t>Podczas otwarcia ofert, mającego miejsce</w:t>
      </w:r>
      <w:r w:rsidR="00FF4AB1" w:rsidRPr="00AF42CC">
        <w:rPr>
          <w:sz w:val="22"/>
          <w:szCs w:val="22"/>
        </w:rPr>
        <w:t xml:space="preserve"> w dniu  o godz. </w:t>
      </w:r>
      <w:r w:rsidRPr="00AF42C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AF42CC" w14:paraId="5DE529E1" w14:textId="77777777" w:rsidTr="005A632E">
        <w:tc>
          <w:tcPr>
            <w:tcW w:w="1276" w:type="dxa"/>
            <w:shd w:val="clear" w:color="auto" w:fill="F2F2F2"/>
            <w:vAlign w:val="center"/>
          </w:tcPr>
          <w:p w14:paraId="0C7E6237" w14:textId="77777777" w:rsidR="006B27ED" w:rsidRPr="00AF42CC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F42CC">
              <w:rPr>
                <w:sz w:val="22"/>
                <w:szCs w:val="22"/>
              </w:rPr>
              <w:t>Oferta n</w:t>
            </w:r>
            <w:r w:rsidR="006B27ED" w:rsidRPr="00AF42CC">
              <w:rPr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78A962B" w14:textId="77777777" w:rsidR="006B27ED" w:rsidRPr="00AF42CC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F42CC">
              <w:rPr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AAFE6AF" w14:textId="77777777" w:rsidR="006B27ED" w:rsidRPr="00AF42CC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F42CC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931931A" w14:textId="0F2ED972" w:rsidR="006B27ED" w:rsidRPr="00AF42CC" w:rsidRDefault="00AF42CC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F42CC">
              <w:rPr>
                <w:sz w:val="22"/>
                <w:szCs w:val="22"/>
              </w:rPr>
              <w:t>Wartość pakietu brutto</w:t>
            </w:r>
          </w:p>
        </w:tc>
      </w:tr>
      <w:tr w:rsidR="00496FD9" w:rsidRPr="00AF42CC" w14:paraId="2D030472" w14:textId="77777777" w:rsidTr="003B607C">
        <w:tc>
          <w:tcPr>
            <w:tcW w:w="1276" w:type="dxa"/>
            <w:shd w:val="clear" w:color="auto" w:fill="auto"/>
            <w:vAlign w:val="center"/>
          </w:tcPr>
          <w:p w14:paraId="3B8489F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AE5BF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34</w:t>
            </w:r>
          </w:p>
        </w:tc>
        <w:tc>
          <w:tcPr>
            <w:tcW w:w="3969" w:type="dxa"/>
            <w:shd w:val="clear" w:color="auto" w:fill="auto"/>
          </w:tcPr>
          <w:p w14:paraId="4A0A0CC2" w14:textId="12EBCF60" w:rsidR="00496FD9" w:rsidRPr="00AF42CC" w:rsidRDefault="00496FD9" w:rsidP="003B607C">
            <w:pPr>
              <w:spacing w:before="80" w:after="40"/>
            </w:pPr>
            <w:r w:rsidRPr="00AF42CC">
              <w:t xml:space="preserve">GSK Services </w:t>
            </w:r>
            <w:r w:rsidR="00AF42CC">
              <w:t>Sp. z o.o.</w:t>
            </w:r>
          </w:p>
          <w:p w14:paraId="7E985101" w14:textId="21D48D59" w:rsidR="00496FD9" w:rsidRPr="00AF42CC" w:rsidRDefault="00AF42CC" w:rsidP="003B607C">
            <w:r>
              <w:t xml:space="preserve">ul. </w:t>
            </w:r>
            <w:r w:rsidR="00496FD9" w:rsidRPr="00AF42CC">
              <w:t>Grunwaldzka</w:t>
            </w:r>
            <w:r w:rsidR="00496FD9" w:rsidRPr="00AF42CC">
              <w:t xml:space="preserve"> </w:t>
            </w:r>
            <w:r w:rsidR="00496FD9" w:rsidRPr="00AF42CC">
              <w:t>189/-</w:t>
            </w:r>
            <w:r w:rsidR="00496FD9" w:rsidRPr="00AF42CC">
              <w:t xml:space="preserve"> </w:t>
            </w:r>
          </w:p>
          <w:p w14:paraId="34688E19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60-322</w:t>
            </w:r>
            <w:r w:rsidRPr="00AF42CC">
              <w:t xml:space="preserve"> </w:t>
            </w:r>
            <w:r w:rsidRPr="00AF42CC"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201CF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161 233.63 zł</w:t>
            </w:r>
          </w:p>
        </w:tc>
      </w:tr>
      <w:tr w:rsidR="00496FD9" w:rsidRPr="00AF42CC" w14:paraId="24260763" w14:textId="77777777" w:rsidTr="003B607C">
        <w:tc>
          <w:tcPr>
            <w:tcW w:w="1276" w:type="dxa"/>
            <w:shd w:val="clear" w:color="auto" w:fill="auto"/>
            <w:vAlign w:val="center"/>
          </w:tcPr>
          <w:p w14:paraId="67CE5A6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6F558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24</w:t>
            </w:r>
          </w:p>
        </w:tc>
        <w:tc>
          <w:tcPr>
            <w:tcW w:w="3969" w:type="dxa"/>
            <w:shd w:val="clear" w:color="auto" w:fill="auto"/>
          </w:tcPr>
          <w:p w14:paraId="3431A8D0" w14:textId="77777777" w:rsidR="00496FD9" w:rsidRPr="00AF42CC" w:rsidRDefault="00496FD9" w:rsidP="003B607C">
            <w:pPr>
              <w:spacing w:before="80" w:after="40"/>
            </w:pPr>
            <w:r w:rsidRPr="00AF42CC">
              <w:t>Sanofi Sp. z o.o.</w:t>
            </w:r>
          </w:p>
          <w:p w14:paraId="7025FC04" w14:textId="2FB48FFC" w:rsidR="00496FD9" w:rsidRPr="00AF42CC" w:rsidRDefault="00AF42CC" w:rsidP="003B607C">
            <w:r>
              <w:t xml:space="preserve">ul. </w:t>
            </w:r>
            <w:r w:rsidR="00496FD9" w:rsidRPr="00AF42CC">
              <w:t>Kasprzaka</w:t>
            </w:r>
            <w:r w:rsidR="00496FD9" w:rsidRPr="00AF42CC">
              <w:t xml:space="preserve"> </w:t>
            </w:r>
            <w:r w:rsidR="00496FD9" w:rsidRPr="00AF42CC">
              <w:t>6</w:t>
            </w:r>
            <w:r w:rsidR="00496FD9" w:rsidRPr="00AF42CC">
              <w:t xml:space="preserve"> </w:t>
            </w:r>
          </w:p>
          <w:p w14:paraId="7C421817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01-211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A3274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254 292.92 zł</w:t>
            </w:r>
          </w:p>
        </w:tc>
      </w:tr>
      <w:tr w:rsidR="00496FD9" w:rsidRPr="00AF42CC" w14:paraId="06605E2E" w14:textId="77777777" w:rsidTr="003B607C">
        <w:tc>
          <w:tcPr>
            <w:tcW w:w="1276" w:type="dxa"/>
            <w:shd w:val="clear" w:color="auto" w:fill="auto"/>
            <w:vAlign w:val="center"/>
          </w:tcPr>
          <w:p w14:paraId="61F636D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A2695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32</w:t>
            </w:r>
          </w:p>
        </w:tc>
        <w:tc>
          <w:tcPr>
            <w:tcW w:w="3969" w:type="dxa"/>
            <w:shd w:val="clear" w:color="auto" w:fill="auto"/>
          </w:tcPr>
          <w:p w14:paraId="1AB0E26A" w14:textId="77777777" w:rsidR="00496FD9" w:rsidRPr="00AF42CC" w:rsidRDefault="00496FD9" w:rsidP="003B607C">
            <w:pPr>
              <w:spacing w:before="80" w:after="40"/>
            </w:pPr>
            <w:r w:rsidRPr="00AF42CC">
              <w:t>Sanofi Sp. z o.o.</w:t>
            </w:r>
          </w:p>
          <w:p w14:paraId="0EEAB6E1" w14:textId="34B458DA" w:rsidR="00496FD9" w:rsidRPr="00AF42CC" w:rsidRDefault="00AF42CC" w:rsidP="003B607C">
            <w:r>
              <w:t xml:space="preserve">ul. </w:t>
            </w:r>
            <w:r w:rsidR="00496FD9" w:rsidRPr="00AF42CC">
              <w:t>Kasprzaka</w:t>
            </w:r>
            <w:r w:rsidR="00496FD9" w:rsidRPr="00AF42CC">
              <w:t xml:space="preserve"> </w:t>
            </w:r>
            <w:r w:rsidR="00496FD9" w:rsidRPr="00AF42CC">
              <w:t>6</w:t>
            </w:r>
            <w:r w:rsidR="00496FD9" w:rsidRPr="00AF42CC">
              <w:t xml:space="preserve"> </w:t>
            </w:r>
          </w:p>
          <w:p w14:paraId="5D769C52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01-211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57D3A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176 323.65 zł</w:t>
            </w:r>
          </w:p>
        </w:tc>
      </w:tr>
      <w:tr w:rsidR="00496FD9" w:rsidRPr="00AF42CC" w14:paraId="7805A9C2" w14:textId="77777777" w:rsidTr="003B607C">
        <w:tc>
          <w:tcPr>
            <w:tcW w:w="1276" w:type="dxa"/>
            <w:shd w:val="clear" w:color="auto" w:fill="auto"/>
            <w:vAlign w:val="center"/>
          </w:tcPr>
          <w:p w14:paraId="3A09C56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E5FCB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53</w:t>
            </w:r>
          </w:p>
        </w:tc>
        <w:tc>
          <w:tcPr>
            <w:tcW w:w="3969" w:type="dxa"/>
            <w:shd w:val="clear" w:color="auto" w:fill="auto"/>
          </w:tcPr>
          <w:p w14:paraId="491C0611" w14:textId="77777777" w:rsidR="00496FD9" w:rsidRPr="00AF42CC" w:rsidRDefault="00496FD9" w:rsidP="003B607C">
            <w:pPr>
              <w:spacing w:before="80" w:after="40"/>
            </w:pPr>
            <w:r w:rsidRPr="00AF42CC">
              <w:t>Sanofi Sp. z o.o.</w:t>
            </w:r>
          </w:p>
          <w:p w14:paraId="53218601" w14:textId="32116E4F" w:rsidR="00496FD9" w:rsidRPr="00AF42CC" w:rsidRDefault="00AF42CC" w:rsidP="003B607C">
            <w:r>
              <w:t xml:space="preserve">ul. </w:t>
            </w:r>
            <w:r w:rsidR="00496FD9" w:rsidRPr="00AF42CC">
              <w:t>Kasprzaka</w:t>
            </w:r>
            <w:r w:rsidR="00496FD9" w:rsidRPr="00AF42CC">
              <w:t xml:space="preserve"> </w:t>
            </w:r>
            <w:r w:rsidR="00496FD9" w:rsidRPr="00AF42CC">
              <w:t>6</w:t>
            </w:r>
            <w:r w:rsidR="00496FD9" w:rsidRPr="00AF42CC">
              <w:t xml:space="preserve"> </w:t>
            </w:r>
          </w:p>
          <w:p w14:paraId="481EA74F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01-211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055E76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47 074.87 zł</w:t>
            </w:r>
          </w:p>
        </w:tc>
      </w:tr>
      <w:tr w:rsidR="00496FD9" w:rsidRPr="00AF42CC" w14:paraId="70C6C853" w14:textId="77777777" w:rsidTr="003B607C">
        <w:tc>
          <w:tcPr>
            <w:tcW w:w="1276" w:type="dxa"/>
            <w:shd w:val="clear" w:color="auto" w:fill="auto"/>
            <w:vAlign w:val="center"/>
          </w:tcPr>
          <w:p w14:paraId="0C4E6FF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2A0D3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54</w:t>
            </w:r>
          </w:p>
        </w:tc>
        <w:tc>
          <w:tcPr>
            <w:tcW w:w="3969" w:type="dxa"/>
            <w:shd w:val="clear" w:color="auto" w:fill="auto"/>
          </w:tcPr>
          <w:p w14:paraId="40495FC1" w14:textId="77777777" w:rsidR="00496FD9" w:rsidRPr="00AF42CC" w:rsidRDefault="00496FD9" w:rsidP="003B607C">
            <w:pPr>
              <w:spacing w:before="80" w:after="40"/>
            </w:pPr>
            <w:r w:rsidRPr="00AF42CC">
              <w:t>Sanofi Sp. z o.o.</w:t>
            </w:r>
          </w:p>
          <w:p w14:paraId="59EB3D1D" w14:textId="45C5F588" w:rsidR="00496FD9" w:rsidRPr="00AF42CC" w:rsidRDefault="00AF42CC" w:rsidP="003B607C">
            <w:r>
              <w:t xml:space="preserve">ul. </w:t>
            </w:r>
            <w:r w:rsidR="00496FD9" w:rsidRPr="00AF42CC">
              <w:t>Kasprzaka</w:t>
            </w:r>
            <w:r w:rsidR="00496FD9" w:rsidRPr="00AF42CC">
              <w:t xml:space="preserve"> </w:t>
            </w:r>
            <w:r w:rsidR="00496FD9" w:rsidRPr="00AF42CC">
              <w:t>6</w:t>
            </w:r>
            <w:r w:rsidR="00496FD9" w:rsidRPr="00AF42CC">
              <w:t xml:space="preserve"> </w:t>
            </w:r>
          </w:p>
          <w:p w14:paraId="30945EBF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01-211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039DB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3 412.58 zł</w:t>
            </w:r>
          </w:p>
        </w:tc>
      </w:tr>
      <w:tr w:rsidR="00496FD9" w:rsidRPr="00AF42CC" w14:paraId="5642709C" w14:textId="77777777" w:rsidTr="003B607C">
        <w:tc>
          <w:tcPr>
            <w:tcW w:w="1276" w:type="dxa"/>
            <w:shd w:val="clear" w:color="auto" w:fill="auto"/>
            <w:vAlign w:val="center"/>
          </w:tcPr>
          <w:p w14:paraId="15001D9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7C63C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73</w:t>
            </w:r>
          </w:p>
        </w:tc>
        <w:tc>
          <w:tcPr>
            <w:tcW w:w="3969" w:type="dxa"/>
            <w:shd w:val="clear" w:color="auto" w:fill="auto"/>
          </w:tcPr>
          <w:p w14:paraId="7F0BAF89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Servier</w:t>
            </w:r>
            <w:proofErr w:type="spellEnd"/>
            <w:r w:rsidRPr="00AF42CC">
              <w:t xml:space="preserve"> Polska Services Sp. z o.o.</w:t>
            </w:r>
          </w:p>
          <w:p w14:paraId="7E5A2575" w14:textId="2BD8AE91" w:rsidR="00496FD9" w:rsidRPr="00AF42CC" w:rsidRDefault="00AF42CC" w:rsidP="003B607C">
            <w:r>
              <w:t xml:space="preserve">ul. </w:t>
            </w:r>
            <w:r w:rsidR="00496FD9" w:rsidRPr="00AF42CC">
              <w:t>Burakowska</w:t>
            </w:r>
            <w:r w:rsidR="00496FD9" w:rsidRPr="00AF42CC">
              <w:t xml:space="preserve"> </w:t>
            </w:r>
            <w:r w:rsidR="00496FD9" w:rsidRPr="00AF42CC">
              <w:t>14</w:t>
            </w:r>
            <w:r w:rsidR="00496FD9" w:rsidRPr="00AF42CC">
              <w:t xml:space="preserve"> </w:t>
            </w:r>
          </w:p>
          <w:p w14:paraId="635C0219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01-066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C9580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189 174.53 zł</w:t>
            </w:r>
          </w:p>
        </w:tc>
      </w:tr>
      <w:tr w:rsidR="00496FD9" w:rsidRPr="00AF42CC" w14:paraId="66581519" w14:textId="77777777" w:rsidTr="003B607C">
        <w:tc>
          <w:tcPr>
            <w:tcW w:w="1276" w:type="dxa"/>
            <w:shd w:val="clear" w:color="auto" w:fill="auto"/>
            <w:vAlign w:val="center"/>
          </w:tcPr>
          <w:p w14:paraId="4DE704B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AD880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21</w:t>
            </w:r>
          </w:p>
        </w:tc>
        <w:tc>
          <w:tcPr>
            <w:tcW w:w="3969" w:type="dxa"/>
            <w:shd w:val="clear" w:color="auto" w:fill="auto"/>
          </w:tcPr>
          <w:p w14:paraId="46472A76" w14:textId="77777777" w:rsidR="00496FD9" w:rsidRPr="00AF42CC" w:rsidRDefault="00496FD9" w:rsidP="003B607C">
            <w:pPr>
              <w:spacing w:before="80" w:after="40"/>
            </w:pPr>
            <w:r w:rsidRPr="00AF42CC">
              <w:t>Medyk-Lek Panek Spółka Komandytowa</w:t>
            </w:r>
          </w:p>
          <w:p w14:paraId="3334CF21" w14:textId="13506793" w:rsidR="00496FD9" w:rsidRPr="00AF42CC" w:rsidRDefault="00AF42CC" w:rsidP="003B607C">
            <w:r>
              <w:t xml:space="preserve">ul. </w:t>
            </w:r>
            <w:r w:rsidR="00496FD9" w:rsidRPr="00AF42CC">
              <w:t>Pawła Włodkowica</w:t>
            </w:r>
            <w:r w:rsidR="00496FD9" w:rsidRPr="00AF42CC">
              <w:t xml:space="preserve"> </w:t>
            </w:r>
            <w:r w:rsidR="00496FD9" w:rsidRPr="00AF42CC">
              <w:t>2c</w:t>
            </w:r>
            <w:r w:rsidR="00496FD9" w:rsidRPr="00AF42CC">
              <w:t xml:space="preserve"> </w:t>
            </w:r>
          </w:p>
          <w:p w14:paraId="0BFAEBCD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03-262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34BD8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66 906.00 zł</w:t>
            </w:r>
          </w:p>
        </w:tc>
      </w:tr>
      <w:tr w:rsidR="00496FD9" w:rsidRPr="00AF42CC" w14:paraId="2F4B0B33" w14:textId="77777777" w:rsidTr="003B607C">
        <w:tc>
          <w:tcPr>
            <w:tcW w:w="1276" w:type="dxa"/>
            <w:shd w:val="clear" w:color="auto" w:fill="auto"/>
            <w:vAlign w:val="center"/>
          </w:tcPr>
          <w:p w14:paraId="5C2E423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AFF60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10</w:t>
            </w:r>
          </w:p>
        </w:tc>
        <w:tc>
          <w:tcPr>
            <w:tcW w:w="3969" w:type="dxa"/>
            <w:shd w:val="clear" w:color="auto" w:fill="auto"/>
          </w:tcPr>
          <w:p w14:paraId="7A7F2D08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Delfarma</w:t>
            </w:r>
            <w:proofErr w:type="spellEnd"/>
            <w:r w:rsidRPr="00AF42CC">
              <w:t xml:space="preserve"> Sp. z o.o.</w:t>
            </w:r>
          </w:p>
          <w:p w14:paraId="7BEF83B7" w14:textId="67EE56D6" w:rsidR="00496FD9" w:rsidRPr="00AF42CC" w:rsidRDefault="00AF42CC" w:rsidP="003B607C">
            <w:r>
              <w:t xml:space="preserve">ul. </w:t>
            </w:r>
            <w:r w:rsidR="00496FD9" w:rsidRPr="00AF42CC">
              <w:t>Św. Teresy od Dzieciątka Jezus</w:t>
            </w:r>
            <w:r w:rsidR="00496FD9" w:rsidRPr="00AF42CC">
              <w:t xml:space="preserve"> </w:t>
            </w:r>
            <w:r w:rsidR="00496FD9" w:rsidRPr="00AF42CC">
              <w:t>111</w:t>
            </w:r>
            <w:r w:rsidR="00496FD9" w:rsidRPr="00AF42CC">
              <w:t xml:space="preserve"> </w:t>
            </w:r>
          </w:p>
          <w:p w14:paraId="2E9CEE68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91-222</w:t>
            </w:r>
            <w:r w:rsidRPr="00AF42CC">
              <w:t xml:space="preserve"> </w:t>
            </w:r>
            <w:r w:rsidRPr="00AF42CC"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72C70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12 188.88 zł</w:t>
            </w:r>
          </w:p>
        </w:tc>
      </w:tr>
      <w:tr w:rsidR="00496FD9" w:rsidRPr="00AF42CC" w14:paraId="3AD0EBB0" w14:textId="77777777" w:rsidTr="003B607C">
        <w:tc>
          <w:tcPr>
            <w:tcW w:w="1276" w:type="dxa"/>
            <w:shd w:val="clear" w:color="auto" w:fill="auto"/>
            <w:vAlign w:val="center"/>
          </w:tcPr>
          <w:p w14:paraId="6CF9765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3D1CF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39</w:t>
            </w:r>
          </w:p>
        </w:tc>
        <w:tc>
          <w:tcPr>
            <w:tcW w:w="3969" w:type="dxa"/>
            <w:shd w:val="clear" w:color="auto" w:fill="auto"/>
          </w:tcPr>
          <w:p w14:paraId="788D7FF4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Delfarma</w:t>
            </w:r>
            <w:proofErr w:type="spellEnd"/>
            <w:r w:rsidRPr="00AF42CC">
              <w:t xml:space="preserve"> Sp. z o.o.</w:t>
            </w:r>
          </w:p>
          <w:p w14:paraId="6772AB60" w14:textId="3D8794C8" w:rsidR="00496FD9" w:rsidRPr="00AF42CC" w:rsidRDefault="00AF42CC" w:rsidP="003B607C">
            <w:r>
              <w:t xml:space="preserve">ul. </w:t>
            </w:r>
            <w:r w:rsidR="00496FD9" w:rsidRPr="00AF42CC">
              <w:t>Św. Teresy od Dzieciątka Jezus</w:t>
            </w:r>
            <w:r w:rsidR="00496FD9" w:rsidRPr="00AF42CC">
              <w:t xml:space="preserve"> </w:t>
            </w:r>
            <w:r w:rsidR="00496FD9" w:rsidRPr="00AF42CC">
              <w:t>111</w:t>
            </w:r>
            <w:r w:rsidR="00496FD9" w:rsidRPr="00AF42CC">
              <w:t xml:space="preserve"> </w:t>
            </w:r>
          </w:p>
          <w:p w14:paraId="352565E8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91-222</w:t>
            </w:r>
            <w:r w:rsidRPr="00AF42CC">
              <w:t xml:space="preserve"> </w:t>
            </w:r>
            <w:r w:rsidRPr="00AF42CC"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C33B9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9 018.00 zł</w:t>
            </w:r>
          </w:p>
        </w:tc>
      </w:tr>
      <w:tr w:rsidR="00496FD9" w:rsidRPr="00AF42CC" w14:paraId="50C725D7" w14:textId="77777777" w:rsidTr="003B607C">
        <w:tc>
          <w:tcPr>
            <w:tcW w:w="1276" w:type="dxa"/>
            <w:shd w:val="clear" w:color="auto" w:fill="auto"/>
            <w:vAlign w:val="center"/>
          </w:tcPr>
          <w:p w14:paraId="7BEE99D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901A2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77</w:t>
            </w:r>
          </w:p>
        </w:tc>
        <w:tc>
          <w:tcPr>
            <w:tcW w:w="3969" w:type="dxa"/>
            <w:shd w:val="clear" w:color="auto" w:fill="auto"/>
          </w:tcPr>
          <w:p w14:paraId="32483697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Delfarma</w:t>
            </w:r>
            <w:proofErr w:type="spellEnd"/>
            <w:r w:rsidRPr="00AF42CC">
              <w:t xml:space="preserve"> Sp. z o.o.</w:t>
            </w:r>
          </w:p>
          <w:p w14:paraId="17631254" w14:textId="3427B5F2" w:rsidR="00496FD9" w:rsidRPr="00AF42CC" w:rsidRDefault="00AF42CC" w:rsidP="003B607C">
            <w:r>
              <w:t xml:space="preserve">ul. </w:t>
            </w:r>
            <w:r w:rsidR="00496FD9" w:rsidRPr="00AF42CC">
              <w:t>Św. Teresy od Dzieciątka Jezus</w:t>
            </w:r>
            <w:r w:rsidR="00496FD9" w:rsidRPr="00AF42CC">
              <w:t xml:space="preserve"> </w:t>
            </w:r>
            <w:r w:rsidR="00496FD9" w:rsidRPr="00AF42CC">
              <w:t>111</w:t>
            </w:r>
            <w:r w:rsidR="00496FD9" w:rsidRPr="00AF42CC">
              <w:t xml:space="preserve"> </w:t>
            </w:r>
          </w:p>
          <w:p w14:paraId="4EC2E154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91-222</w:t>
            </w:r>
            <w:r w:rsidRPr="00AF42CC">
              <w:t xml:space="preserve"> </w:t>
            </w:r>
            <w:r w:rsidRPr="00AF42CC"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4B31E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38 413.44 zł</w:t>
            </w:r>
          </w:p>
        </w:tc>
      </w:tr>
      <w:tr w:rsidR="00496FD9" w:rsidRPr="00AF42CC" w14:paraId="5CE10292" w14:textId="77777777" w:rsidTr="003B607C">
        <w:tc>
          <w:tcPr>
            <w:tcW w:w="1276" w:type="dxa"/>
            <w:shd w:val="clear" w:color="auto" w:fill="auto"/>
            <w:vAlign w:val="center"/>
          </w:tcPr>
          <w:p w14:paraId="030393A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4452B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9</w:t>
            </w:r>
          </w:p>
        </w:tc>
        <w:tc>
          <w:tcPr>
            <w:tcW w:w="3969" w:type="dxa"/>
            <w:shd w:val="clear" w:color="auto" w:fill="auto"/>
          </w:tcPr>
          <w:p w14:paraId="47274480" w14:textId="77777777" w:rsidR="00496FD9" w:rsidRPr="00AF42CC" w:rsidRDefault="00496FD9" w:rsidP="003B607C">
            <w:pPr>
              <w:spacing w:before="80" w:after="40"/>
            </w:pPr>
            <w:r w:rsidRPr="00AF42CC">
              <w:t>Baxter Polska Sp. z o.o.</w:t>
            </w:r>
          </w:p>
          <w:p w14:paraId="487BCE8C" w14:textId="644964DA" w:rsidR="00496FD9" w:rsidRPr="00AF42CC" w:rsidRDefault="00AF42CC" w:rsidP="003B607C">
            <w:r>
              <w:t xml:space="preserve">ul. </w:t>
            </w:r>
            <w:r w:rsidR="00496FD9" w:rsidRPr="00AF42CC">
              <w:t>Kruczkowskiego</w:t>
            </w:r>
            <w:r w:rsidR="00496FD9" w:rsidRPr="00AF42CC">
              <w:t xml:space="preserve"> </w:t>
            </w:r>
            <w:r w:rsidR="00496FD9" w:rsidRPr="00AF42CC">
              <w:t>8</w:t>
            </w:r>
            <w:r w:rsidR="00496FD9" w:rsidRPr="00AF42CC">
              <w:t xml:space="preserve"> </w:t>
            </w:r>
          </w:p>
          <w:p w14:paraId="50AFA7DA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00-380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C72B9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251 203.68 zł</w:t>
            </w:r>
          </w:p>
        </w:tc>
      </w:tr>
      <w:tr w:rsidR="00496FD9" w:rsidRPr="00AF42CC" w14:paraId="40A45C2B" w14:textId="77777777" w:rsidTr="003B607C">
        <w:tc>
          <w:tcPr>
            <w:tcW w:w="1276" w:type="dxa"/>
            <w:shd w:val="clear" w:color="auto" w:fill="auto"/>
            <w:vAlign w:val="center"/>
          </w:tcPr>
          <w:p w14:paraId="3F2C817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6F97A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59</w:t>
            </w:r>
          </w:p>
        </w:tc>
        <w:tc>
          <w:tcPr>
            <w:tcW w:w="3969" w:type="dxa"/>
            <w:shd w:val="clear" w:color="auto" w:fill="auto"/>
          </w:tcPr>
          <w:p w14:paraId="391AEC2B" w14:textId="77777777" w:rsidR="00496FD9" w:rsidRPr="00AF42CC" w:rsidRDefault="00496FD9" w:rsidP="003B607C">
            <w:pPr>
              <w:spacing w:before="80" w:after="40"/>
            </w:pPr>
            <w:r w:rsidRPr="00AF42CC">
              <w:t>Baxter Polska Sp. z o.o.</w:t>
            </w:r>
          </w:p>
          <w:p w14:paraId="58E2EE0F" w14:textId="5CE6DF56" w:rsidR="00496FD9" w:rsidRPr="00AF42CC" w:rsidRDefault="00AF42CC" w:rsidP="003B607C">
            <w:r>
              <w:t xml:space="preserve">ul. </w:t>
            </w:r>
            <w:r w:rsidR="00496FD9" w:rsidRPr="00AF42CC">
              <w:t>Kruczkowskiego</w:t>
            </w:r>
            <w:r w:rsidR="00496FD9" w:rsidRPr="00AF42CC">
              <w:t xml:space="preserve"> </w:t>
            </w:r>
            <w:r w:rsidR="00496FD9" w:rsidRPr="00AF42CC">
              <w:t>8</w:t>
            </w:r>
            <w:r w:rsidR="00496FD9" w:rsidRPr="00AF42CC">
              <w:t xml:space="preserve"> </w:t>
            </w:r>
          </w:p>
          <w:p w14:paraId="14D39762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00-380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634D9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125 989.02 zł</w:t>
            </w:r>
          </w:p>
        </w:tc>
      </w:tr>
      <w:tr w:rsidR="00496FD9" w:rsidRPr="00AF42CC" w14:paraId="378B3678" w14:textId="77777777" w:rsidTr="00AF42CC">
        <w:trPr>
          <w:trHeight w:val="1012"/>
        </w:trPr>
        <w:tc>
          <w:tcPr>
            <w:tcW w:w="1276" w:type="dxa"/>
            <w:shd w:val="clear" w:color="auto" w:fill="auto"/>
            <w:vAlign w:val="center"/>
          </w:tcPr>
          <w:p w14:paraId="7C70ADF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CDEBF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37</w:t>
            </w:r>
          </w:p>
        </w:tc>
        <w:tc>
          <w:tcPr>
            <w:tcW w:w="3969" w:type="dxa"/>
            <w:shd w:val="clear" w:color="auto" w:fill="auto"/>
          </w:tcPr>
          <w:p w14:paraId="3BE22E7C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Astellas</w:t>
            </w:r>
            <w:proofErr w:type="spellEnd"/>
            <w:r w:rsidRPr="00AF42CC">
              <w:t xml:space="preserve"> Pharma Sp. z o. o.</w:t>
            </w:r>
          </w:p>
          <w:p w14:paraId="6F1E1706" w14:textId="7ADCF444" w:rsidR="00496FD9" w:rsidRPr="00AF42CC" w:rsidRDefault="00AF42CC" w:rsidP="003B607C">
            <w:r>
              <w:t xml:space="preserve">ul. </w:t>
            </w:r>
            <w:r w:rsidR="00496FD9" w:rsidRPr="00AF42CC">
              <w:t>Żwirki i Wigury</w:t>
            </w:r>
            <w:r w:rsidR="00496FD9" w:rsidRPr="00AF42CC">
              <w:t xml:space="preserve"> </w:t>
            </w:r>
            <w:r w:rsidR="00496FD9" w:rsidRPr="00AF42CC">
              <w:t>16 C</w:t>
            </w:r>
            <w:r w:rsidR="00496FD9" w:rsidRPr="00AF42CC">
              <w:t xml:space="preserve"> </w:t>
            </w:r>
          </w:p>
          <w:p w14:paraId="7066220F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02-092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35946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85 727.29 zł</w:t>
            </w:r>
          </w:p>
        </w:tc>
      </w:tr>
      <w:tr w:rsidR="00496FD9" w:rsidRPr="00AF42CC" w14:paraId="4EBDFCE5" w14:textId="77777777" w:rsidTr="00AF42CC">
        <w:trPr>
          <w:trHeight w:val="984"/>
        </w:trPr>
        <w:tc>
          <w:tcPr>
            <w:tcW w:w="1276" w:type="dxa"/>
            <w:shd w:val="clear" w:color="auto" w:fill="auto"/>
            <w:vAlign w:val="center"/>
          </w:tcPr>
          <w:p w14:paraId="72B5678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512F8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70</w:t>
            </w:r>
          </w:p>
        </w:tc>
        <w:tc>
          <w:tcPr>
            <w:tcW w:w="3969" w:type="dxa"/>
            <w:shd w:val="clear" w:color="auto" w:fill="auto"/>
          </w:tcPr>
          <w:p w14:paraId="299A5D7D" w14:textId="77777777" w:rsidR="00496FD9" w:rsidRPr="00AF42CC" w:rsidRDefault="00496FD9" w:rsidP="003B607C">
            <w:pPr>
              <w:spacing w:before="80" w:after="40"/>
            </w:pPr>
            <w:r w:rsidRPr="00AF42CC">
              <w:t xml:space="preserve">CSL </w:t>
            </w:r>
            <w:proofErr w:type="spellStart"/>
            <w:r w:rsidRPr="00AF42CC">
              <w:t>Behring</w:t>
            </w:r>
            <w:proofErr w:type="spellEnd"/>
            <w:r w:rsidRPr="00AF42CC">
              <w:t xml:space="preserve"> sp. z o.o.</w:t>
            </w:r>
          </w:p>
          <w:p w14:paraId="22014467" w14:textId="631997B7" w:rsidR="00496FD9" w:rsidRPr="00AF42CC" w:rsidRDefault="00AF42CC" w:rsidP="003B607C">
            <w:r>
              <w:t xml:space="preserve">ul. </w:t>
            </w:r>
            <w:r w:rsidR="00496FD9" w:rsidRPr="00AF42CC">
              <w:t>A. Branickiego</w:t>
            </w:r>
            <w:r w:rsidR="00496FD9" w:rsidRPr="00AF42CC">
              <w:t xml:space="preserve"> </w:t>
            </w:r>
            <w:r w:rsidR="00496FD9" w:rsidRPr="00AF42CC">
              <w:t>17</w:t>
            </w:r>
            <w:r w:rsidR="00496FD9" w:rsidRPr="00AF42CC">
              <w:t xml:space="preserve"> </w:t>
            </w:r>
          </w:p>
          <w:p w14:paraId="25A9DB8B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02-972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5818D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453 600.00 zł</w:t>
            </w:r>
          </w:p>
        </w:tc>
      </w:tr>
      <w:tr w:rsidR="00496FD9" w:rsidRPr="00AF42CC" w14:paraId="4A2EADBF" w14:textId="77777777" w:rsidTr="003B607C">
        <w:tc>
          <w:tcPr>
            <w:tcW w:w="1276" w:type="dxa"/>
            <w:shd w:val="clear" w:color="auto" w:fill="auto"/>
            <w:vAlign w:val="center"/>
          </w:tcPr>
          <w:p w14:paraId="699BC2A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8719E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70</w:t>
            </w:r>
          </w:p>
        </w:tc>
        <w:tc>
          <w:tcPr>
            <w:tcW w:w="3969" w:type="dxa"/>
            <w:shd w:val="clear" w:color="auto" w:fill="auto"/>
          </w:tcPr>
          <w:p w14:paraId="34FA2E61" w14:textId="77777777" w:rsidR="00496FD9" w:rsidRPr="00AF42CC" w:rsidRDefault="00496FD9" w:rsidP="003B607C">
            <w:pPr>
              <w:spacing w:before="80" w:after="40"/>
            </w:pPr>
            <w:r w:rsidRPr="00AF42CC">
              <w:t>Takeda Pharma Sp. z o.o.</w:t>
            </w:r>
          </w:p>
          <w:p w14:paraId="7CD20930" w14:textId="1B68FF41" w:rsidR="00496FD9" w:rsidRPr="00AF42CC" w:rsidRDefault="00AF42CC" w:rsidP="003B607C">
            <w:r>
              <w:t xml:space="preserve">ul. </w:t>
            </w:r>
            <w:r w:rsidR="00496FD9" w:rsidRPr="00AF42CC">
              <w:t>Prosta</w:t>
            </w:r>
            <w:r w:rsidR="00496FD9" w:rsidRPr="00AF42CC">
              <w:t xml:space="preserve"> </w:t>
            </w:r>
            <w:r w:rsidR="00496FD9" w:rsidRPr="00AF42CC">
              <w:t>68</w:t>
            </w:r>
            <w:r w:rsidR="00496FD9" w:rsidRPr="00AF42CC">
              <w:t xml:space="preserve"> </w:t>
            </w:r>
          </w:p>
          <w:p w14:paraId="20B7815B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00-838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EA50E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729 000.00 zł</w:t>
            </w:r>
          </w:p>
        </w:tc>
      </w:tr>
      <w:tr w:rsidR="00496FD9" w:rsidRPr="00AF42CC" w14:paraId="66B1A655" w14:textId="77777777" w:rsidTr="003B607C">
        <w:tc>
          <w:tcPr>
            <w:tcW w:w="1276" w:type="dxa"/>
            <w:shd w:val="clear" w:color="auto" w:fill="auto"/>
            <w:vAlign w:val="center"/>
          </w:tcPr>
          <w:p w14:paraId="7BCC4D9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C914C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</w:t>
            </w:r>
          </w:p>
        </w:tc>
        <w:tc>
          <w:tcPr>
            <w:tcW w:w="3969" w:type="dxa"/>
            <w:shd w:val="clear" w:color="auto" w:fill="auto"/>
          </w:tcPr>
          <w:p w14:paraId="282E4932" w14:textId="2907DFC8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Aesculap</w:t>
            </w:r>
            <w:proofErr w:type="spellEnd"/>
            <w:r w:rsidRPr="00AF42CC">
              <w:t xml:space="preserve"> </w:t>
            </w:r>
            <w:proofErr w:type="spellStart"/>
            <w:r w:rsidRPr="00AF42CC">
              <w:t>Chifa</w:t>
            </w:r>
            <w:proofErr w:type="spellEnd"/>
            <w:r w:rsidRPr="00AF42CC">
              <w:t xml:space="preserve"> </w:t>
            </w:r>
            <w:r w:rsidR="00AF42CC">
              <w:t>Sp. z o.o.</w:t>
            </w:r>
          </w:p>
          <w:p w14:paraId="12BABA2A" w14:textId="73E782A3" w:rsidR="00496FD9" w:rsidRPr="00AF42CC" w:rsidRDefault="00AF42CC" w:rsidP="003B607C">
            <w:r>
              <w:t xml:space="preserve">ul. </w:t>
            </w:r>
            <w:r w:rsidR="00496FD9" w:rsidRPr="00AF42CC">
              <w:t>Tysiąclecia</w:t>
            </w:r>
            <w:r w:rsidR="00496FD9" w:rsidRPr="00AF42CC">
              <w:t xml:space="preserve"> </w:t>
            </w:r>
            <w:r w:rsidR="00496FD9" w:rsidRPr="00AF42CC">
              <w:t>14</w:t>
            </w:r>
            <w:r w:rsidR="00496FD9" w:rsidRPr="00AF42CC">
              <w:t xml:space="preserve"> </w:t>
            </w:r>
          </w:p>
          <w:p w14:paraId="20849D2D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64-300</w:t>
            </w:r>
            <w:r w:rsidRPr="00AF42CC">
              <w:t xml:space="preserve"> </w:t>
            </w:r>
            <w:r w:rsidRPr="00AF42CC"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8E788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11 490.12 zł</w:t>
            </w:r>
          </w:p>
        </w:tc>
      </w:tr>
      <w:tr w:rsidR="00496FD9" w:rsidRPr="00AF42CC" w14:paraId="26633765" w14:textId="77777777" w:rsidTr="003B607C">
        <w:tc>
          <w:tcPr>
            <w:tcW w:w="1276" w:type="dxa"/>
            <w:shd w:val="clear" w:color="auto" w:fill="auto"/>
            <w:vAlign w:val="center"/>
          </w:tcPr>
          <w:p w14:paraId="4846F0E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95C36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15</w:t>
            </w:r>
          </w:p>
        </w:tc>
        <w:tc>
          <w:tcPr>
            <w:tcW w:w="3969" w:type="dxa"/>
            <w:shd w:val="clear" w:color="auto" w:fill="auto"/>
          </w:tcPr>
          <w:p w14:paraId="60776585" w14:textId="222E3A22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Aesculap</w:t>
            </w:r>
            <w:proofErr w:type="spellEnd"/>
            <w:r w:rsidRPr="00AF42CC">
              <w:t xml:space="preserve"> </w:t>
            </w:r>
            <w:proofErr w:type="spellStart"/>
            <w:r w:rsidRPr="00AF42CC">
              <w:t>Chifa</w:t>
            </w:r>
            <w:proofErr w:type="spellEnd"/>
            <w:r w:rsidRPr="00AF42CC">
              <w:t xml:space="preserve"> </w:t>
            </w:r>
            <w:r w:rsidR="00AF42CC">
              <w:t>Sp. z o.o.</w:t>
            </w:r>
          </w:p>
          <w:p w14:paraId="5F7E843E" w14:textId="45CFECC2" w:rsidR="00496FD9" w:rsidRPr="00AF42CC" w:rsidRDefault="00AF42CC" w:rsidP="003B607C">
            <w:r>
              <w:t xml:space="preserve">ul. </w:t>
            </w:r>
            <w:r w:rsidR="00496FD9" w:rsidRPr="00AF42CC">
              <w:t>Tysiąclecia</w:t>
            </w:r>
            <w:r w:rsidR="00496FD9" w:rsidRPr="00AF42CC">
              <w:t xml:space="preserve"> </w:t>
            </w:r>
            <w:r w:rsidR="00496FD9" w:rsidRPr="00AF42CC">
              <w:t>14</w:t>
            </w:r>
            <w:r w:rsidR="00496FD9" w:rsidRPr="00AF42CC">
              <w:t xml:space="preserve"> </w:t>
            </w:r>
          </w:p>
          <w:p w14:paraId="13A43211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64-300</w:t>
            </w:r>
            <w:r w:rsidRPr="00AF42CC">
              <w:t xml:space="preserve"> </w:t>
            </w:r>
            <w:r w:rsidRPr="00AF42CC"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216D1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31 405.32 zł</w:t>
            </w:r>
          </w:p>
        </w:tc>
      </w:tr>
      <w:tr w:rsidR="00496FD9" w:rsidRPr="00AF42CC" w14:paraId="04646597" w14:textId="77777777" w:rsidTr="003B607C">
        <w:tc>
          <w:tcPr>
            <w:tcW w:w="1276" w:type="dxa"/>
            <w:shd w:val="clear" w:color="auto" w:fill="auto"/>
            <w:vAlign w:val="center"/>
          </w:tcPr>
          <w:p w14:paraId="4750D2F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BA2D3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</w:t>
            </w:r>
          </w:p>
        </w:tc>
        <w:tc>
          <w:tcPr>
            <w:tcW w:w="3969" w:type="dxa"/>
            <w:shd w:val="clear" w:color="auto" w:fill="auto"/>
          </w:tcPr>
          <w:p w14:paraId="17C36E50" w14:textId="044F2459" w:rsidR="00496FD9" w:rsidRDefault="00AF42CC" w:rsidP="003B607C">
            <w:r>
              <w:t>Centrala Farmaceutyczna CEFARM S.A.</w:t>
            </w:r>
          </w:p>
          <w:p w14:paraId="7CE4FD69" w14:textId="764C8D28" w:rsidR="00AF42CC" w:rsidRPr="00AF42CC" w:rsidRDefault="00AF42CC" w:rsidP="003B607C">
            <w:r>
              <w:t>ul. Jana Kazimierza 16</w:t>
            </w:r>
          </w:p>
          <w:p w14:paraId="3F6BA7AA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01-248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0BEBD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68 840.28 zł</w:t>
            </w:r>
          </w:p>
        </w:tc>
      </w:tr>
      <w:tr w:rsidR="00496FD9" w:rsidRPr="00AF42CC" w14:paraId="73DF9130" w14:textId="77777777" w:rsidTr="003B607C">
        <w:tc>
          <w:tcPr>
            <w:tcW w:w="1276" w:type="dxa"/>
            <w:shd w:val="clear" w:color="auto" w:fill="auto"/>
            <w:vAlign w:val="center"/>
          </w:tcPr>
          <w:p w14:paraId="1A99FF5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E569E6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39</w:t>
            </w:r>
          </w:p>
        </w:tc>
        <w:tc>
          <w:tcPr>
            <w:tcW w:w="3969" w:type="dxa"/>
            <w:shd w:val="clear" w:color="auto" w:fill="auto"/>
          </w:tcPr>
          <w:p w14:paraId="77FE8EE8" w14:textId="77777777" w:rsidR="00AF42CC" w:rsidRDefault="00AF42CC" w:rsidP="00AF42CC">
            <w:r>
              <w:t>Centrala Farmaceutyczna CEFARM S.A.</w:t>
            </w:r>
          </w:p>
          <w:p w14:paraId="7BBD5B74" w14:textId="77777777" w:rsidR="00AF42CC" w:rsidRPr="00AF42CC" w:rsidRDefault="00AF42CC" w:rsidP="00AF42CC">
            <w:r>
              <w:t>ul. Jana Kazimierza 16</w:t>
            </w:r>
          </w:p>
          <w:p w14:paraId="0B148E94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01-248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AE682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99 225.00 zł</w:t>
            </w:r>
          </w:p>
        </w:tc>
      </w:tr>
      <w:tr w:rsidR="00496FD9" w:rsidRPr="00AF42CC" w14:paraId="53FDA50D" w14:textId="77777777" w:rsidTr="00AF42CC">
        <w:trPr>
          <w:trHeight w:val="974"/>
        </w:trPr>
        <w:tc>
          <w:tcPr>
            <w:tcW w:w="1276" w:type="dxa"/>
            <w:shd w:val="clear" w:color="auto" w:fill="auto"/>
            <w:vAlign w:val="center"/>
          </w:tcPr>
          <w:p w14:paraId="62D1CE8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ED070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46</w:t>
            </w:r>
          </w:p>
        </w:tc>
        <w:tc>
          <w:tcPr>
            <w:tcW w:w="3969" w:type="dxa"/>
            <w:shd w:val="clear" w:color="auto" w:fill="auto"/>
          </w:tcPr>
          <w:p w14:paraId="2A6A770A" w14:textId="77777777" w:rsidR="00AF42CC" w:rsidRDefault="00AF42CC" w:rsidP="00AF42CC">
            <w:r>
              <w:t>Centrala Farmaceutyczna CEFARM S.A.</w:t>
            </w:r>
          </w:p>
          <w:p w14:paraId="516584E3" w14:textId="77777777" w:rsidR="00AF42CC" w:rsidRPr="00AF42CC" w:rsidRDefault="00AF42CC" w:rsidP="00AF42CC">
            <w:r>
              <w:t>ul. Jana Kazimierza 16</w:t>
            </w:r>
          </w:p>
          <w:p w14:paraId="33AA2E41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01-248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BD51F3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55 899.23 zł</w:t>
            </w:r>
          </w:p>
        </w:tc>
      </w:tr>
      <w:tr w:rsidR="00496FD9" w:rsidRPr="00AF42CC" w14:paraId="211EF058" w14:textId="77777777" w:rsidTr="00AF42CC">
        <w:trPr>
          <w:trHeight w:val="1055"/>
        </w:trPr>
        <w:tc>
          <w:tcPr>
            <w:tcW w:w="1276" w:type="dxa"/>
            <w:shd w:val="clear" w:color="auto" w:fill="auto"/>
            <w:vAlign w:val="center"/>
          </w:tcPr>
          <w:p w14:paraId="44B1D26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E12B0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21</w:t>
            </w:r>
          </w:p>
        </w:tc>
        <w:tc>
          <w:tcPr>
            <w:tcW w:w="3969" w:type="dxa"/>
            <w:shd w:val="clear" w:color="auto" w:fill="auto"/>
          </w:tcPr>
          <w:p w14:paraId="7D3CB08A" w14:textId="77777777" w:rsidR="00496FD9" w:rsidRPr="00AF42CC" w:rsidRDefault="00496FD9" w:rsidP="003B607C">
            <w:pPr>
              <w:spacing w:before="80" w:after="40"/>
            </w:pPr>
            <w:r w:rsidRPr="00AF42CC">
              <w:t>GENESIS PHARM Sp. z o. o. Sp. K.</w:t>
            </w:r>
          </w:p>
          <w:p w14:paraId="1C4D87DC" w14:textId="33F037BC" w:rsidR="00496FD9" w:rsidRPr="00AF42CC" w:rsidRDefault="00AF42CC" w:rsidP="003B607C">
            <w:r>
              <w:t xml:space="preserve">ul. </w:t>
            </w:r>
            <w:r w:rsidR="00496FD9" w:rsidRPr="00AF42CC">
              <w:t>Obywatelska</w:t>
            </w:r>
            <w:r w:rsidR="00496FD9" w:rsidRPr="00AF42CC">
              <w:t xml:space="preserve"> </w:t>
            </w:r>
            <w:r w:rsidR="00496FD9" w:rsidRPr="00AF42CC">
              <w:t>128/152</w:t>
            </w:r>
            <w:r w:rsidR="00496FD9" w:rsidRPr="00AF42CC">
              <w:t xml:space="preserve"> </w:t>
            </w:r>
          </w:p>
          <w:p w14:paraId="6561C1C9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94-104</w:t>
            </w:r>
            <w:r w:rsidRPr="00AF42CC">
              <w:t xml:space="preserve"> </w:t>
            </w:r>
            <w:r w:rsidRPr="00AF42CC"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54251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57 348.00 zł</w:t>
            </w:r>
          </w:p>
        </w:tc>
      </w:tr>
      <w:tr w:rsidR="00496FD9" w:rsidRPr="00AF42CC" w14:paraId="51991CE6" w14:textId="77777777" w:rsidTr="003B607C">
        <w:tc>
          <w:tcPr>
            <w:tcW w:w="1276" w:type="dxa"/>
            <w:shd w:val="clear" w:color="auto" w:fill="auto"/>
            <w:vAlign w:val="center"/>
          </w:tcPr>
          <w:p w14:paraId="3AF71A7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C001E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28</w:t>
            </w:r>
          </w:p>
        </w:tc>
        <w:tc>
          <w:tcPr>
            <w:tcW w:w="3969" w:type="dxa"/>
            <w:shd w:val="clear" w:color="auto" w:fill="auto"/>
          </w:tcPr>
          <w:p w14:paraId="4516DD1B" w14:textId="77777777" w:rsidR="00496FD9" w:rsidRPr="00AF42CC" w:rsidRDefault="00496FD9" w:rsidP="003B607C">
            <w:pPr>
              <w:spacing w:before="80" w:after="40"/>
            </w:pPr>
            <w:r w:rsidRPr="00AF42CC">
              <w:t>Farmacol Logistyka Sp. z o.o.</w:t>
            </w:r>
          </w:p>
          <w:p w14:paraId="192D1FE4" w14:textId="4DC98693" w:rsidR="00496FD9" w:rsidRPr="00AF42CC" w:rsidRDefault="00AF42CC" w:rsidP="003B607C">
            <w:r>
              <w:t xml:space="preserve">ul. </w:t>
            </w:r>
            <w:r w:rsidR="00496FD9" w:rsidRPr="00AF42CC">
              <w:t>Szopienicka</w:t>
            </w:r>
            <w:r w:rsidR="00496FD9" w:rsidRPr="00AF42CC">
              <w:t xml:space="preserve"> </w:t>
            </w:r>
            <w:r w:rsidR="00496FD9" w:rsidRPr="00AF42CC">
              <w:t>77</w:t>
            </w:r>
            <w:r w:rsidR="00496FD9" w:rsidRPr="00AF42CC">
              <w:t xml:space="preserve"> </w:t>
            </w:r>
          </w:p>
          <w:p w14:paraId="732D2173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40-431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693EC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17 189.28 zł</w:t>
            </w:r>
          </w:p>
        </w:tc>
      </w:tr>
      <w:tr w:rsidR="00496FD9" w:rsidRPr="00AF42CC" w14:paraId="4F6CBF49" w14:textId="77777777" w:rsidTr="003B607C">
        <w:tc>
          <w:tcPr>
            <w:tcW w:w="1276" w:type="dxa"/>
            <w:shd w:val="clear" w:color="auto" w:fill="auto"/>
            <w:vAlign w:val="center"/>
          </w:tcPr>
          <w:p w14:paraId="79F6728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lastRenderedPageBreak/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94901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38</w:t>
            </w:r>
          </w:p>
        </w:tc>
        <w:tc>
          <w:tcPr>
            <w:tcW w:w="3969" w:type="dxa"/>
            <w:shd w:val="clear" w:color="auto" w:fill="auto"/>
          </w:tcPr>
          <w:p w14:paraId="2469981B" w14:textId="77777777" w:rsidR="00496FD9" w:rsidRPr="00AF42CC" w:rsidRDefault="00496FD9" w:rsidP="003B607C">
            <w:pPr>
              <w:spacing w:before="80" w:after="40"/>
            </w:pPr>
            <w:r w:rsidRPr="00AF42CC">
              <w:t>Farmacol Logistyka Sp. z o.o.</w:t>
            </w:r>
          </w:p>
          <w:p w14:paraId="01FD091F" w14:textId="785BC5A6" w:rsidR="00496FD9" w:rsidRPr="00AF42CC" w:rsidRDefault="00AF42CC" w:rsidP="003B607C">
            <w:r>
              <w:t xml:space="preserve">ul. </w:t>
            </w:r>
            <w:r w:rsidR="00496FD9" w:rsidRPr="00AF42CC">
              <w:t>Szopienicka</w:t>
            </w:r>
            <w:r w:rsidR="00496FD9" w:rsidRPr="00AF42CC">
              <w:t xml:space="preserve"> </w:t>
            </w:r>
            <w:r w:rsidR="00496FD9" w:rsidRPr="00AF42CC">
              <w:t>77</w:t>
            </w:r>
            <w:r w:rsidR="00496FD9" w:rsidRPr="00AF42CC">
              <w:t xml:space="preserve"> </w:t>
            </w:r>
          </w:p>
          <w:p w14:paraId="63539E69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40-431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F10C2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6 604.74 zł</w:t>
            </w:r>
          </w:p>
        </w:tc>
      </w:tr>
      <w:tr w:rsidR="00496FD9" w:rsidRPr="00AF42CC" w14:paraId="32468B86" w14:textId="77777777" w:rsidTr="003B607C">
        <w:tc>
          <w:tcPr>
            <w:tcW w:w="1276" w:type="dxa"/>
            <w:shd w:val="clear" w:color="auto" w:fill="auto"/>
            <w:vAlign w:val="center"/>
          </w:tcPr>
          <w:p w14:paraId="19F3426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47AFC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39</w:t>
            </w:r>
          </w:p>
        </w:tc>
        <w:tc>
          <w:tcPr>
            <w:tcW w:w="3969" w:type="dxa"/>
            <w:shd w:val="clear" w:color="auto" w:fill="auto"/>
          </w:tcPr>
          <w:p w14:paraId="6D2E5162" w14:textId="77777777" w:rsidR="00496FD9" w:rsidRPr="00AF42CC" w:rsidRDefault="00496FD9" w:rsidP="003B607C">
            <w:pPr>
              <w:spacing w:before="80" w:after="40"/>
            </w:pPr>
            <w:r w:rsidRPr="00AF42CC">
              <w:t>Farmacol Logistyka Sp. z o.o.</w:t>
            </w:r>
          </w:p>
          <w:p w14:paraId="24F50760" w14:textId="73BA6E0F" w:rsidR="00496FD9" w:rsidRPr="00AF42CC" w:rsidRDefault="00AF42CC" w:rsidP="003B607C">
            <w:r>
              <w:t xml:space="preserve">ul. </w:t>
            </w:r>
            <w:r w:rsidR="00496FD9" w:rsidRPr="00AF42CC">
              <w:t>Szopienicka</w:t>
            </w:r>
            <w:r w:rsidR="00496FD9" w:rsidRPr="00AF42CC">
              <w:t xml:space="preserve"> </w:t>
            </w:r>
            <w:r w:rsidR="00496FD9" w:rsidRPr="00AF42CC">
              <w:t>77</w:t>
            </w:r>
            <w:r w:rsidR="00496FD9" w:rsidRPr="00AF42CC">
              <w:t xml:space="preserve"> </w:t>
            </w:r>
          </w:p>
          <w:p w14:paraId="6728C191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40-431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96D3C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9 592.02 zł</w:t>
            </w:r>
          </w:p>
        </w:tc>
      </w:tr>
      <w:tr w:rsidR="00496FD9" w:rsidRPr="00AF42CC" w14:paraId="6452020C" w14:textId="77777777" w:rsidTr="003B607C">
        <w:tc>
          <w:tcPr>
            <w:tcW w:w="1276" w:type="dxa"/>
            <w:shd w:val="clear" w:color="auto" w:fill="auto"/>
            <w:vAlign w:val="center"/>
          </w:tcPr>
          <w:p w14:paraId="5763698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D4FFD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46</w:t>
            </w:r>
          </w:p>
        </w:tc>
        <w:tc>
          <w:tcPr>
            <w:tcW w:w="3969" w:type="dxa"/>
            <w:shd w:val="clear" w:color="auto" w:fill="auto"/>
          </w:tcPr>
          <w:p w14:paraId="5567CF18" w14:textId="77777777" w:rsidR="00496FD9" w:rsidRPr="00AF42CC" w:rsidRDefault="00496FD9" w:rsidP="003B607C">
            <w:pPr>
              <w:spacing w:before="80" w:after="40"/>
            </w:pPr>
            <w:r w:rsidRPr="00AF42CC">
              <w:t>Farmacol Logistyka Sp. z o.o.</w:t>
            </w:r>
          </w:p>
          <w:p w14:paraId="0A80AC74" w14:textId="521D1FEC" w:rsidR="00496FD9" w:rsidRPr="00AF42CC" w:rsidRDefault="00AF42CC" w:rsidP="003B607C">
            <w:r>
              <w:t xml:space="preserve">ul. </w:t>
            </w:r>
            <w:r w:rsidR="00496FD9" w:rsidRPr="00AF42CC">
              <w:t>Szopienicka</w:t>
            </w:r>
            <w:r w:rsidR="00496FD9" w:rsidRPr="00AF42CC">
              <w:t xml:space="preserve"> </w:t>
            </w:r>
            <w:r w:rsidR="00496FD9" w:rsidRPr="00AF42CC">
              <w:t>77</w:t>
            </w:r>
            <w:r w:rsidR="00496FD9" w:rsidRPr="00AF42CC">
              <w:t xml:space="preserve"> </w:t>
            </w:r>
          </w:p>
          <w:p w14:paraId="0564A4BA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40-431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102B1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1 362.64 zł</w:t>
            </w:r>
          </w:p>
        </w:tc>
      </w:tr>
      <w:tr w:rsidR="00496FD9" w:rsidRPr="00AF42CC" w14:paraId="1EE9D2E9" w14:textId="77777777" w:rsidTr="003B607C">
        <w:tc>
          <w:tcPr>
            <w:tcW w:w="1276" w:type="dxa"/>
            <w:shd w:val="clear" w:color="auto" w:fill="auto"/>
            <w:vAlign w:val="center"/>
          </w:tcPr>
          <w:p w14:paraId="3925676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FC553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47</w:t>
            </w:r>
          </w:p>
        </w:tc>
        <w:tc>
          <w:tcPr>
            <w:tcW w:w="3969" w:type="dxa"/>
            <w:shd w:val="clear" w:color="auto" w:fill="auto"/>
          </w:tcPr>
          <w:p w14:paraId="6D5F3DA2" w14:textId="77777777" w:rsidR="00496FD9" w:rsidRPr="00AF42CC" w:rsidRDefault="00496FD9" w:rsidP="003B607C">
            <w:pPr>
              <w:spacing w:before="80" w:after="40"/>
            </w:pPr>
            <w:r w:rsidRPr="00AF42CC">
              <w:t>Farmacol Logistyka Sp. z o.o.</w:t>
            </w:r>
          </w:p>
          <w:p w14:paraId="79CC517B" w14:textId="425E7EEB" w:rsidR="00496FD9" w:rsidRPr="00AF42CC" w:rsidRDefault="00AF42CC" w:rsidP="003B607C">
            <w:r>
              <w:t xml:space="preserve">ul. </w:t>
            </w:r>
            <w:r w:rsidR="00496FD9" w:rsidRPr="00AF42CC">
              <w:t>Szopienicka</w:t>
            </w:r>
            <w:r w:rsidR="00496FD9" w:rsidRPr="00AF42CC">
              <w:t xml:space="preserve"> </w:t>
            </w:r>
            <w:r w:rsidR="00496FD9" w:rsidRPr="00AF42CC">
              <w:t>77</w:t>
            </w:r>
            <w:r w:rsidR="00496FD9" w:rsidRPr="00AF42CC">
              <w:t xml:space="preserve"> </w:t>
            </w:r>
          </w:p>
          <w:p w14:paraId="2E5ECF99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40-431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4EFA6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39.20 zł</w:t>
            </w:r>
          </w:p>
        </w:tc>
      </w:tr>
      <w:tr w:rsidR="00496FD9" w:rsidRPr="00AF42CC" w14:paraId="2C8D6259" w14:textId="77777777" w:rsidTr="003B607C">
        <w:tc>
          <w:tcPr>
            <w:tcW w:w="1276" w:type="dxa"/>
            <w:shd w:val="clear" w:color="auto" w:fill="auto"/>
            <w:vAlign w:val="center"/>
          </w:tcPr>
          <w:p w14:paraId="0B4CE7A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607FB6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50</w:t>
            </w:r>
          </w:p>
        </w:tc>
        <w:tc>
          <w:tcPr>
            <w:tcW w:w="3969" w:type="dxa"/>
            <w:shd w:val="clear" w:color="auto" w:fill="auto"/>
          </w:tcPr>
          <w:p w14:paraId="311034DF" w14:textId="77777777" w:rsidR="00496FD9" w:rsidRPr="00AF42CC" w:rsidRDefault="00496FD9" w:rsidP="003B607C">
            <w:pPr>
              <w:spacing w:before="80" w:after="40"/>
            </w:pPr>
            <w:r w:rsidRPr="00AF42CC">
              <w:t>Farmacol Logistyka Sp. z o.o.</w:t>
            </w:r>
          </w:p>
          <w:p w14:paraId="55C91AFD" w14:textId="3E37E393" w:rsidR="00496FD9" w:rsidRPr="00AF42CC" w:rsidRDefault="00AF42CC" w:rsidP="003B607C">
            <w:r>
              <w:t xml:space="preserve">ul. </w:t>
            </w:r>
            <w:r w:rsidR="00496FD9" w:rsidRPr="00AF42CC">
              <w:t>Szopienicka</w:t>
            </w:r>
            <w:r w:rsidR="00496FD9" w:rsidRPr="00AF42CC">
              <w:t xml:space="preserve"> </w:t>
            </w:r>
            <w:r w:rsidR="00496FD9" w:rsidRPr="00AF42CC">
              <w:t>77</w:t>
            </w:r>
            <w:r w:rsidR="00496FD9" w:rsidRPr="00AF42CC">
              <w:t xml:space="preserve"> </w:t>
            </w:r>
          </w:p>
          <w:p w14:paraId="1F1D3CCB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40-431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B20C4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415.27 zł</w:t>
            </w:r>
          </w:p>
        </w:tc>
      </w:tr>
      <w:tr w:rsidR="00496FD9" w:rsidRPr="00AF42CC" w14:paraId="2F871202" w14:textId="77777777" w:rsidTr="003B607C">
        <w:tc>
          <w:tcPr>
            <w:tcW w:w="1276" w:type="dxa"/>
            <w:shd w:val="clear" w:color="auto" w:fill="auto"/>
            <w:vAlign w:val="center"/>
          </w:tcPr>
          <w:p w14:paraId="4702BB6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DC852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55</w:t>
            </w:r>
          </w:p>
        </w:tc>
        <w:tc>
          <w:tcPr>
            <w:tcW w:w="3969" w:type="dxa"/>
            <w:shd w:val="clear" w:color="auto" w:fill="auto"/>
          </w:tcPr>
          <w:p w14:paraId="7CEC48F5" w14:textId="77777777" w:rsidR="00496FD9" w:rsidRPr="00AF42CC" w:rsidRDefault="00496FD9" w:rsidP="003B607C">
            <w:pPr>
              <w:spacing w:before="80" w:after="40"/>
            </w:pPr>
            <w:r w:rsidRPr="00AF42CC">
              <w:t>Farmacol Logistyka Sp. z o.o.</w:t>
            </w:r>
          </w:p>
          <w:p w14:paraId="0FB7D685" w14:textId="01224EF4" w:rsidR="00496FD9" w:rsidRPr="00AF42CC" w:rsidRDefault="00AF42CC" w:rsidP="003B607C">
            <w:r>
              <w:t xml:space="preserve">ul. </w:t>
            </w:r>
            <w:r w:rsidR="00496FD9" w:rsidRPr="00AF42CC">
              <w:t>Szopienicka</w:t>
            </w:r>
            <w:r w:rsidR="00496FD9" w:rsidRPr="00AF42CC">
              <w:t xml:space="preserve"> </w:t>
            </w:r>
            <w:r w:rsidR="00496FD9" w:rsidRPr="00AF42CC">
              <w:t>77</w:t>
            </w:r>
            <w:r w:rsidR="00496FD9" w:rsidRPr="00AF42CC">
              <w:t xml:space="preserve"> </w:t>
            </w:r>
          </w:p>
          <w:p w14:paraId="1AAD5501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40-431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A2D30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2 654.40 zł</w:t>
            </w:r>
          </w:p>
        </w:tc>
      </w:tr>
      <w:tr w:rsidR="00496FD9" w:rsidRPr="00AF42CC" w14:paraId="29A05594" w14:textId="77777777" w:rsidTr="003B607C">
        <w:tc>
          <w:tcPr>
            <w:tcW w:w="1276" w:type="dxa"/>
            <w:shd w:val="clear" w:color="auto" w:fill="auto"/>
            <w:vAlign w:val="center"/>
          </w:tcPr>
          <w:p w14:paraId="6BCA955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D10B4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57</w:t>
            </w:r>
          </w:p>
        </w:tc>
        <w:tc>
          <w:tcPr>
            <w:tcW w:w="3969" w:type="dxa"/>
            <w:shd w:val="clear" w:color="auto" w:fill="auto"/>
          </w:tcPr>
          <w:p w14:paraId="4FAB157C" w14:textId="77777777" w:rsidR="00496FD9" w:rsidRPr="00AF42CC" w:rsidRDefault="00496FD9" w:rsidP="003B607C">
            <w:pPr>
              <w:spacing w:before="80" w:after="40"/>
            </w:pPr>
            <w:r w:rsidRPr="00AF42CC">
              <w:t>Farmacol Logistyka Sp. z o.o.</w:t>
            </w:r>
          </w:p>
          <w:p w14:paraId="71641CB2" w14:textId="1C3BA43C" w:rsidR="00496FD9" w:rsidRPr="00AF42CC" w:rsidRDefault="00AF42CC" w:rsidP="003B607C">
            <w:r>
              <w:t xml:space="preserve">ul. </w:t>
            </w:r>
            <w:r w:rsidR="00496FD9" w:rsidRPr="00AF42CC">
              <w:t>Szopienicka</w:t>
            </w:r>
            <w:r w:rsidR="00496FD9" w:rsidRPr="00AF42CC">
              <w:t xml:space="preserve"> </w:t>
            </w:r>
            <w:r w:rsidR="00496FD9" w:rsidRPr="00AF42CC">
              <w:t>77</w:t>
            </w:r>
            <w:r w:rsidR="00496FD9" w:rsidRPr="00AF42CC">
              <w:t xml:space="preserve"> </w:t>
            </w:r>
          </w:p>
          <w:p w14:paraId="28ADD306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40-431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85587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2 821.98 zł</w:t>
            </w:r>
          </w:p>
        </w:tc>
      </w:tr>
      <w:tr w:rsidR="00496FD9" w:rsidRPr="00AF42CC" w14:paraId="5533A1F0" w14:textId="77777777" w:rsidTr="003B607C">
        <w:tc>
          <w:tcPr>
            <w:tcW w:w="1276" w:type="dxa"/>
            <w:shd w:val="clear" w:color="auto" w:fill="auto"/>
            <w:vAlign w:val="center"/>
          </w:tcPr>
          <w:p w14:paraId="06FFE20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E5F5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58</w:t>
            </w:r>
          </w:p>
        </w:tc>
        <w:tc>
          <w:tcPr>
            <w:tcW w:w="3969" w:type="dxa"/>
            <w:shd w:val="clear" w:color="auto" w:fill="auto"/>
          </w:tcPr>
          <w:p w14:paraId="6DED3731" w14:textId="77777777" w:rsidR="00496FD9" w:rsidRPr="00AF42CC" w:rsidRDefault="00496FD9" w:rsidP="003B607C">
            <w:pPr>
              <w:spacing w:before="80" w:after="40"/>
            </w:pPr>
            <w:r w:rsidRPr="00AF42CC">
              <w:t>Farmacol Logistyka Sp. z o.o.</w:t>
            </w:r>
          </w:p>
          <w:p w14:paraId="406B4CC9" w14:textId="3718511D" w:rsidR="00496FD9" w:rsidRPr="00AF42CC" w:rsidRDefault="00AF42CC" w:rsidP="003B607C">
            <w:r>
              <w:t xml:space="preserve">ul. </w:t>
            </w:r>
            <w:r w:rsidR="00496FD9" w:rsidRPr="00AF42CC">
              <w:t>Szopienicka</w:t>
            </w:r>
            <w:r w:rsidR="00496FD9" w:rsidRPr="00AF42CC">
              <w:t xml:space="preserve"> </w:t>
            </w:r>
            <w:r w:rsidR="00496FD9" w:rsidRPr="00AF42CC">
              <w:t>77</w:t>
            </w:r>
            <w:r w:rsidR="00496FD9" w:rsidRPr="00AF42CC">
              <w:t xml:space="preserve"> </w:t>
            </w:r>
          </w:p>
          <w:p w14:paraId="6F6D89C4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40-431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4B20B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20 834.50 zł</w:t>
            </w:r>
          </w:p>
        </w:tc>
      </w:tr>
      <w:tr w:rsidR="00496FD9" w:rsidRPr="00AF42CC" w14:paraId="0883C796" w14:textId="77777777" w:rsidTr="003B607C">
        <w:tc>
          <w:tcPr>
            <w:tcW w:w="1276" w:type="dxa"/>
            <w:shd w:val="clear" w:color="auto" w:fill="auto"/>
            <w:vAlign w:val="center"/>
          </w:tcPr>
          <w:p w14:paraId="38D865A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BFAB7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78</w:t>
            </w:r>
          </w:p>
        </w:tc>
        <w:tc>
          <w:tcPr>
            <w:tcW w:w="3969" w:type="dxa"/>
            <w:shd w:val="clear" w:color="auto" w:fill="auto"/>
          </w:tcPr>
          <w:p w14:paraId="342246EE" w14:textId="77777777" w:rsidR="00496FD9" w:rsidRPr="00AF42CC" w:rsidRDefault="00496FD9" w:rsidP="003B607C">
            <w:pPr>
              <w:spacing w:before="80" w:after="40"/>
            </w:pPr>
            <w:r w:rsidRPr="00AF42CC">
              <w:t>Farmacol Logistyka Sp. z o.o.</w:t>
            </w:r>
          </w:p>
          <w:p w14:paraId="2207E99C" w14:textId="3AEC972C" w:rsidR="00496FD9" w:rsidRPr="00AF42CC" w:rsidRDefault="00AF42CC" w:rsidP="003B607C">
            <w:r>
              <w:t xml:space="preserve">ul. </w:t>
            </w:r>
            <w:r w:rsidR="00496FD9" w:rsidRPr="00AF42CC">
              <w:t>Szopienicka</w:t>
            </w:r>
            <w:r w:rsidR="00496FD9" w:rsidRPr="00AF42CC">
              <w:t xml:space="preserve"> </w:t>
            </w:r>
            <w:r w:rsidR="00496FD9" w:rsidRPr="00AF42CC">
              <w:t>77</w:t>
            </w:r>
            <w:r w:rsidR="00496FD9" w:rsidRPr="00AF42CC">
              <w:t xml:space="preserve"> </w:t>
            </w:r>
          </w:p>
          <w:p w14:paraId="2499D4A6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40-431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7FA90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22 843.99 zł</w:t>
            </w:r>
          </w:p>
        </w:tc>
      </w:tr>
      <w:tr w:rsidR="00496FD9" w:rsidRPr="00AF42CC" w14:paraId="02586EB6" w14:textId="77777777" w:rsidTr="003B607C">
        <w:tc>
          <w:tcPr>
            <w:tcW w:w="1276" w:type="dxa"/>
            <w:shd w:val="clear" w:color="auto" w:fill="auto"/>
            <w:vAlign w:val="center"/>
          </w:tcPr>
          <w:p w14:paraId="428C83C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A7812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79</w:t>
            </w:r>
          </w:p>
        </w:tc>
        <w:tc>
          <w:tcPr>
            <w:tcW w:w="3969" w:type="dxa"/>
            <w:shd w:val="clear" w:color="auto" w:fill="auto"/>
          </w:tcPr>
          <w:p w14:paraId="6C122FD9" w14:textId="77777777" w:rsidR="00496FD9" w:rsidRPr="00AF42CC" w:rsidRDefault="00496FD9" w:rsidP="003B607C">
            <w:pPr>
              <w:spacing w:before="80" w:after="40"/>
            </w:pPr>
            <w:r w:rsidRPr="00AF42CC">
              <w:t>Farmacol Logistyka Sp. z o.o.</w:t>
            </w:r>
          </w:p>
          <w:p w14:paraId="10C275A5" w14:textId="2BCEC8DE" w:rsidR="00496FD9" w:rsidRPr="00AF42CC" w:rsidRDefault="00AF42CC" w:rsidP="003B607C">
            <w:r>
              <w:t xml:space="preserve">ul. </w:t>
            </w:r>
            <w:r w:rsidR="00496FD9" w:rsidRPr="00AF42CC">
              <w:t>Szopienicka</w:t>
            </w:r>
            <w:r w:rsidR="00496FD9" w:rsidRPr="00AF42CC">
              <w:t xml:space="preserve"> </w:t>
            </w:r>
            <w:r w:rsidR="00496FD9" w:rsidRPr="00AF42CC">
              <w:t>77</w:t>
            </w:r>
            <w:r w:rsidR="00496FD9" w:rsidRPr="00AF42CC">
              <w:t xml:space="preserve"> </w:t>
            </w:r>
          </w:p>
          <w:p w14:paraId="0F27FE4E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40-431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53B52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192 071.52 zł</w:t>
            </w:r>
          </w:p>
        </w:tc>
      </w:tr>
      <w:tr w:rsidR="00496FD9" w:rsidRPr="00AF42CC" w14:paraId="50EDE1FD" w14:textId="77777777" w:rsidTr="003B607C">
        <w:tc>
          <w:tcPr>
            <w:tcW w:w="1276" w:type="dxa"/>
            <w:shd w:val="clear" w:color="auto" w:fill="auto"/>
            <w:vAlign w:val="center"/>
          </w:tcPr>
          <w:p w14:paraId="159BE6A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ED5B4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14</w:t>
            </w:r>
          </w:p>
        </w:tc>
        <w:tc>
          <w:tcPr>
            <w:tcW w:w="3969" w:type="dxa"/>
            <w:shd w:val="clear" w:color="auto" w:fill="auto"/>
          </w:tcPr>
          <w:p w14:paraId="64D3C13B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Fresenius</w:t>
            </w:r>
            <w:proofErr w:type="spellEnd"/>
            <w:r w:rsidRPr="00AF42CC">
              <w:t xml:space="preserve"> </w:t>
            </w:r>
            <w:proofErr w:type="spellStart"/>
            <w:r w:rsidRPr="00AF42CC">
              <w:t>Kabi</w:t>
            </w:r>
            <w:proofErr w:type="spellEnd"/>
            <w:r w:rsidRPr="00AF42CC">
              <w:t xml:space="preserve"> Polska Sp.  z o.o.</w:t>
            </w:r>
          </w:p>
          <w:p w14:paraId="2AA8D9BD" w14:textId="77777777" w:rsidR="00496FD9" w:rsidRPr="00AF42CC" w:rsidRDefault="00496FD9" w:rsidP="003B607C">
            <w:r w:rsidRPr="00AF42CC">
              <w:t>Al. Jerozolimskie</w:t>
            </w:r>
            <w:r w:rsidRPr="00AF42CC">
              <w:t xml:space="preserve"> </w:t>
            </w:r>
            <w:r w:rsidRPr="00AF42CC">
              <w:t>134</w:t>
            </w:r>
            <w:r w:rsidRPr="00AF42CC">
              <w:t xml:space="preserve"> </w:t>
            </w:r>
          </w:p>
          <w:p w14:paraId="2AB5F151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02-305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F7791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4 600.80 zł</w:t>
            </w:r>
          </w:p>
        </w:tc>
      </w:tr>
      <w:tr w:rsidR="00496FD9" w:rsidRPr="00AF42CC" w14:paraId="7732F360" w14:textId="77777777" w:rsidTr="003B607C">
        <w:tc>
          <w:tcPr>
            <w:tcW w:w="1276" w:type="dxa"/>
            <w:shd w:val="clear" w:color="auto" w:fill="auto"/>
            <w:vAlign w:val="center"/>
          </w:tcPr>
          <w:p w14:paraId="5103974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D0507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30</w:t>
            </w:r>
          </w:p>
        </w:tc>
        <w:tc>
          <w:tcPr>
            <w:tcW w:w="3969" w:type="dxa"/>
            <w:shd w:val="clear" w:color="auto" w:fill="auto"/>
          </w:tcPr>
          <w:p w14:paraId="7FACE4B6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Fresenius</w:t>
            </w:r>
            <w:proofErr w:type="spellEnd"/>
            <w:r w:rsidRPr="00AF42CC">
              <w:t xml:space="preserve"> </w:t>
            </w:r>
            <w:proofErr w:type="spellStart"/>
            <w:r w:rsidRPr="00AF42CC">
              <w:t>Kabi</w:t>
            </w:r>
            <w:proofErr w:type="spellEnd"/>
            <w:r w:rsidRPr="00AF42CC">
              <w:t xml:space="preserve"> Polska Sp.  z o.o.</w:t>
            </w:r>
          </w:p>
          <w:p w14:paraId="26CF0C62" w14:textId="77777777" w:rsidR="00496FD9" w:rsidRPr="00AF42CC" w:rsidRDefault="00496FD9" w:rsidP="003B607C">
            <w:r w:rsidRPr="00AF42CC">
              <w:t>Al. Jerozolimskie</w:t>
            </w:r>
            <w:r w:rsidRPr="00AF42CC">
              <w:t xml:space="preserve"> </w:t>
            </w:r>
            <w:r w:rsidRPr="00AF42CC">
              <w:t>134</w:t>
            </w:r>
            <w:r w:rsidRPr="00AF42CC">
              <w:t xml:space="preserve"> </w:t>
            </w:r>
          </w:p>
          <w:p w14:paraId="701AE596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02-305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E6B17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138 836.16 zł</w:t>
            </w:r>
          </w:p>
        </w:tc>
      </w:tr>
      <w:tr w:rsidR="00496FD9" w:rsidRPr="00AF42CC" w14:paraId="5C3B6AFC" w14:textId="77777777" w:rsidTr="003B607C">
        <w:tc>
          <w:tcPr>
            <w:tcW w:w="1276" w:type="dxa"/>
            <w:shd w:val="clear" w:color="auto" w:fill="auto"/>
            <w:vAlign w:val="center"/>
          </w:tcPr>
          <w:p w14:paraId="78AF9F36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7BC5D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35</w:t>
            </w:r>
          </w:p>
        </w:tc>
        <w:tc>
          <w:tcPr>
            <w:tcW w:w="3969" w:type="dxa"/>
            <w:shd w:val="clear" w:color="auto" w:fill="auto"/>
          </w:tcPr>
          <w:p w14:paraId="1B61A040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Fresenius</w:t>
            </w:r>
            <w:proofErr w:type="spellEnd"/>
            <w:r w:rsidRPr="00AF42CC">
              <w:t xml:space="preserve"> </w:t>
            </w:r>
            <w:proofErr w:type="spellStart"/>
            <w:r w:rsidRPr="00AF42CC">
              <w:t>Kabi</w:t>
            </w:r>
            <w:proofErr w:type="spellEnd"/>
            <w:r w:rsidRPr="00AF42CC">
              <w:t xml:space="preserve"> Polska Sp.  z o.o.</w:t>
            </w:r>
          </w:p>
          <w:p w14:paraId="0B4D743F" w14:textId="77777777" w:rsidR="00496FD9" w:rsidRPr="00AF42CC" w:rsidRDefault="00496FD9" w:rsidP="003B607C">
            <w:r w:rsidRPr="00AF42CC">
              <w:t>Al. Jerozolimskie</w:t>
            </w:r>
            <w:r w:rsidRPr="00AF42CC">
              <w:t xml:space="preserve"> </w:t>
            </w:r>
            <w:r w:rsidRPr="00AF42CC">
              <w:t>134</w:t>
            </w:r>
            <w:r w:rsidRPr="00AF42CC">
              <w:t xml:space="preserve"> </w:t>
            </w:r>
          </w:p>
          <w:p w14:paraId="357142D2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02-305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1D330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248 239.08 zł</w:t>
            </w:r>
          </w:p>
        </w:tc>
      </w:tr>
      <w:tr w:rsidR="00496FD9" w:rsidRPr="00AF42CC" w14:paraId="493C9E47" w14:textId="77777777" w:rsidTr="003B607C">
        <w:tc>
          <w:tcPr>
            <w:tcW w:w="1276" w:type="dxa"/>
            <w:shd w:val="clear" w:color="auto" w:fill="auto"/>
            <w:vAlign w:val="center"/>
          </w:tcPr>
          <w:p w14:paraId="6E841E6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8F8C5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39</w:t>
            </w:r>
          </w:p>
        </w:tc>
        <w:tc>
          <w:tcPr>
            <w:tcW w:w="3969" w:type="dxa"/>
            <w:shd w:val="clear" w:color="auto" w:fill="auto"/>
          </w:tcPr>
          <w:p w14:paraId="6706E819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Fresenius</w:t>
            </w:r>
            <w:proofErr w:type="spellEnd"/>
            <w:r w:rsidRPr="00AF42CC">
              <w:t xml:space="preserve"> </w:t>
            </w:r>
            <w:proofErr w:type="spellStart"/>
            <w:r w:rsidRPr="00AF42CC">
              <w:t>Kabi</w:t>
            </w:r>
            <w:proofErr w:type="spellEnd"/>
            <w:r w:rsidRPr="00AF42CC">
              <w:t xml:space="preserve"> Polska Sp.  z o.o.</w:t>
            </w:r>
          </w:p>
          <w:p w14:paraId="0F02FDC6" w14:textId="77777777" w:rsidR="00496FD9" w:rsidRPr="00AF42CC" w:rsidRDefault="00496FD9" w:rsidP="003B607C">
            <w:r w:rsidRPr="00AF42CC">
              <w:t>Al. Jerozolimskie</w:t>
            </w:r>
            <w:r w:rsidRPr="00AF42CC">
              <w:t xml:space="preserve"> </w:t>
            </w:r>
            <w:r w:rsidRPr="00AF42CC">
              <w:t>134</w:t>
            </w:r>
            <w:r w:rsidRPr="00AF42CC">
              <w:t xml:space="preserve"> </w:t>
            </w:r>
          </w:p>
          <w:p w14:paraId="00CE3D9F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02-305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1EA21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11 772.00 zł</w:t>
            </w:r>
          </w:p>
        </w:tc>
      </w:tr>
      <w:tr w:rsidR="00496FD9" w:rsidRPr="00AF42CC" w14:paraId="132C87E3" w14:textId="77777777" w:rsidTr="003B607C">
        <w:tc>
          <w:tcPr>
            <w:tcW w:w="1276" w:type="dxa"/>
            <w:shd w:val="clear" w:color="auto" w:fill="auto"/>
            <w:vAlign w:val="center"/>
          </w:tcPr>
          <w:p w14:paraId="3590D3E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1F43A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43</w:t>
            </w:r>
          </w:p>
        </w:tc>
        <w:tc>
          <w:tcPr>
            <w:tcW w:w="3969" w:type="dxa"/>
            <w:shd w:val="clear" w:color="auto" w:fill="auto"/>
          </w:tcPr>
          <w:p w14:paraId="1A73309E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Fresenius</w:t>
            </w:r>
            <w:proofErr w:type="spellEnd"/>
            <w:r w:rsidRPr="00AF42CC">
              <w:t xml:space="preserve"> </w:t>
            </w:r>
            <w:proofErr w:type="spellStart"/>
            <w:r w:rsidRPr="00AF42CC">
              <w:t>Kabi</w:t>
            </w:r>
            <w:proofErr w:type="spellEnd"/>
            <w:r w:rsidRPr="00AF42CC">
              <w:t xml:space="preserve"> Polska Sp.  z o.o.</w:t>
            </w:r>
          </w:p>
          <w:p w14:paraId="501CD3CC" w14:textId="77777777" w:rsidR="00496FD9" w:rsidRPr="00AF42CC" w:rsidRDefault="00496FD9" w:rsidP="003B607C">
            <w:r w:rsidRPr="00AF42CC">
              <w:t>Al. Jerozolimskie</w:t>
            </w:r>
            <w:r w:rsidRPr="00AF42CC">
              <w:t xml:space="preserve"> </w:t>
            </w:r>
            <w:r w:rsidRPr="00AF42CC">
              <w:t>134</w:t>
            </w:r>
            <w:r w:rsidRPr="00AF42CC">
              <w:t xml:space="preserve"> </w:t>
            </w:r>
          </w:p>
          <w:p w14:paraId="5E0FE128" w14:textId="77777777" w:rsidR="00496FD9" w:rsidRDefault="00496FD9" w:rsidP="003B607C">
            <w:pPr>
              <w:spacing w:after="80"/>
              <w:jc w:val="both"/>
            </w:pPr>
            <w:r w:rsidRPr="00AF42CC">
              <w:t>02-305</w:t>
            </w:r>
            <w:r w:rsidRPr="00AF42CC">
              <w:t xml:space="preserve"> </w:t>
            </w:r>
            <w:r w:rsidRPr="00AF42CC">
              <w:t>Warszawa</w:t>
            </w:r>
          </w:p>
          <w:p w14:paraId="7CF60E00" w14:textId="77777777" w:rsidR="00AF42CC" w:rsidRPr="00AF42CC" w:rsidRDefault="00AF42CC" w:rsidP="003B607C">
            <w:pPr>
              <w:spacing w:after="80"/>
              <w:jc w:val="both"/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6840E7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63 839.88 zł</w:t>
            </w:r>
          </w:p>
        </w:tc>
      </w:tr>
      <w:tr w:rsidR="00496FD9" w:rsidRPr="00AF42CC" w14:paraId="308C25F4" w14:textId="77777777" w:rsidTr="003B607C">
        <w:tc>
          <w:tcPr>
            <w:tcW w:w="1276" w:type="dxa"/>
            <w:shd w:val="clear" w:color="auto" w:fill="auto"/>
            <w:vAlign w:val="center"/>
          </w:tcPr>
          <w:p w14:paraId="2E65C4F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lastRenderedPageBreak/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4205B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44</w:t>
            </w:r>
          </w:p>
        </w:tc>
        <w:tc>
          <w:tcPr>
            <w:tcW w:w="3969" w:type="dxa"/>
            <w:shd w:val="clear" w:color="auto" w:fill="auto"/>
          </w:tcPr>
          <w:p w14:paraId="2CE2B425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Fresenius</w:t>
            </w:r>
            <w:proofErr w:type="spellEnd"/>
            <w:r w:rsidRPr="00AF42CC">
              <w:t xml:space="preserve"> </w:t>
            </w:r>
            <w:proofErr w:type="spellStart"/>
            <w:r w:rsidRPr="00AF42CC">
              <w:t>Kabi</w:t>
            </w:r>
            <w:proofErr w:type="spellEnd"/>
            <w:r w:rsidRPr="00AF42CC">
              <w:t xml:space="preserve"> Polska Sp.  z o.o.</w:t>
            </w:r>
          </w:p>
          <w:p w14:paraId="1025C7C9" w14:textId="77777777" w:rsidR="00496FD9" w:rsidRPr="00AF42CC" w:rsidRDefault="00496FD9" w:rsidP="003B607C">
            <w:r w:rsidRPr="00AF42CC">
              <w:t>Al. Jerozolimskie</w:t>
            </w:r>
            <w:r w:rsidRPr="00AF42CC">
              <w:t xml:space="preserve"> </w:t>
            </w:r>
            <w:r w:rsidRPr="00AF42CC">
              <w:t>134</w:t>
            </w:r>
            <w:r w:rsidRPr="00AF42CC">
              <w:t xml:space="preserve"> </w:t>
            </w:r>
          </w:p>
          <w:p w14:paraId="146E236B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02-305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51789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20 666.02 zł</w:t>
            </w:r>
          </w:p>
        </w:tc>
      </w:tr>
      <w:tr w:rsidR="00496FD9" w:rsidRPr="00AF42CC" w14:paraId="483B8D73" w14:textId="77777777" w:rsidTr="003B607C">
        <w:tc>
          <w:tcPr>
            <w:tcW w:w="1276" w:type="dxa"/>
            <w:shd w:val="clear" w:color="auto" w:fill="auto"/>
            <w:vAlign w:val="center"/>
          </w:tcPr>
          <w:p w14:paraId="0B98C71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1AF28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3969" w:type="dxa"/>
            <w:shd w:val="clear" w:color="auto" w:fill="auto"/>
          </w:tcPr>
          <w:p w14:paraId="47D72D30" w14:textId="174F5E01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Tramco</w:t>
            </w:r>
            <w:proofErr w:type="spellEnd"/>
            <w:r w:rsidRPr="00AF42CC">
              <w:t xml:space="preserve"> Sp</w:t>
            </w:r>
            <w:r w:rsidR="00AF42CC">
              <w:t>.</w:t>
            </w:r>
            <w:r w:rsidRPr="00AF42CC">
              <w:t xml:space="preserve"> z o. o.</w:t>
            </w:r>
          </w:p>
          <w:p w14:paraId="24ED65ED" w14:textId="36FCB242" w:rsidR="00496FD9" w:rsidRPr="00AF42CC" w:rsidRDefault="00496FD9" w:rsidP="003B607C">
            <w:r w:rsidRPr="00AF42CC">
              <w:t>Wolskie, ul.</w:t>
            </w:r>
            <w:r w:rsidR="00AF42CC">
              <w:t xml:space="preserve"> </w:t>
            </w:r>
            <w:r w:rsidRPr="00AF42CC">
              <w:t>Wolska</w:t>
            </w:r>
            <w:r w:rsidRPr="00AF42CC">
              <w:t xml:space="preserve"> </w:t>
            </w:r>
            <w:r w:rsidRPr="00AF42CC">
              <w:t>14</w:t>
            </w:r>
            <w:r w:rsidRPr="00AF42CC">
              <w:t xml:space="preserve"> </w:t>
            </w:r>
          </w:p>
          <w:p w14:paraId="426C069F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05-860</w:t>
            </w:r>
            <w:r w:rsidRPr="00AF42CC">
              <w:t xml:space="preserve"> </w:t>
            </w:r>
            <w:r w:rsidRPr="00AF42CC"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46CD3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9 799.92 zł</w:t>
            </w:r>
          </w:p>
        </w:tc>
      </w:tr>
      <w:tr w:rsidR="00496FD9" w:rsidRPr="00AF42CC" w14:paraId="01C27719" w14:textId="77777777" w:rsidTr="003B607C">
        <w:tc>
          <w:tcPr>
            <w:tcW w:w="1276" w:type="dxa"/>
            <w:shd w:val="clear" w:color="auto" w:fill="auto"/>
            <w:vAlign w:val="center"/>
          </w:tcPr>
          <w:p w14:paraId="2FAE3FC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D1AEA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44</w:t>
            </w:r>
          </w:p>
        </w:tc>
        <w:tc>
          <w:tcPr>
            <w:tcW w:w="3969" w:type="dxa"/>
            <w:shd w:val="clear" w:color="auto" w:fill="auto"/>
          </w:tcPr>
          <w:p w14:paraId="69270693" w14:textId="5AD5FF8A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Tramco</w:t>
            </w:r>
            <w:proofErr w:type="spellEnd"/>
            <w:r w:rsidRPr="00AF42CC">
              <w:t xml:space="preserve"> Sp</w:t>
            </w:r>
            <w:r w:rsidR="00AF42CC">
              <w:t>.</w:t>
            </w:r>
            <w:r w:rsidRPr="00AF42CC">
              <w:t xml:space="preserve"> z o. o.</w:t>
            </w:r>
          </w:p>
          <w:p w14:paraId="19342C8B" w14:textId="77777777" w:rsidR="00496FD9" w:rsidRPr="00AF42CC" w:rsidRDefault="00496FD9" w:rsidP="003B607C">
            <w:r w:rsidRPr="00AF42CC">
              <w:t xml:space="preserve">Wolskie, </w:t>
            </w:r>
            <w:proofErr w:type="spellStart"/>
            <w:r w:rsidRPr="00AF42CC">
              <w:t>ul.Wolska</w:t>
            </w:r>
            <w:proofErr w:type="spellEnd"/>
            <w:r w:rsidRPr="00AF42CC">
              <w:t xml:space="preserve"> </w:t>
            </w:r>
            <w:r w:rsidRPr="00AF42CC">
              <w:t>14</w:t>
            </w:r>
            <w:r w:rsidRPr="00AF42CC">
              <w:t xml:space="preserve"> </w:t>
            </w:r>
          </w:p>
          <w:p w14:paraId="019D7CA2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05-860</w:t>
            </w:r>
            <w:r w:rsidRPr="00AF42CC">
              <w:t xml:space="preserve"> </w:t>
            </w:r>
            <w:r w:rsidRPr="00AF42CC"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C305C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37 013.76 zł</w:t>
            </w:r>
          </w:p>
        </w:tc>
      </w:tr>
      <w:tr w:rsidR="00496FD9" w:rsidRPr="00AF42CC" w14:paraId="64685F87" w14:textId="77777777" w:rsidTr="003B607C">
        <w:tc>
          <w:tcPr>
            <w:tcW w:w="1276" w:type="dxa"/>
            <w:shd w:val="clear" w:color="auto" w:fill="auto"/>
            <w:vAlign w:val="center"/>
          </w:tcPr>
          <w:p w14:paraId="1C5FAF1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CD05F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68</w:t>
            </w:r>
          </w:p>
        </w:tc>
        <w:tc>
          <w:tcPr>
            <w:tcW w:w="3969" w:type="dxa"/>
            <w:shd w:val="clear" w:color="auto" w:fill="auto"/>
          </w:tcPr>
          <w:p w14:paraId="5D6AF6E9" w14:textId="5EB92D4B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Tramco</w:t>
            </w:r>
            <w:proofErr w:type="spellEnd"/>
            <w:r w:rsidRPr="00AF42CC">
              <w:t xml:space="preserve"> Sp</w:t>
            </w:r>
            <w:r w:rsidR="00AF42CC">
              <w:t>.</w:t>
            </w:r>
            <w:r w:rsidRPr="00AF42CC">
              <w:t xml:space="preserve"> z o. o.</w:t>
            </w:r>
          </w:p>
          <w:p w14:paraId="6B8F3BD8" w14:textId="010B8020" w:rsidR="00496FD9" w:rsidRPr="00AF42CC" w:rsidRDefault="00496FD9" w:rsidP="003B607C">
            <w:r w:rsidRPr="00AF42CC">
              <w:t>Wolskie, ul.</w:t>
            </w:r>
            <w:r w:rsidR="00AF42CC">
              <w:t xml:space="preserve"> </w:t>
            </w:r>
            <w:r w:rsidRPr="00AF42CC">
              <w:t>Wolska</w:t>
            </w:r>
            <w:r w:rsidRPr="00AF42CC">
              <w:t xml:space="preserve"> </w:t>
            </w:r>
            <w:r w:rsidRPr="00AF42CC">
              <w:t>14</w:t>
            </w:r>
            <w:r w:rsidRPr="00AF42CC">
              <w:t xml:space="preserve"> </w:t>
            </w:r>
          </w:p>
          <w:p w14:paraId="70F7C4E7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05-860</w:t>
            </w:r>
            <w:r w:rsidRPr="00AF42CC">
              <w:t xml:space="preserve"> </w:t>
            </w:r>
            <w:r w:rsidRPr="00AF42CC"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49C06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45 210.96 zł</w:t>
            </w:r>
          </w:p>
        </w:tc>
      </w:tr>
      <w:tr w:rsidR="00496FD9" w:rsidRPr="00AF42CC" w14:paraId="7009A6DC" w14:textId="77777777" w:rsidTr="003B607C">
        <w:tc>
          <w:tcPr>
            <w:tcW w:w="1276" w:type="dxa"/>
            <w:shd w:val="clear" w:color="auto" w:fill="auto"/>
            <w:vAlign w:val="center"/>
          </w:tcPr>
          <w:p w14:paraId="1325ABF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42E81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76</w:t>
            </w:r>
          </w:p>
        </w:tc>
        <w:tc>
          <w:tcPr>
            <w:tcW w:w="3969" w:type="dxa"/>
            <w:shd w:val="clear" w:color="auto" w:fill="auto"/>
          </w:tcPr>
          <w:p w14:paraId="4CCF8204" w14:textId="313EF1FD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Tramco</w:t>
            </w:r>
            <w:proofErr w:type="spellEnd"/>
            <w:r w:rsidRPr="00AF42CC">
              <w:t xml:space="preserve"> Sp</w:t>
            </w:r>
            <w:r w:rsidR="00AF42CC">
              <w:t>.</w:t>
            </w:r>
            <w:r w:rsidRPr="00AF42CC">
              <w:t xml:space="preserve"> z o. o.</w:t>
            </w:r>
          </w:p>
          <w:p w14:paraId="4FBBB95B" w14:textId="56D650C0" w:rsidR="00496FD9" w:rsidRPr="00AF42CC" w:rsidRDefault="00496FD9" w:rsidP="003B607C">
            <w:r w:rsidRPr="00AF42CC">
              <w:t>Wolskie, ul.</w:t>
            </w:r>
            <w:r w:rsidR="00AF42CC">
              <w:t xml:space="preserve"> </w:t>
            </w:r>
            <w:r w:rsidRPr="00AF42CC">
              <w:t>Wolska</w:t>
            </w:r>
            <w:r w:rsidRPr="00AF42CC">
              <w:t xml:space="preserve"> </w:t>
            </w:r>
            <w:r w:rsidRPr="00AF42CC">
              <w:t>14</w:t>
            </w:r>
            <w:r w:rsidRPr="00AF42CC">
              <w:t xml:space="preserve"> </w:t>
            </w:r>
          </w:p>
          <w:p w14:paraId="6FC2B318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05-860</w:t>
            </w:r>
            <w:r w:rsidRPr="00AF42CC">
              <w:t xml:space="preserve"> </w:t>
            </w:r>
            <w:r w:rsidRPr="00AF42CC"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5D942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68 040.00 zł</w:t>
            </w:r>
          </w:p>
        </w:tc>
      </w:tr>
      <w:tr w:rsidR="00496FD9" w:rsidRPr="00AF42CC" w14:paraId="05DA6940" w14:textId="77777777" w:rsidTr="003B607C">
        <w:tc>
          <w:tcPr>
            <w:tcW w:w="1276" w:type="dxa"/>
            <w:shd w:val="clear" w:color="auto" w:fill="auto"/>
            <w:vAlign w:val="center"/>
          </w:tcPr>
          <w:p w14:paraId="3D53281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355F4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26</w:t>
            </w:r>
          </w:p>
        </w:tc>
        <w:tc>
          <w:tcPr>
            <w:tcW w:w="3969" w:type="dxa"/>
            <w:shd w:val="clear" w:color="auto" w:fill="auto"/>
          </w:tcPr>
          <w:p w14:paraId="2C961D96" w14:textId="77777777" w:rsidR="00496FD9" w:rsidRPr="00AF42CC" w:rsidRDefault="00496FD9" w:rsidP="003B607C">
            <w:pPr>
              <w:spacing w:before="80" w:after="40"/>
            </w:pPr>
            <w:r w:rsidRPr="00AF42CC">
              <w:t xml:space="preserve">AstraZeneca </w:t>
            </w:r>
            <w:proofErr w:type="spellStart"/>
            <w:r w:rsidRPr="00AF42CC">
              <w:t>Kft</w:t>
            </w:r>
            <w:proofErr w:type="spellEnd"/>
            <w:r w:rsidRPr="00AF42CC">
              <w:t>.</w:t>
            </w:r>
          </w:p>
          <w:p w14:paraId="2B2EB443" w14:textId="3AE85DA1" w:rsidR="00496FD9" w:rsidRPr="00AF42CC" w:rsidRDefault="00496FD9" w:rsidP="00AF42CC">
            <w:r w:rsidRPr="00AF42CC">
              <w:t xml:space="preserve">1117 </w:t>
            </w:r>
            <w:proofErr w:type="spellStart"/>
            <w:r w:rsidRPr="00AF42CC">
              <w:t>Budapest</w:t>
            </w:r>
            <w:proofErr w:type="spellEnd"/>
            <w:r w:rsidRPr="00AF42CC">
              <w:t xml:space="preserve">, </w:t>
            </w:r>
            <w:proofErr w:type="spellStart"/>
            <w:r w:rsidRPr="00AF42CC">
              <w:t>Alíz</w:t>
            </w:r>
            <w:proofErr w:type="spellEnd"/>
            <w:r w:rsidRPr="00AF42CC">
              <w:t xml:space="preserve"> </w:t>
            </w:r>
            <w:proofErr w:type="spellStart"/>
            <w:r w:rsidRPr="00AF42CC">
              <w:t>utca</w:t>
            </w:r>
            <w:proofErr w:type="spellEnd"/>
            <w:r w:rsidRPr="00AF42CC">
              <w:t xml:space="preserve"> 4. B. </w:t>
            </w:r>
            <w:proofErr w:type="spellStart"/>
            <w:r w:rsidRPr="00AF42CC">
              <w:t>ép</w:t>
            </w:r>
            <w:proofErr w:type="spellEnd"/>
            <w:r w:rsidRPr="00AF42CC">
              <w:t>.</w:t>
            </w:r>
            <w:r w:rsidRPr="00AF42CC">
              <w:t xml:space="preserve"> </w:t>
            </w:r>
            <w:r w:rsidRPr="00AF42CC">
              <w:t>0</w:t>
            </w:r>
            <w:r w:rsidRPr="00AF42CC">
              <w:t xml:space="preserve">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C641E3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398 268.06 zł</w:t>
            </w:r>
          </w:p>
        </w:tc>
      </w:tr>
      <w:tr w:rsidR="00496FD9" w:rsidRPr="00AF42CC" w14:paraId="3F79A248" w14:textId="77777777" w:rsidTr="003B607C">
        <w:tc>
          <w:tcPr>
            <w:tcW w:w="1276" w:type="dxa"/>
            <w:shd w:val="clear" w:color="auto" w:fill="auto"/>
            <w:vAlign w:val="center"/>
          </w:tcPr>
          <w:p w14:paraId="2704702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50437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31</w:t>
            </w:r>
          </w:p>
        </w:tc>
        <w:tc>
          <w:tcPr>
            <w:tcW w:w="3969" w:type="dxa"/>
            <w:shd w:val="clear" w:color="auto" w:fill="auto"/>
          </w:tcPr>
          <w:p w14:paraId="52391342" w14:textId="77777777" w:rsidR="00496FD9" w:rsidRPr="00AF42CC" w:rsidRDefault="00496FD9" w:rsidP="003B607C">
            <w:pPr>
              <w:spacing w:before="80" w:after="40"/>
            </w:pPr>
            <w:r w:rsidRPr="00AF42CC">
              <w:t xml:space="preserve">AstraZeneca </w:t>
            </w:r>
            <w:proofErr w:type="spellStart"/>
            <w:r w:rsidRPr="00AF42CC">
              <w:t>Kft</w:t>
            </w:r>
            <w:proofErr w:type="spellEnd"/>
            <w:r w:rsidRPr="00AF42CC">
              <w:t>.</w:t>
            </w:r>
          </w:p>
          <w:p w14:paraId="2FEF47A3" w14:textId="36115CCB" w:rsidR="00496FD9" w:rsidRPr="00AF42CC" w:rsidRDefault="00496FD9" w:rsidP="00AF42CC">
            <w:r w:rsidRPr="00AF42CC">
              <w:t xml:space="preserve">1117 </w:t>
            </w:r>
            <w:proofErr w:type="spellStart"/>
            <w:r w:rsidRPr="00AF42CC">
              <w:t>Budapest</w:t>
            </w:r>
            <w:proofErr w:type="spellEnd"/>
            <w:r w:rsidRPr="00AF42CC">
              <w:t xml:space="preserve">, </w:t>
            </w:r>
            <w:proofErr w:type="spellStart"/>
            <w:r w:rsidRPr="00AF42CC">
              <w:t>Alíz</w:t>
            </w:r>
            <w:proofErr w:type="spellEnd"/>
            <w:r w:rsidRPr="00AF42CC">
              <w:t xml:space="preserve"> </w:t>
            </w:r>
            <w:proofErr w:type="spellStart"/>
            <w:r w:rsidRPr="00AF42CC">
              <w:t>utca</w:t>
            </w:r>
            <w:proofErr w:type="spellEnd"/>
            <w:r w:rsidRPr="00AF42CC">
              <w:t xml:space="preserve"> 4. B. </w:t>
            </w:r>
            <w:proofErr w:type="spellStart"/>
            <w:r w:rsidRPr="00AF42CC">
              <w:t>ép</w:t>
            </w:r>
            <w:proofErr w:type="spellEnd"/>
            <w:r w:rsidRPr="00AF42CC">
              <w:t>.</w:t>
            </w:r>
            <w:r w:rsidRPr="00AF42CC">
              <w:t xml:space="preserve"> </w:t>
            </w:r>
            <w:r w:rsidRPr="00AF42CC">
              <w:t>0</w:t>
            </w:r>
            <w:r w:rsidRPr="00AF42CC">
              <w:t xml:space="preserve">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9BF7A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343 742.23 zł</w:t>
            </w:r>
          </w:p>
        </w:tc>
      </w:tr>
      <w:tr w:rsidR="00496FD9" w:rsidRPr="00AF42CC" w14:paraId="24DC4699" w14:textId="77777777" w:rsidTr="003B607C">
        <w:tc>
          <w:tcPr>
            <w:tcW w:w="1276" w:type="dxa"/>
            <w:shd w:val="clear" w:color="auto" w:fill="auto"/>
            <w:vAlign w:val="center"/>
          </w:tcPr>
          <w:p w14:paraId="3853765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F03E7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8</w:t>
            </w:r>
          </w:p>
        </w:tc>
        <w:tc>
          <w:tcPr>
            <w:tcW w:w="3969" w:type="dxa"/>
            <w:shd w:val="clear" w:color="auto" w:fill="auto"/>
          </w:tcPr>
          <w:p w14:paraId="3F9A8C3E" w14:textId="77777777" w:rsidR="00496FD9" w:rsidRPr="00AF42CC" w:rsidRDefault="00496FD9" w:rsidP="003B607C">
            <w:pPr>
              <w:spacing w:before="80" w:after="40"/>
            </w:pPr>
            <w:r w:rsidRPr="00AF42CC">
              <w:t>NOBIPHARM Sp. z o.o.</w:t>
            </w:r>
          </w:p>
          <w:p w14:paraId="2702F4FA" w14:textId="5321B5EE" w:rsidR="00496FD9" w:rsidRPr="00AF42CC" w:rsidRDefault="00AF42CC" w:rsidP="003B607C">
            <w:r>
              <w:t xml:space="preserve">ul. </w:t>
            </w:r>
            <w:r w:rsidR="00496FD9" w:rsidRPr="00AF42CC">
              <w:t>L. Rydygiera</w:t>
            </w:r>
            <w:r w:rsidR="00496FD9" w:rsidRPr="00AF42CC">
              <w:t xml:space="preserve"> </w:t>
            </w:r>
            <w:r w:rsidR="00496FD9" w:rsidRPr="00AF42CC">
              <w:t>8/-</w:t>
            </w:r>
            <w:r w:rsidR="00496FD9" w:rsidRPr="00AF42CC">
              <w:t xml:space="preserve"> </w:t>
            </w:r>
          </w:p>
          <w:p w14:paraId="377CD51E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01-793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089F83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64 886.40 zł</w:t>
            </w:r>
          </w:p>
        </w:tc>
      </w:tr>
      <w:tr w:rsidR="00496FD9" w:rsidRPr="00AF42CC" w14:paraId="21F4BEFF" w14:textId="77777777" w:rsidTr="003B607C">
        <w:tc>
          <w:tcPr>
            <w:tcW w:w="1276" w:type="dxa"/>
            <w:shd w:val="clear" w:color="auto" w:fill="auto"/>
            <w:vAlign w:val="center"/>
          </w:tcPr>
          <w:p w14:paraId="318D258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E5DD5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</w:t>
            </w:r>
          </w:p>
        </w:tc>
        <w:tc>
          <w:tcPr>
            <w:tcW w:w="3969" w:type="dxa"/>
            <w:shd w:val="clear" w:color="auto" w:fill="auto"/>
          </w:tcPr>
          <w:p w14:paraId="236889DA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7C7D3BB8" w14:textId="4F4D51AA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6B6905A4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0A51E6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772.85 zł</w:t>
            </w:r>
          </w:p>
        </w:tc>
      </w:tr>
      <w:tr w:rsidR="00496FD9" w:rsidRPr="00AF42CC" w14:paraId="500BA7D6" w14:textId="77777777" w:rsidTr="003B607C">
        <w:tc>
          <w:tcPr>
            <w:tcW w:w="1276" w:type="dxa"/>
            <w:shd w:val="clear" w:color="auto" w:fill="auto"/>
            <w:vAlign w:val="center"/>
          </w:tcPr>
          <w:p w14:paraId="454FF95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1CEA4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10</w:t>
            </w:r>
          </w:p>
        </w:tc>
        <w:tc>
          <w:tcPr>
            <w:tcW w:w="3969" w:type="dxa"/>
            <w:shd w:val="clear" w:color="auto" w:fill="auto"/>
          </w:tcPr>
          <w:p w14:paraId="78555D31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7DE51D1A" w14:textId="6442B74E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599A7BD5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8D914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13 215.31 zł</w:t>
            </w:r>
          </w:p>
        </w:tc>
      </w:tr>
      <w:tr w:rsidR="00496FD9" w:rsidRPr="00AF42CC" w14:paraId="13546534" w14:textId="77777777" w:rsidTr="003B607C">
        <w:tc>
          <w:tcPr>
            <w:tcW w:w="1276" w:type="dxa"/>
            <w:shd w:val="clear" w:color="auto" w:fill="auto"/>
            <w:vAlign w:val="center"/>
          </w:tcPr>
          <w:p w14:paraId="6A32A26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8DCF5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3969" w:type="dxa"/>
            <w:shd w:val="clear" w:color="auto" w:fill="auto"/>
          </w:tcPr>
          <w:p w14:paraId="62592396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10B7148D" w14:textId="6E7F0F4A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5A9C1DA4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2A142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9 522.90 zł</w:t>
            </w:r>
          </w:p>
        </w:tc>
      </w:tr>
      <w:tr w:rsidR="00496FD9" w:rsidRPr="00AF42CC" w14:paraId="4A9C6374" w14:textId="77777777" w:rsidTr="003B607C">
        <w:tc>
          <w:tcPr>
            <w:tcW w:w="1276" w:type="dxa"/>
            <w:shd w:val="clear" w:color="auto" w:fill="auto"/>
            <w:vAlign w:val="center"/>
          </w:tcPr>
          <w:p w14:paraId="27BB3C7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0C043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21</w:t>
            </w:r>
          </w:p>
        </w:tc>
        <w:tc>
          <w:tcPr>
            <w:tcW w:w="3969" w:type="dxa"/>
            <w:shd w:val="clear" w:color="auto" w:fill="auto"/>
          </w:tcPr>
          <w:p w14:paraId="4909868B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0D7B6BEC" w14:textId="1B7A6F90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52E80603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3B93A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124 254.00 zł</w:t>
            </w:r>
          </w:p>
        </w:tc>
      </w:tr>
      <w:tr w:rsidR="00496FD9" w:rsidRPr="00AF42CC" w14:paraId="30EEABFF" w14:textId="77777777" w:rsidTr="003B607C">
        <w:tc>
          <w:tcPr>
            <w:tcW w:w="1276" w:type="dxa"/>
            <w:shd w:val="clear" w:color="auto" w:fill="auto"/>
            <w:vAlign w:val="center"/>
          </w:tcPr>
          <w:p w14:paraId="6CA047A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E9F52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28</w:t>
            </w:r>
          </w:p>
        </w:tc>
        <w:tc>
          <w:tcPr>
            <w:tcW w:w="3969" w:type="dxa"/>
            <w:shd w:val="clear" w:color="auto" w:fill="auto"/>
          </w:tcPr>
          <w:p w14:paraId="396F0CEC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744F8A34" w14:textId="4316AD85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2A75F03E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8E3E0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17 974.22 zł</w:t>
            </w:r>
          </w:p>
        </w:tc>
      </w:tr>
      <w:tr w:rsidR="00496FD9" w:rsidRPr="00AF42CC" w14:paraId="42EDCB29" w14:textId="77777777" w:rsidTr="003B607C">
        <w:tc>
          <w:tcPr>
            <w:tcW w:w="1276" w:type="dxa"/>
            <w:shd w:val="clear" w:color="auto" w:fill="auto"/>
            <w:vAlign w:val="center"/>
          </w:tcPr>
          <w:p w14:paraId="4F492F7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AF2CF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33</w:t>
            </w:r>
          </w:p>
        </w:tc>
        <w:tc>
          <w:tcPr>
            <w:tcW w:w="3969" w:type="dxa"/>
            <w:shd w:val="clear" w:color="auto" w:fill="auto"/>
          </w:tcPr>
          <w:p w14:paraId="6C5DE5A9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694078FB" w14:textId="580BA8B9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696E274C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E680F3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6 807.89 zł</w:t>
            </w:r>
          </w:p>
        </w:tc>
      </w:tr>
      <w:tr w:rsidR="00496FD9" w:rsidRPr="00AF42CC" w14:paraId="23B804B7" w14:textId="77777777" w:rsidTr="003B607C">
        <w:tc>
          <w:tcPr>
            <w:tcW w:w="1276" w:type="dxa"/>
            <w:shd w:val="clear" w:color="auto" w:fill="auto"/>
            <w:vAlign w:val="center"/>
          </w:tcPr>
          <w:p w14:paraId="3797B86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8A9026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36</w:t>
            </w:r>
          </w:p>
        </w:tc>
        <w:tc>
          <w:tcPr>
            <w:tcW w:w="3969" w:type="dxa"/>
            <w:shd w:val="clear" w:color="auto" w:fill="auto"/>
          </w:tcPr>
          <w:p w14:paraId="28C8F33F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402891E0" w14:textId="5254A024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6F711DFB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981DB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27 705.39 zł</w:t>
            </w:r>
          </w:p>
        </w:tc>
      </w:tr>
      <w:tr w:rsidR="00496FD9" w:rsidRPr="00AF42CC" w14:paraId="4580FD10" w14:textId="77777777" w:rsidTr="003B607C">
        <w:tc>
          <w:tcPr>
            <w:tcW w:w="1276" w:type="dxa"/>
            <w:shd w:val="clear" w:color="auto" w:fill="auto"/>
            <w:vAlign w:val="center"/>
          </w:tcPr>
          <w:p w14:paraId="6599AC2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6E65E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38</w:t>
            </w:r>
          </w:p>
        </w:tc>
        <w:tc>
          <w:tcPr>
            <w:tcW w:w="3969" w:type="dxa"/>
            <w:shd w:val="clear" w:color="auto" w:fill="auto"/>
          </w:tcPr>
          <w:p w14:paraId="4D4833EC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65FCB8E0" w14:textId="1390643D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2B4D68E8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BE459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76 720.93 zł</w:t>
            </w:r>
          </w:p>
        </w:tc>
      </w:tr>
      <w:tr w:rsidR="00496FD9" w:rsidRPr="00AF42CC" w14:paraId="2BD880B0" w14:textId="77777777" w:rsidTr="003B607C">
        <w:tc>
          <w:tcPr>
            <w:tcW w:w="1276" w:type="dxa"/>
            <w:shd w:val="clear" w:color="auto" w:fill="auto"/>
            <w:vAlign w:val="center"/>
          </w:tcPr>
          <w:p w14:paraId="007919A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lastRenderedPageBreak/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DA7A3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39</w:t>
            </w:r>
          </w:p>
        </w:tc>
        <w:tc>
          <w:tcPr>
            <w:tcW w:w="3969" w:type="dxa"/>
            <w:shd w:val="clear" w:color="auto" w:fill="auto"/>
          </w:tcPr>
          <w:p w14:paraId="188F08DE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4253E1C6" w14:textId="256245DD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27093A74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143F9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9 828.00 zł</w:t>
            </w:r>
          </w:p>
        </w:tc>
      </w:tr>
      <w:tr w:rsidR="00496FD9" w:rsidRPr="00AF42CC" w14:paraId="00323E1A" w14:textId="77777777" w:rsidTr="003B607C">
        <w:tc>
          <w:tcPr>
            <w:tcW w:w="1276" w:type="dxa"/>
            <w:shd w:val="clear" w:color="auto" w:fill="auto"/>
            <w:vAlign w:val="center"/>
          </w:tcPr>
          <w:p w14:paraId="2BCDAAF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23B293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40</w:t>
            </w:r>
          </w:p>
        </w:tc>
        <w:tc>
          <w:tcPr>
            <w:tcW w:w="3969" w:type="dxa"/>
            <w:shd w:val="clear" w:color="auto" w:fill="auto"/>
          </w:tcPr>
          <w:p w14:paraId="50866EC5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50544C57" w14:textId="461EF09F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4D01781A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6956C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90 058.98 zł</w:t>
            </w:r>
          </w:p>
        </w:tc>
      </w:tr>
      <w:tr w:rsidR="00496FD9" w:rsidRPr="00AF42CC" w14:paraId="5B687F98" w14:textId="77777777" w:rsidTr="003B607C">
        <w:tc>
          <w:tcPr>
            <w:tcW w:w="1276" w:type="dxa"/>
            <w:shd w:val="clear" w:color="auto" w:fill="auto"/>
            <w:vAlign w:val="center"/>
          </w:tcPr>
          <w:p w14:paraId="228514F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81C69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41</w:t>
            </w:r>
          </w:p>
        </w:tc>
        <w:tc>
          <w:tcPr>
            <w:tcW w:w="3969" w:type="dxa"/>
            <w:shd w:val="clear" w:color="auto" w:fill="auto"/>
          </w:tcPr>
          <w:p w14:paraId="1BAD1B1A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5AF57269" w14:textId="2C01EC97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1533084E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D249D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16 298.26 zł</w:t>
            </w:r>
          </w:p>
        </w:tc>
      </w:tr>
      <w:tr w:rsidR="00496FD9" w:rsidRPr="00AF42CC" w14:paraId="7870EBB1" w14:textId="77777777" w:rsidTr="003B607C">
        <w:tc>
          <w:tcPr>
            <w:tcW w:w="1276" w:type="dxa"/>
            <w:shd w:val="clear" w:color="auto" w:fill="auto"/>
            <w:vAlign w:val="center"/>
          </w:tcPr>
          <w:p w14:paraId="52F3E20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331163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42</w:t>
            </w:r>
          </w:p>
        </w:tc>
        <w:tc>
          <w:tcPr>
            <w:tcW w:w="3969" w:type="dxa"/>
            <w:shd w:val="clear" w:color="auto" w:fill="auto"/>
          </w:tcPr>
          <w:p w14:paraId="4F2F03EA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59B61913" w14:textId="60DE14C0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39ECCB6A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446F5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165 365.22 zł</w:t>
            </w:r>
          </w:p>
        </w:tc>
      </w:tr>
      <w:tr w:rsidR="00496FD9" w:rsidRPr="00AF42CC" w14:paraId="647712A6" w14:textId="77777777" w:rsidTr="003B607C">
        <w:tc>
          <w:tcPr>
            <w:tcW w:w="1276" w:type="dxa"/>
            <w:shd w:val="clear" w:color="auto" w:fill="auto"/>
            <w:vAlign w:val="center"/>
          </w:tcPr>
          <w:p w14:paraId="1F0EEC4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8A0BF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43</w:t>
            </w:r>
          </w:p>
        </w:tc>
        <w:tc>
          <w:tcPr>
            <w:tcW w:w="3969" w:type="dxa"/>
            <w:shd w:val="clear" w:color="auto" w:fill="auto"/>
          </w:tcPr>
          <w:p w14:paraId="3CFA1631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61321B42" w14:textId="42CEF6EC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5A4C9B6D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F3866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67 835.88 zł</w:t>
            </w:r>
          </w:p>
        </w:tc>
      </w:tr>
      <w:tr w:rsidR="00496FD9" w:rsidRPr="00AF42CC" w14:paraId="3C42EF95" w14:textId="77777777" w:rsidTr="003B607C">
        <w:tc>
          <w:tcPr>
            <w:tcW w:w="1276" w:type="dxa"/>
            <w:shd w:val="clear" w:color="auto" w:fill="auto"/>
            <w:vAlign w:val="center"/>
          </w:tcPr>
          <w:p w14:paraId="47135B3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9F694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45</w:t>
            </w:r>
          </w:p>
        </w:tc>
        <w:tc>
          <w:tcPr>
            <w:tcW w:w="3969" w:type="dxa"/>
            <w:shd w:val="clear" w:color="auto" w:fill="auto"/>
          </w:tcPr>
          <w:p w14:paraId="1A96C540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2519F6C7" w14:textId="18E3882A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701CF18E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6BB67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13 811.56 zł</w:t>
            </w:r>
          </w:p>
        </w:tc>
      </w:tr>
      <w:tr w:rsidR="00496FD9" w:rsidRPr="00AF42CC" w14:paraId="706B8C6D" w14:textId="77777777" w:rsidTr="003B607C">
        <w:tc>
          <w:tcPr>
            <w:tcW w:w="1276" w:type="dxa"/>
            <w:shd w:val="clear" w:color="auto" w:fill="auto"/>
            <w:vAlign w:val="center"/>
          </w:tcPr>
          <w:p w14:paraId="6EEDFB7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D6253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46</w:t>
            </w:r>
          </w:p>
        </w:tc>
        <w:tc>
          <w:tcPr>
            <w:tcW w:w="3969" w:type="dxa"/>
            <w:shd w:val="clear" w:color="auto" w:fill="auto"/>
          </w:tcPr>
          <w:p w14:paraId="445E35A6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6D3D0183" w14:textId="6BEB7139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586FE11F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1C36B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54 748.23 zł</w:t>
            </w:r>
          </w:p>
        </w:tc>
      </w:tr>
      <w:tr w:rsidR="00496FD9" w:rsidRPr="00AF42CC" w14:paraId="02D22251" w14:textId="77777777" w:rsidTr="003B607C">
        <w:tc>
          <w:tcPr>
            <w:tcW w:w="1276" w:type="dxa"/>
            <w:shd w:val="clear" w:color="auto" w:fill="auto"/>
            <w:vAlign w:val="center"/>
          </w:tcPr>
          <w:p w14:paraId="68F7272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A6299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47</w:t>
            </w:r>
          </w:p>
        </w:tc>
        <w:tc>
          <w:tcPr>
            <w:tcW w:w="3969" w:type="dxa"/>
            <w:shd w:val="clear" w:color="auto" w:fill="auto"/>
          </w:tcPr>
          <w:p w14:paraId="3D96233A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43D249B4" w14:textId="426379DD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75624BDD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05567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35 394.52 zł</w:t>
            </w:r>
          </w:p>
        </w:tc>
      </w:tr>
      <w:tr w:rsidR="00496FD9" w:rsidRPr="00AF42CC" w14:paraId="1E969A40" w14:textId="77777777" w:rsidTr="003B607C">
        <w:tc>
          <w:tcPr>
            <w:tcW w:w="1276" w:type="dxa"/>
            <w:shd w:val="clear" w:color="auto" w:fill="auto"/>
            <w:vAlign w:val="center"/>
          </w:tcPr>
          <w:p w14:paraId="527B3B2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99ADE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48</w:t>
            </w:r>
          </w:p>
        </w:tc>
        <w:tc>
          <w:tcPr>
            <w:tcW w:w="3969" w:type="dxa"/>
            <w:shd w:val="clear" w:color="auto" w:fill="auto"/>
          </w:tcPr>
          <w:p w14:paraId="0EB03F46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1A780C31" w14:textId="7D46EB53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0A786A47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91DB4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78 494.09 zł</w:t>
            </w:r>
          </w:p>
        </w:tc>
      </w:tr>
      <w:tr w:rsidR="00496FD9" w:rsidRPr="00AF42CC" w14:paraId="16DFDD5D" w14:textId="77777777" w:rsidTr="003B607C">
        <w:tc>
          <w:tcPr>
            <w:tcW w:w="1276" w:type="dxa"/>
            <w:shd w:val="clear" w:color="auto" w:fill="auto"/>
            <w:vAlign w:val="center"/>
          </w:tcPr>
          <w:p w14:paraId="12A8401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AFD76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49</w:t>
            </w:r>
          </w:p>
        </w:tc>
        <w:tc>
          <w:tcPr>
            <w:tcW w:w="3969" w:type="dxa"/>
            <w:shd w:val="clear" w:color="auto" w:fill="auto"/>
          </w:tcPr>
          <w:p w14:paraId="03E829FF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7C9FD45B" w14:textId="24BEB967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1AA29428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1A87F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93 227.91 zł</w:t>
            </w:r>
          </w:p>
        </w:tc>
      </w:tr>
      <w:tr w:rsidR="00496FD9" w:rsidRPr="00AF42CC" w14:paraId="180A1B2A" w14:textId="77777777" w:rsidTr="003B607C">
        <w:tc>
          <w:tcPr>
            <w:tcW w:w="1276" w:type="dxa"/>
            <w:shd w:val="clear" w:color="auto" w:fill="auto"/>
            <w:vAlign w:val="center"/>
          </w:tcPr>
          <w:p w14:paraId="253BF43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44A4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50</w:t>
            </w:r>
          </w:p>
        </w:tc>
        <w:tc>
          <w:tcPr>
            <w:tcW w:w="3969" w:type="dxa"/>
            <w:shd w:val="clear" w:color="auto" w:fill="auto"/>
          </w:tcPr>
          <w:p w14:paraId="0D735CE5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1DBF6668" w14:textId="43DB6DC6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52C85382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38971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4 758.35 zł</w:t>
            </w:r>
          </w:p>
        </w:tc>
      </w:tr>
      <w:tr w:rsidR="00496FD9" w:rsidRPr="00AF42CC" w14:paraId="702DEFDF" w14:textId="77777777" w:rsidTr="003B607C">
        <w:tc>
          <w:tcPr>
            <w:tcW w:w="1276" w:type="dxa"/>
            <w:shd w:val="clear" w:color="auto" w:fill="auto"/>
            <w:vAlign w:val="center"/>
          </w:tcPr>
          <w:p w14:paraId="56C0D5C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D5092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51</w:t>
            </w:r>
          </w:p>
        </w:tc>
        <w:tc>
          <w:tcPr>
            <w:tcW w:w="3969" w:type="dxa"/>
            <w:shd w:val="clear" w:color="auto" w:fill="auto"/>
          </w:tcPr>
          <w:p w14:paraId="0DCC23CA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6B85A5F7" w14:textId="540F1819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013CEDAB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76733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304 654.40 zł</w:t>
            </w:r>
          </w:p>
        </w:tc>
      </w:tr>
      <w:tr w:rsidR="00496FD9" w:rsidRPr="00AF42CC" w14:paraId="3ED0C2ED" w14:textId="77777777" w:rsidTr="003B607C">
        <w:tc>
          <w:tcPr>
            <w:tcW w:w="1276" w:type="dxa"/>
            <w:shd w:val="clear" w:color="auto" w:fill="auto"/>
            <w:vAlign w:val="center"/>
          </w:tcPr>
          <w:p w14:paraId="2D5837E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64B0B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52</w:t>
            </w:r>
          </w:p>
        </w:tc>
        <w:tc>
          <w:tcPr>
            <w:tcW w:w="3969" w:type="dxa"/>
            <w:shd w:val="clear" w:color="auto" w:fill="auto"/>
          </w:tcPr>
          <w:p w14:paraId="2DDB5D1B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538F9060" w14:textId="621C68BF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45A29C39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501F63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14 497.70 zł</w:t>
            </w:r>
          </w:p>
        </w:tc>
      </w:tr>
      <w:tr w:rsidR="00496FD9" w:rsidRPr="00AF42CC" w14:paraId="04E3E851" w14:textId="77777777" w:rsidTr="003B607C">
        <w:tc>
          <w:tcPr>
            <w:tcW w:w="1276" w:type="dxa"/>
            <w:shd w:val="clear" w:color="auto" w:fill="auto"/>
            <w:vAlign w:val="center"/>
          </w:tcPr>
          <w:p w14:paraId="69D2CD2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14F67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55</w:t>
            </w:r>
          </w:p>
        </w:tc>
        <w:tc>
          <w:tcPr>
            <w:tcW w:w="3969" w:type="dxa"/>
            <w:shd w:val="clear" w:color="auto" w:fill="auto"/>
          </w:tcPr>
          <w:p w14:paraId="5A40B80E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7FE1D616" w14:textId="76EB5647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15DF0481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BC7BB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51 780.87 zł</w:t>
            </w:r>
          </w:p>
        </w:tc>
      </w:tr>
      <w:tr w:rsidR="00496FD9" w:rsidRPr="00AF42CC" w14:paraId="74D630C1" w14:textId="77777777" w:rsidTr="003B607C">
        <w:tc>
          <w:tcPr>
            <w:tcW w:w="1276" w:type="dxa"/>
            <w:shd w:val="clear" w:color="auto" w:fill="auto"/>
            <w:vAlign w:val="center"/>
          </w:tcPr>
          <w:p w14:paraId="3654190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521FA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56</w:t>
            </w:r>
          </w:p>
        </w:tc>
        <w:tc>
          <w:tcPr>
            <w:tcW w:w="3969" w:type="dxa"/>
            <w:shd w:val="clear" w:color="auto" w:fill="auto"/>
          </w:tcPr>
          <w:p w14:paraId="109617C7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691ADE4B" w14:textId="3D59DB67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2FA0CECC" w14:textId="77777777" w:rsidR="00496FD9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  <w:p w14:paraId="46CEDB82" w14:textId="77777777" w:rsidR="00AF42CC" w:rsidRPr="00AF42CC" w:rsidRDefault="00AF42CC" w:rsidP="003B607C">
            <w:pPr>
              <w:spacing w:after="80"/>
              <w:jc w:val="both"/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8C7D22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59 715.80 zł</w:t>
            </w:r>
          </w:p>
        </w:tc>
      </w:tr>
      <w:tr w:rsidR="00496FD9" w:rsidRPr="00AF42CC" w14:paraId="472A873F" w14:textId="77777777" w:rsidTr="003B607C">
        <w:tc>
          <w:tcPr>
            <w:tcW w:w="1276" w:type="dxa"/>
            <w:shd w:val="clear" w:color="auto" w:fill="auto"/>
            <w:vAlign w:val="center"/>
          </w:tcPr>
          <w:p w14:paraId="58194F5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lastRenderedPageBreak/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06179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57</w:t>
            </w:r>
          </w:p>
        </w:tc>
        <w:tc>
          <w:tcPr>
            <w:tcW w:w="3969" w:type="dxa"/>
            <w:shd w:val="clear" w:color="auto" w:fill="auto"/>
          </w:tcPr>
          <w:p w14:paraId="2AC50621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6388F1E2" w14:textId="3B42D0C4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17B45966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D65FE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66 620.98 zł</w:t>
            </w:r>
          </w:p>
        </w:tc>
      </w:tr>
      <w:tr w:rsidR="00496FD9" w:rsidRPr="00AF42CC" w14:paraId="51BCA472" w14:textId="77777777" w:rsidTr="003B607C">
        <w:tc>
          <w:tcPr>
            <w:tcW w:w="1276" w:type="dxa"/>
            <w:shd w:val="clear" w:color="auto" w:fill="auto"/>
            <w:vAlign w:val="center"/>
          </w:tcPr>
          <w:p w14:paraId="459363D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68F9E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58</w:t>
            </w:r>
          </w:p>
        </w:tc>
        <w:tc>
          <w:tcPr>
            <w:tcW w:w="3969" w:type="dxa"/>
            <w:shd w:val="clear" w:color="auto" w:fill="auto"/>
          </w:tcPr>
          <w:p w14:paraId="5048F15B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19601E5B" w14:textId="0D4FBA96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17794AEC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3C0C9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32 321.27 zł</w:t>
            </w:r>
          </w:p>
        </w:tc>
      </w:tr>
      <w:tr w:rsidR="00496FD9" w:rsidRPr="00AF42CC" w14:paraId="06BE96DA" w14:textId="77777777" w:rsidTr="003B607C">
        <w:tc>
          <w:tcPr>
            <w:tcW w:w="1276" w:type="dxa"/>
            <w:shd w:val="clear" w:color="auto" w:fill="auto"/>
            <w:vAlign w:val="center"/>
          </w:tcPr>
          <w:p w14:paraId="4CFD993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EB606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60</w:t>
            </w:r>
          </w:p>
        </w:tc>
        <w:tc>
          <w:tcPr>
            <w:tcW w:w="3969" w:type="dxa"/>
            <w:shd w:val="clear" w:color="auto" w:fill="auto"/>
          </w:tcPr>
          <w:p w14:paraId="5BDDC9DF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66965F47" w14:textId="46B5B5A1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31D21CE2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AAC7C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65 269.60 zł</w:t>
            </w:r>
          </w:p>
        </w:tc>
      </w:tr>
      <w:tr w:rsidR="00496FD9" w:rsidRPr="00AF42CC" w14:paraId="132EF303" w14:textId="77777777" w:rsidTr="003B607C">
        <w:tc>
          <w:tcPr>
            <w:tcW w:w="1276" w:type="dxa"/>
            <w:shd w:val="clear" w:color="auto" w:fill="auto"/>
            <w:vAlign w:val="center"/>
          </w:tcPr>
          <w:p w14:paraId="58ADEB3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252B1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61</w:t>
            </w:r>
          </w:p>
        </w:tc>
        <w:tc>
          <w:tcPr>
            <w:tcW w:w="3969" w:type="dxa"/>
            <w:shd w:val="clear" w:color="auto" w:fill="auto"/>
          </w:tcPr>
          <w:p w14:paraId="63F20AB5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5791B24C" w14:textId="4405B09D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0B71E0B5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C6441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11 519.76 zł</w:t>
            </w:r>
          </w:p>
        </w:tc>
      </w:tr>
      <w:tr w:rsidR="00496FD9" w:rsidRPr="00AF42CC" w14:paraId="6E197CC8" w14:textId="77777777" w:rsidTr="003B607C">
        <w:tc>
          <w:tcPr>
            <w:tcW w:w="1276" w:type="dxa"/>
            <w:shd w:val="clear" w:color="auto" w:fill="auto"/>
            <w:vAlign w:val="center"/>
          </w:tcPr>
          <w:p w14:paraId="0B2D669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C5D15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64</w:t>
            </w:r>
          </w:p>
        </w:tc>
        <w:tc>
          <w:tcPr>
            <w:tcW w:w="3969" w:type="dxa"/>
            <w:shd w:val="clear" w:color="auto" w:fill="auto"/>
          </w:tcPr>
          <w:p w14:paraId="2AFE28E4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73738492" w14:textId="295549AF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31B1DBC3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48921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13 587.59 zł</w:t>
            </w:r>
          </w:p>
        </w:tc>
      </w:tr>
      <w:tr w:rsidR="00496FD9" w:rsidRPr="00AF42CC" w14:paraId="178CCFD1" w14:textId="77777777" w:rsidTr="003B607C">
        <w:tc>
          <w:tcPr>
            <w:tcW w:w="1276" w:type="dxa"/>
            <w:shd w:val="clear" w:color="auto" w:fill="auto"/>
            <w:vAlign w:val="center"/>
          </w:tcPr>
          <w:p w14:paraId="62D4EB3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5129E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65</w:t>
            </w:r>
          </w:p>
        </w:tc>
        <w:tc>
          <w:tcPr>
            <w:tcW w:w="3969" w:type="dxa"/>
            <w:shd w:val="clear" w:color="auto" w:fill="auto"/>
          </w:tcPr>
          <w:p w14:paraId="4DC132DF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07C97872" w14:textId="47F87F76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571E6250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AE7A0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102 284.16 zł</w:t>
            </w:r>
          </w:p>
        </w:tc>
      </w:tr>
      <w:tr w:rsidR="00496FD9" w:rsidRPr="00AF42CC" w14:paraId="0397310A" w14:textId="77777777" w:rsidTr="003B607C">
        <w:tc>
          <w:tcPr>
            <w:tcW w:w="1276" w:type="dxa"/>
            <w:shd w:val="clear" w:color="auto" w:fill="auto"/>
            <w:vAlign w:val="center"/>
          </w:tcPr>
          <w:p w14:paraId="100D33E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8D20D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66</w:t>
            </w:r>
          </w:p>
        </w:tc>
        <w:tc>
          <w:tcPr>
            <w:tcW w:w="3969" w:type="dxa"/>
            <w:shd w:val="clear" w:color="auto" w:fill="auto"/>
          </w:tcPr>
          <w:p w14:paraId="72320F4D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05820173" w14:textId="233EB73F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677E51A5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0F21F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355 016.26 zł</w:t>
            </w:r>
          </w:p>
        </w:tc>
      </w:tr>
      <w:tr w:rsidR="00496FD9" w:rsidRPr="00AF42CC" w14:paraId="35844ABF" w14:textId="77777777" w:rsidTr="003B607C">
        <w:tc>
          <w:tcPr>
            <w:tcW w:w="1276" w:type="dxa"/>
            <w:shd w:val="clear" w:color="auto" w:fill="auto"/>
            <w:vAlign w:val="center"/>
          </w:tcPr>
          <w:p w14:paraId="5A410F8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FE293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67</w:t>
            </w:r>
          </w:p>
        </w:tc>
        <w:tc>
          <w:tcPr>
            <w:tcW w:w="3969" w:type="dxa"/>
            <w:shd w:val="clear" w:color="auto" w:fill="auto"/>
          </w:tcPr>
          <w:p w14:paraId="0D7F8457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7004A5EA" w14:textId="3808BC83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7D5DF791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EF75B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310 611.95 zł</w:t>
            </w:r>
          </w:p>
        </w:tc>
      </w:tr>
      <w:tr w:rsidR="00496FD9" w:rsidRPr="00AF42CC" w14:paraId="3B199CB1" w14:textId="77777777" w:rsidTr="003B607C">
        <w:tc>
          <w:tcPr>
            <w:tcW w:w="1276" w:type="dxa"/>
            <w:shd w:val="clear" w:color="auto" w:fill="auto"/>
            <w:vAlign w:val="center"/>
          </w:tcPr>
          <w:p w14:paraId="2F3443A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131A7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68</w:t>
            </w:r>
          </w:p>
        </w:tc>
        <w:tc>
          <w:tcPr>
            <w:tcW w:w="3969" w:type="dxa"/>
            <w:shd w:val="clear" w:color="auto" w:fill="auto"/>
          </w:tcPr>
          <w:p w14:paraId="0EEBB3DB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035FA3DE" w14:textId="4234B226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071E34D3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DD267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46 565.28 zł</w:t>
            </w:r>
          </w:p>
        </w:tc>
      </w:tr>
      <w:tr w:rsidR="00496FD9" w:rsidRPr="00AF42CC" w14:paraId="1F8C54B5" w14:textId="77777777" w:rsidTr="003B607C">
        <w:tc>
          <w:tcPr>
            <w:tcW w:w="1276" w:type="dxa"/>
            <w:shd w:val="clear" w:color="auto" w:fill="auto"/>
            <w:vAlign w:val="center"/>
          </w:tcPr>
          <w:p w14:paraId="609CF6A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AE97D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72</w:t>
            </w:r>
          </w:p>
        </w:tc>
        <w:tc>
          <w:tcPr>
            <w:tcW w:w="3969" w:type="dxa"/>
            <w:shd w:val="clear" w:color="auto" w:fill="auto"/>
          </w:tcPr>
          <w:p w14:paraId="4504F285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69D8AE1C" w14:textId="7AA33D5C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389C4CA7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356C6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689 486.00 zł</w:t>
            </w:r>
          </w:p>
        </w:tc>
      </w:tr>
      <w:tr w:rsidR="00496FD9" w:rsidRPr="00AF42CC" w14:paraId="00E8C3A7" w14:textId="77777777" w:rsidTr="003B607C">
        <w:tc>
          <w:tcPr>
            <w:tcW w:w="1276" w:type="dxa"/>
            <w:shd w:val="clear" w:color="auto" w:fill="auto"/>
            <w:vAlign w:val="center"/>
          </w:tcPr>
          <w:p w14:paraId="659A5A73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8CDE8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74</w:t>
            </w:r>
          </w:p>
        </w:tc>
        <w:tc>
          <w:tcPr>
            <w:tcW w:w="3969" w:type="dxa"/>
            <w:shd w:val="clear" w:color="auto" w:fill="auto"/>
          </w:tcPr>
          <w:p w14:paraId="5042627F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1DC98079" w14:textId="6375DF4A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56526FBB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95479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22 356.00 zł</w:t>
            </w:r>
          </w:p>
        </w:tc>
      </w:tr>
      <w:tr w:rsidR="00496FD9" w:rsidRPr="00AF42CC" w14:paraId="542FDD92" w14:textId="77777777" w:rsidTr="003B607C">
        <w:tc>
          <w:tcPr>
            <w:tcW w:w="1276" w:type="dxa"/>
            <w:shd w:val="clear" w:color="auto" w:fill="auto"/>
            <w:vAlign w:val="center"/>
          </w:tcPr>
          <w:p w14:paraId="7CA695F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D301D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77</w:t>
            </w:r>
          </w:p>
        </w:tc>
        <w:tc>
          <w:tcPr>
            <w:tcW w:w="3969" w:type="dxa"/>
            <w:shd w:val="clear" w:color="auto" w:fill="auto"/>
          </w:tcPr>
          <w:p w14:paraId="42FA5877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1920B263" w14:textId="3C04173D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16683BB0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C6797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40 435.20 zł</w:t>
            </w:r>
          </w:p>
        </w:tc>
      </w:tr>
      <w:tr w:rsidR="00496FD9" w:rsidRPr="00AF42CC" w14:paraId="59976725" w14:textId="77777777" w:rsidTr="003B607C">
        <w:tc>
          <w:tcPr>
            <w:tcW w:w="1276" w:type="dxa"/>
            <w:shd w:val="clear" w:color="auto" w:fill="auto"/>
            <w:vAlign w:val="center"/>
          </w:tcPr>
          <w:p w14:paraId="4B53FB1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D54F8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79</w:t>
            </w:r>
          </w:p>
        </w:tc>
        <w:tc>
          <w:tcPr>
            <w:tcW w:w="3969" w:type="dxa"/>
            <w:shd w:val="clear" w:color="auto" w:fill="auto"/>
          </w:tcPr>
          <w:p w14:paraId="65595053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2E6B6F46" w14:textId="35706C92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6A989237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2E344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188 416.80 zł</w:t>
            </w:r>
          </w:p>
        </w:tc>
      </w:tr>
      <w:tr w:rsidR="00496FD9" w:rsidRPr="00AF42CC" w14:paraId="4ADE0BC3" w14:textId="77777777" w:rsidTr="003B607C">
        <w:tc>
          <w:tcPr>
            <w:tcW w:w="1276" w:type="dxa"/>
            <w:shd w:val="clear" w:color="auto" w:fill="auto"/>
            <w:vAlign w:val="center"/>
          </w:tcPr>
          <w:p w14:paraId="205CE5D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EB0696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80</w:t>
            </w:r>
          </w:p>
        </w:tc>
        <w:tc>
          <w:tcPr>
            <w:tcW w:w="3969" w:type="dxa"/>
            <w:shd w:val="clear" w:color="auto" w:fill="auto"/>
          </w:tcPr>
          <w:p w14:paraId="21685DEB" w14:textId="77777777" w:rsidR="00496FD9" w:rsidRPr="00AF42CC" w:rsidRDefault="00496FD9" w:rsidP="003B607C">
            <w:pPr>
              <w:spacing w:before="80" w:after="40"/>
            </w:pPr>
            <w:r w:rsidRPr="00AF42CC">
              <w:t>Salus International Sp. z o.o.</w:t>
            </w:r>
          </w:p>
          <w:p w14:paraId="3BE7C767" w14:textId="3501E532" w:rsidR="00496FD9" w:rsidRPr="00AF42CC" w:rsidRDefault="00AF42CC" w:rsidP="003B607C">
            <w:r>
              <w:t xml:space="preserve">ul. </w:t>
            </w:r>
            <w:r w:rsidR="00496FD9" w:rsidRPr="00AF42CC">
              <w:t>Pułaskiego</w:t>
            </w:r>
            <w:r w:rsidR="00496FD9" w:rsidRPr="00AF42CC">
              <w:t xml:space="preserve"> </w:t>
            </w:r>
            <w:r w:rsidR="00496FD9" w:rsidRPr="00AF42CC">
              <w:t>9</w:t>
            </w:r>
            <w:r w:rsidR="00496FD9" w:rsidRPr="00AF42CC">
              <w:t xml:space="preserve"> </w:t>
            </w:r>
          </w:p>
          <w:p w14:paraId="45D99BC0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40-273</w:t>
            </w:r>
            <w:r w:rsidRPr="00AF42CC">
              <w:t xml:space="preserve"> </w:t>
            </w:r>
            <w:r w:rsidRPr="00AF42CC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38ECB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52 974.00 zł</w:t>
            </w:r>
          </w:p>
        </w:tc>
      </w:tr>
      <w:tr w:rsidR="00496FD9" w:rsidRPr="00AF42CC" w14:paraId="3D94C872" w14:textId="77777777" w:rsidTr="003B607C">
        <w:tc>
          <w:tcPr>
            <w:tcW w:w="1276" w:type="dxa"/>
            <w:shd w:val="clear" w:color="auto" w:fill="auto"/>
            <w:vAlign w:val="center"/>
          </w:tcPr>
          <w:p w14:paraId="4376052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B1077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</w:t>
            </w:r>
          </w:p>
        </w:tc>
        <w:tc>
          <w:tcPr>
            <w:tcW w:w="3969" w:type="dxa"/>
            <w:shd w:val="clear" w:color="auto" w:fill="auto"/>
          </w:tcPr>
          <w:p w14:paraId="1F78D0C1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78ED3222" w14:textId="24C285EF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39454F11" w14:textId="77777777" w:rsidR="00496FD9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  <w:p w14:paraId="3EA94121" w14:textId="77777777" w:rsidR="00AF42CC" w:rsidRPr="00AF42CC" w:rsidRDefault="00AF42CC" w:rsidP="003B607C">
            <w:pPr>
              <w:spacing w:after="80"/>
              <w:jc w:val="both"/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E3475B6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71 708.54 zł</w:t>
            </w:r>
          </w:p>
        </w:tc>
      </w:tr>
      <w:tr w:rsidR="00496FD9" w:rsidRPr="00AF42CC" w14:paraId="77BE5728" w14:textId="77777777" w:rsidTr="003B607C">
        <w:tc>
          <w:tcPr>
            <w:tcW w:w="1276" w:type="dxa"/>
            <w:shd w:val="clear" w:color="auto" w:fill="auto"/>
            <w:vAlign w:val="center"/>
          </w:tcPr>
          <w:p w14:paraId="0FDA84A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lastRenderedPageBreak/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208A5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</w:t>
            </w:r>
          </w:p>
        </w:tc>
        <w:tc>
          <w:tcPr>
            <w:tcW w:w="3969" w:type="dxa"/>
            <w:shd w:val="clear" w:color="auto" w:fill="auto"/>
          </w:tcPr>
          <w:p w14:paraId="7468B706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70424595" w14:textId="5598E256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39744E41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EAE77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2 969.46 zł</w:t>
            </w:r>
          </w:p>
        </w:tc>
      </w:tr>
      <w:tr w:rsidR="00496FD9" w:rsidRPr="00AF42CC" w14:paraId="5BD66D88" w14:textId="77777777" w:rsidTr="003B607C">
        <w:tc>
          <w:tcPr>
            <w:tcW w:w="1276" w:type="dxa"/>
            <w:shd w:val="clear" w:color="auto" w:fill="auto"/>
            <w:vAlign w:val="center"/>
          </w:tcPr>
          <w:p w14:paraId="5C2289B3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96EB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12</w:t>
            </w:r>
          </w:p>
        </w:tc>
        <w:tc>
          <w:tcPr>
            <w:tcW w:w="3969" w:type="dxa"/>
            <w:shd w:val="clear" w:color="auto" w:fill="auto"/>
          </w:tcPr>
          <w:p w14:paraId="68E968C0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5D647AC5" w14:textId="652FE624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72C6BC6B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37417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112 780.75 zł</w:t>
            </w:r>
          </w:p>
        </w:tc>
      </w:tr>
      <w:tr w:rsidR="00496FD9" w:rsidRPr="00AF42CC" w14:paraId="6A36CB43" w14:textId="77777777" w:rsidTr="003B607C">
        <w:tc>
          <w:tcPr>
            <w:tcW w:w="1276" w:type="dxa"/>
            <w:shd w:val="clear" w:color="auto" w:fill="auto"/>
            <w:vAlign w:val="center"/>
          </w:tcPr>
          <w:p w14:paraId="4C34E04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E11B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22</w:t>
            </w:r>
          </w:p>
        </w:tc>
        <w:tc>
          <w:tcPr>
            <w:tcW w:w="3969" w:type="dxa"/>
            <w:shd w:val="clear" w:color="auto" w:fill="auto"/>
          </w:tcPr>
          <w:p w14:paraId="1C4B4DBD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0FF2097B" w14:textId="799CD84E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5362618A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44CB4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316 800.46 zł</w:t>
            </w:r>
          </w:p>
        </w:tc>
      </w:tr>
      <w:tr w:rsidR="00496FD9" w:rsidRPr="00AF42CC" w14:paraId="0C3B5214" w14:textId="77777777" w:rsidTr="003B607C">
        <w:tc>
          <w:tcPr>
            <w:tcW w:w="1276" w:type="dxa"/>
            <w:shd w:val="clear" w:color="auto" w:fill="auto"/>
            <w:vAlign w:val="center"/>
          </w:tcPr>
          <w:p w14:paraId="5320C83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ACFBE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23</w:t>
            </w:r>
          </w:p>
        </w:tc>
        <w:tc>
          <w:tcPr>
            <w:tcW w:w="3969" w:type="dxa"/>
            <w:shd w:val="clear" w:color="auto" w:fill="auto"/>
          </w:tcPr>
          <w:p w14:paraId="2647DF26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2E488AAD" w14:textId="11231163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2FFCC878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A3713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214 332.60 zł</w:t>
            </w:r>
          </w:p>
        </w:tc>
      </w:tr>
      <w:tr w:rsidR="00496FD9" w:rsidRPr="00AF42CC" w14:paraId="3F22FE30" w14:textId="77777777" w:rsidTr="003B607C">
        <w:tc>
          <w:tcPr>
            <w:tcW w:w="1276" w:type="dxa"/>
            <w:shd w:val="clear" w:color="auto" w:fill="auto"/>
            <w:vAlign w:val="center"/>
          </w:tcPr>
          <w:p w14:paraId="5AC88FD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4355B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24</w:t>
            </w:r>
          </w:p>
        </w:tc>
        <w:tc>
          <w:tcPr>
            <w:tcW w:w="3969" w:type="dxa"/>
            <w:shd w:val="clear" w:color="auto" w:fill="auto"/>
          </w:tcPr>
          <w:p w14:paraId="413C3E2C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3F29FF04" w14:textId="095ECFEB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49291EE9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939E0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225 402.80 zł</w:t>
            </w:r>
          </w:p>
        </w:tc>
      </w:tr>
      <w:tr w:rsidR="00496FD9" w:rsidRPr="00AF42CC" w14:paraId="48A099F8" w14:textId="77777777" w:rsidTr="003B607C">
        <w:tc>
          <w:tcPr>
            <w:tcW w:w="1276" w:type="dxa"/>
            <w:shd w:val="clear" w:color="auto" w:fill="auto"/>
            <w:vAlign w:val="center"/>
          </w:tcPr>
          <w:p w14:paraId="3C7E4A6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F86E5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28</w:t>
            </w:r>
          </w:p>
        </w:tc>
        <w:tc>
          <w:tcPr>
            <w:tcW w:w="3969" w:type="dxa"/>
            <w:shd w:val="clear" w:color="auto" w:fill="auto"/>
          </w:tcPr>
          <w:p w14:paraId="7CAEBAAD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563C7755" w14:textId="155B32C1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68BAD4B7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7F4C5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18 153.07 zł</w:t>
            </w:r>
          </w:p>
        </w:tc>
      </w:tr>
      <w:tr w:rsidR="00496FD9" w:rsidRPr="00AF42CC" w14:paraId="1D1BFCED" w14:textId="77777777" w:rsidTr="003B607C">
        <w:tc>
          <w:tcPr>
            <w:tcW w:w="1276" w:type="dxa"/>
            <w:shd w:val="clear" w:color="auto" w:fill="auto"/>
            <w:vAlign w:val="center"/>
          </w:tcPr>
          <w:p w14:paraId="543F9C4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5C34A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33</w:t>
            </w:r>
          </w:p>
        </w:tc>
        <w:tc>
          <w:tcPr>
            <w:tcW w:w="3969" w:type="dxa"/>
            <w:shd w:val="clear" w:color="auto" w:fill="auto"/>
          </w:tcPr>
          <w:p w14:paraId="175DB09C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004D0966" w14:textId="66B6DB6B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266E2E6D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F7D10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11 761.20 zł</w:t>
            </w:r>
          </w:p>
        </w:tc>
      </w:tr>
      <w:tr w:rsidR="00496FD9" w:rsidRPr="00AF42CC" w14:paraId="31AF9866" w14:textId="77777777" w:rsidTr="003B607C">
        <w:tc>
          <w:tcPr>
            <w:tcW w:w="1276" w:type="dxa"/>
            <w:shd w:val="clear" w:color="auto" w:fill="auto"/>
            <w:vAlign w:val="center"/>
          </w:tcPr>
          <w:p w14:paraId="55C2C6D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542A63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38</w:t>
            </w:r>
          </w:p>
        </w:tc>
        <w:tc>
          <w:tcPr>
            <w:tcW w:w="3969" w:type="dxa"/>
            <w:shd w:val="clear" w:color="auto" w:fill="auto"/>
          </w:tcPr>
          <w:p w14:paraId="33EAD57B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530CAE64" w14:textId="100C98C0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288B22F2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C877F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90 419.82 zł</w:t>
            </w:r>
          </w:p>
        </w:tc>
      </w:tr>
      <w:tr w:rsidR="00496FD9" w:rsidRPr="00AF42CC" w14:paraId="526D5E5A" w14:textId="77777777" w:rsidTr="003B607C">
        <w:tc>
          <w:tcPr>
            <w:tcW w:w="1276" w:type="dxa"/>
            <w:shd w:val="clear" w:color="auto" w:fill="auto"/>
            <w:vAlign w:val="center"/>
          </w:tcPr>
          <w:p w14:paraId="38764E2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A12AD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39</w:t>
            </w:r>
          </w:p>
        </w:tc>
        <w:tc>
          <w:tcPr>
            <w:tcW w:w="3969" w:type="dxa"/>
            <w:shd w:val="clear" w:color="auto" w:fill="auto"/>
          </w:tcPr>
          <w:p w14:paraId="1AF5AA44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5D91A79A" w14:textId="4E4CC169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37D7A1ED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6BD8E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9 639.00 zł</w:t>
            </w:r>
          </w:p>
        </w:tc>
      </w:tr>
      <w:tr w:rsidR="00496FD9" w:rsidRPr="00AF42CC" w14:paraId="743DC734" w14:textId="77777777" w:rsidTr="003B607C">
        <w:tc>
          <w:tcPr>
            <w:tcW w:w="1276" w:type="dxa"/>
            <w:shd w:val="clear" w:color="auto" w:fill="auto"/>
            <w:vAlign w:val="center"/>
          </w:tcPr>
          <w:p w14:paraId="48C97843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178CC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40</w:t>
            </w:r>
          </w:p>
        </w:tc>
        <w:tc>
          <w:tcPr>
            <w:tcW w:w="3969" w:type="dxa"/>
            <w:shd w:val="clear" w:color="auto" w:fill="auto"/>
          </w:tcPr>
          <w:p w14:paraId="4681E5AC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0054D6B9" w14:textId="71A4B3CE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51BE2583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B1F62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102 883.73 zł</w:t>
            </w:r>
          </w:p>
        </w:tc>
      </w:tr>
      <w:tr w:rsidR="00496FD9" w:rsidRPr="00AF42CC" w14:paraId="339BDA7D" w14:textId="77777777" w:rsidTr="003B607C">
        <w:tc>
          <w:tcPr>
            <w:tcW w:w="1276" w:type="dxa"/>
            <w:shd w:val="clear" w:color="auto" w:fill="auto"/>
            <w:vAlign w:val="center"/>
          </w:tcPr>
          <w:p w14:paraId="01101233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96EF3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45</w:t>
            </w:r>
          </w:p>
        </w:tc>
        <w:tc>
          <w:tcPr>
            <w:tcW w:w="3969" w:type="dxa"/>
            <w:shd w:val="clear" w:color="auto" w:fill="auto"/>
          </w:tcPr>
          <w:p w14:paraId="1962FB47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054E94E2" w14:textId="5692DDCC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32B25D85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BA92B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14 420.34 zł</w:t>
            </w:r>
          </w:p>
        </w:tc>
      </w:tr>
      <w:tr w:rsidR="00496FD9" w:rsidRPr="00AF42CC" w14:paraId="03B7173C" w14:textId="77777777" w:rsidTr="003B607C">
        <w:tc>
          <w:tcPr>
            <w:tcW w:w="1276" w:type="dxa"/>
            <w:shd w:val="clear" w:color="auto" w:fill="auto"/>
            <w:vAlign w:val="center"/>
          </w:tcPr>
          <w:p w14:paraId="7D19BD0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76C58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46</w:t>
            </w:r>
          </w:p>
        </w:tc>
        <w:tc>
          <w:tcPr>
            <w:tcW w:w="3969" w:type="dxa"/>
            <w:shd w:val="clear" w:color="auto" w:fill="auto"/>
          </w:tcPr>
          <w:p w14:paraId="6A83FD24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64934403" w14:textId="5B53AD9B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00A5238D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51806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54 941.49 zł</w:t>
            </w:r>
          </w:p>
        </w:tc>
      </w:tr>
      <w:tr w:rsidR="00496FD9" w:rsidRPr="00AF42CC" w14:paraId="7808F428" w14:textId="77777777" w:rsidTr="003B607C">
        <w:tc>
          <w:tcPr>
            <w:tcW w:w="1276" w:type="dxa"/>
            <w:shd w:val="clear" w:color="auto" w:fill="auto"/>
            <w:vAlign w:val="center"/>
          </w:tcPr>
          <w:p w14:paraId="2202F96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264BB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50</w:t>
            </w:r>
          </w:p>
        </w:tc>
        <w:tc>
          <w:tcPr>
            <w:tcW w:w="3969" w:type="dxa"/>
            <w:shd w:val="clear" w:color="auto" w:fill="auto"/>
          </w:tcPr>
          <w:p w14:paraId="4332A163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086635E0" w14:textId="3437ECA0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542D7CDC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1BDD6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4 922.96 zł</w:t>
            </w:r>
          </w:p>
        </w:tc>
      </w:tr>
      <w:tr w:rsidR="00496FD9" w:rsidRPr="00AF42CC" w14:paraId="72234A34" w14:textId="77777777" w:rsidTr="003B607C">
        <w:tc>
          <w:tcPr>
            <w:tcW w:w="1276" w:type="dxa"/>
            <w:shd w:val="clear" w:color="auto" w:fill="auto"/>
            <w:vAlign w:val="center"/>
          </w:tcPr>
          <w:p w14:paraId="0A8B909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37375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57</w:t>
            </w:r>
          </w:p>
        </w:tc>
        <w:tc>
          <w:tcPr>
            <w:tcW w:w="3969" w:type="dxa"/>
            <w:shd w:val="clear" w:color="auto" w:fill="auto"/>
          </w:tcPr>
          <w:p w14:paraId="0C52E4D1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6320E217" w14:textId="607D7D61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7F8E8716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E1451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68 940.28 zł</w:t>
            </w:r>
          </w:p>
        </w:tc>
      </w:tr>
      <w:tr w:rsidR="00496FD9" w:rsidRPr="00AF42CC" w14:paraId="77F53CB7" w14:textId="77777777" w:rsidTr="003B607C">
        <w:tc>
          <w:tcPr>
            <w:tcW w:w="1276" w:type="dxa"/>
            <w:shd w:val="clear" w:color="auto" w:fill="auto"/>
            <w:vAlign w:val="center"/>
          </w:tcPr>
          <w:p w14:paraId="4EE2B376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0B986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58</w:t>
            </w:r>
          </w:p>
        </w:tc>
        <w:tc>
          <w:tcPr>
            <w:tcW w:w="3969" w:type="dxa"/>
            <w:shd w:val="clear" w:color="auto" w:fill="auto"/>
          </w:tcPr>
          <w:p w14:paraId="59E2556C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5AF3FE4D" w14:textId="493FE87A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48D5CAAC" w14:textId="77777777" w:rsidR="00496FD9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  <w:p w14:paraId="5D6FC9A8" w14:textId="77777777" w:rsidR="00AF42CC" w:rsidRPr="00AF42CC" w:rsidRDefault="00AF42CC" w:rsidP="003B607C">
            <w:pPr>
              <w:spacing w:after="80"/>
              <w:jc w:val="both"/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4980B46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37 467.36 zł</w:t>
            </w:r>
          </w:p>
        </w:tc>
      </w:tr>
      <w:tr w:rsidR="00496FD9" w:rsidRPr="00AF42CC" w14:paraId="62B47831" w14:textId="77777777" w:rsidTr="003B607C">
        <w:tc>
          <w:tcPr>
            <w:tcW w:w="1276" w:type="dxa"/>
            <w:shd w:val="clear" w:color="auto" w:fill="auto"/>
            <w:vAlign w:val="center"/>
          </w:tcPr>
          <w:p w14:paraId="162732D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lastRenderedPageBreak/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D62D6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62</w:t>
            </w:r>
          </w:p>
        </w:tc>
        <w:tc>
          <w:tcPr>
            <w:tcW w:w="3969" w:type="dxa"/>
            <w:shd w:val="clear" w:color="auto" w:fill="auto"/>
          </w:tcPr>
          <w:p w14:paraId="4B98DDAD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427D0918" w14:textId="33C65BED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51D2AFFD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B667B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315 102.96 zł</w:t>
            </w:r>
          </w:p>
        </w:tc>
      </w:tr>
      <w:tr w:rsidR="00496FD9" w:rsidRPr="00AF42CC" w14:paraId="7EAC317B" w14:textId="77777777" w:rsidTr="003B607C">
        <w:tc>
          <w:tcPr>
            <w:tcW w:w="1276" w:type="dxa"/>
            <w:shd w:val="clear" w:color="auto" w:fill="auto"/>
            <w:vAlign w:val="center"/>
          </w:tcPr>
          <w:p w14:paraId="4073E4E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21BB2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63</w:t>
            </w:r>
          </w:p>
        </w:tc>
        <w:tc>
          <w:tcPr>
            <w:tcW w:w="3969" w:type="dxa"/>
            <w:shd w:val="clear" w:color="auto" w:fill="auto"/>
          </w:tcPr>
          <w:p w14:paraId="5E1682D7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20A6559D" w14:textId="5BC15123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282F23E8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8133C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1 762.99 zł</w:t>
            </w:r>
          </w:p>
        </w:tc>
      </w:tr>
      <w:tr w:rsidR="00496FD9" w:rsidRPr="00AF42CC" w14:paraId="717F00E2" w14:textId="77777777" w:rsidTr="003B607C">
        <w:tc>
          <w:tcPr>
            <w:tcW w:w="1276" w:type="dxa"/>
            <w:shd w:val="clear" w:color="auto" w:fill="auto"/>
            <w:vAlign w:val="center"/>
          </w:tcPr>
          <w:p w14:paraId="2EF333D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19B2F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66</w:t>
            </w:r>
          </w:p>
        </w:tc>
        <w:tc>
          <w:tcPr>
            <w:tcW w:w="3969" w:type="dxa"/>
            <w:shd w:val="clear" w:color="auto" w:fill="auto"/>
          </w:tcPr>
          <w:p w14:paraId="4BF3E6CE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66EA3956" w14:textId="225294D7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42A6838A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11232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440 642.28 zł</w:t>
            </w:r>
          </w:p>
        </w:tc>
      </w:tr>
      <w:tr w:rsidR="00496FD9" w:rsidRPr="00AF42CC" w14:paraId="1C3ADEAF" w14:textId="77777777" w:rsidTr="003B607C">
        <w:tc>
          <w:tcPr>
            <w:tcW w:w="1276" w:type="dxa"/>
            <w:shd w:val="clear" w:color="auto" w:fill="auto"/>
            <w:vAlign w:val="center"/>
          </w:tcPr>
          <w:p w14:paraId="3051DD4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A1E9E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67</w:t>
            </w:r>
          </w:p>
        </w:tc>
        <w:tc>
          <w:tcPr>
            <w:tcW w:w="3969" w:type="dxa"/>
            <w:shd w:val="clear" w:color="auto" w:fill="auto"/>
          </w:tcPr>
          <w:p w14:paraId="1196C385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5FD78A2D" w14:textId="5524CFE0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6ADCB769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7539E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345 033.17 zł</w:t>
            </w:r>
          </w:p>
        </w:tc>
      </w:tr>
      <w:tr w:rsidR="00496FD9" w:rsidRPr="00AF42CC" w14:paraId="5ACCDD85" w14:textId="77777777" w:rsidTr="003B607C">
        <w:tc>
          <w:tcPr>
            <w:tcW w:w="1276" w:type="dxa"/>
            <w:shd w:val="clear" w:color="auto" w:fill="auto"/>
            <w:vAlign w:val="center"/>
          </w:tcPr>
          <w:p w14:paraId="197DA6E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78E92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68</w:t>
            </w:r>
          </w:p>
        </w:tc>
        <w:tc>
          <w:tcPr>
            <w:tcW w:w="3969" w:type="dxa"/>
            <w:shd w:val="clear" w:color="auto" w:fill="auto"/>
          </w:tcPr>
          <w:p w14:paraId="2D94381C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2A394897" w14:textId="0047A111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72A28818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4BE63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49 732.06 zł</w:t>
            </w:r>
          </w:p>
        </w:tc>
      </w:tr>
      <w:tr w:rsidR="00496FD9" w:rsidRPr="00AF42CC" w14:paraId="67C6BCAC" w14:textId="77777777" w:rsidTr="003B607C">
        <w:tc>
          <w:tcPr>
            <w:tcW w:w="1276" w:type="dxa"/>
            <w:shd w:val="clear" w:color="auto" w:fill="auto"/>
            <w:vAlign w:val="center"/>
          </w:tcPr>
          <w:p w14:paraId="005B20F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0C81E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79</w:t>
            </w:r>
          </w:p>
        </w:tc>
        <w:tc>
          <w:tcPr>
            <w:tcW w:w="3969" w:type="dxa"/>
            <w:shd w:val="clear" w:color="auto" w:fill="auto"/>
          </w:tcPr>
          <w:p w14:paraId="51E0D436" w14:textId="77777777" w:rsidR="00496FD9" w:rsidRPr="00AF42CC" w:rsidRDefault="00496FD9" w:rsidP="003B607C">
            <w:pPr>
              <w:spacing w:before="80" w:after="40"/>
            </w:pPr>
            <w:r w:rsidRPr="00AF42CC">
              <w:t>Urtica Sp. z o.o.</w:t>
            </w:r>
          </w:p>
          <w:p w14:paraId="3939FA8D" w14:textId="56FAB0BD" w:rsidR="00496FD9" w:rsidRPr="00AF42CC" w:rsidRDefault="00AF42CC" w:rsidP="003B607C">
            <w:r>
              <w:t xml:space="preserve">ul. </w:t>
            </w:r>
            <w:r w:rsidR="00496FD9" w:rsidRPr="00AF42CC">
              <w:t>Krzemieniecka</w:t>
            </w:r>
            <w:r w:rsidR="00496FD9" w:rsidRPr="00AF42CC">
              <w:t xml:space="preserve"> </w:t>
            </w:r>
            <w:r w:rsidR="00496FD9" w:rsidRPr="00AF42CC">
              <w:t>120</w:t>
            </w:r>
            <w:r w:rsidR="00496FD9" w:rsidRPr="00AF42CC">
              <w:t xml:space="preserve"> </w:t>
            </w:r>
          </w:p>
          <w:p w14:paraId="004DD263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54-640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8CC74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201 225.60 zł</w:t>
            </w:r>
          </w:p>
        </w:tc>
      </w:tr>
      <w:tr w:rsidR="00496FD9" w:rsidRPr="00AF42CC" w14:paraId="76854131" w14:textId="77777777" w:rsidTr="003B607C">
        <w:tc>
          <w:tcPr>
            <w:tcW w:w="1276" w:type="dxa"/>
            <w:shd w:val="clear" w:color="auto" w:fill="auto"/>
            <w:vAlign w:val="center"/>
          </w:tcPr>
          <w:p w14:paraId="4E4109B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1DCB2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20</w:t>
            </w:r>
          </w:p>
        </w:tc>
        <w:tc>
          <w:tcPr>
            <w:tcW w:w="3969" w:type="dxa"/>
            <w:shd w:val="clear" w:color="auto" w:fill="auto"/>
          </w:tcPr>
          <w:p w14:paraId="02068630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Amgen</w:t>
            </w:r>
            <w:proofErr w:type="spellEnd"/>
            <w:r w:rsidRPr="00AF42CC">
              <w:t xml:space="preserve"> Sp. z o.o.</w:t>
            </w:r>
          </w:p>
          <w:p w14:paraId="4F5680B4" w14:textId="6A5B18E7" w:rsidR="00496FD9" w:rsidRPr="00AF42CC" w:rsidRDefault="00AF42CC" w:rsidP="003B607C">
            <w:r>
              <w:t xml:space="preserve">ul. </w:t>
            </w:r>
            <w:r w:rsidR="00496FD9" w:rsidRPr="00AF42CC">
              <w:t>Puławska</w:t>
            </w:r>
            <w:r w:rsidR="00496FD9" w:rsidRPr="00AF42CC">
              <w:t xml:space="preserve"> </w:t>
            </w:r>
            <w:r w:rsidR="00496FD9" w:rsidRPr="00AF42CC">
              <w:t>145</w:t>
            </w:r>
            <w:r w:rsidR="00496FD9" w:rsidRPr="00AF42CC">
              <w:t xml:space="preserve"> </w:t>
            </w:r>
          </w:p>
          <w:p w14:paraId="44946C1C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02-715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043C2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227 769.28 zł</w:t>
            </w:r>
          </w:p>
        </w:tc>
      </w:tr>
      <w:tr w:rsidR="00496FD9" w:rsidRPr="00AF42CC" w14:paraId="663ADC87" w14:textId="77777777" w:rsidTr="003B607C">
        <w:tc>
          <w:tcPr>
            <w:tcW w:w="1276" w:type="dxa"/>
            <w:shd w:val="clear" w:color="auto" w:fill="auto"/>
            <w:vAlign w:val="center"/>
          </w:tcPr>
          <w:p w14:paraId="7122F38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E47BB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11</w:t>
            </w:r>
          </w:p>
        </w:tc>
        <w:tc>
          <w:tcPr>
            <w:tcW w:w="3969" w:type="dxa"/>
            <w:shd w:val="clear" w:color="auto" w:fill="auto"/>
          </w:tcPr>
          <w:p w14:paraId="2C6A41CB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Asclepios</w:t>
            </w:r>
            <w:proofErr w:type="spellEnd"/>
            <w:r w:rsidRPr="00AF42CC">
              <w:t xml:space="preserve"> S.A.</w:t>
            </w:r>
          </w:p>
          <w:p w14:paraId="036AD254" w14:textId="43D740C4" w:rsidR="00496FD9" w:rsidRPr="00AF42CC" w:rsidRDefault="00AF42CC" w:rsidP="003B607C">
            <w:r>
              <w:t xml:space="preserve">ul. </w:t>
            </w:r>
            <w:proofErr w:type="spellStart"/>
            <w:r w:rsidR="00496FD9" w:rsidRPr="00AF42CC">
              <w:t>Hubska</w:t>
            </w:r>
            <w:proofErr w:type="spellEnd"/>
            <w:r w:rsidR="00496FD9" w:rsidRPr="00AF42CC">
              <w:t xml:space="preserve"> </w:t>
            </w:r>
            <w:r w:rsidR="00496FD9" w:rsidRPr="00AF42CC">
              <w:t>44</w:t>
            </w:r>
            <w:r w:rsidR="00496FD9" w:rsidRPr="00AF42CC">
              <w:t xml:space="preserve"> </w:t>
            </w:r>
          </w:p>
          <w:p w14:paraId="3413A23B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50-502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43705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60 000.48 zł</w:t>
            </w:r>
          </w:p>
        </w:tc>
      </w:tr>
      <w:tr w:rsidR="00496FD9" w:rsidRPr="00AF42CC" w14:paraId="496E98EB" w14:textId="77777777" w:rsidTr="003B607C">
        <w:tc>
          <w:tcPr>
            <w:tcW w:w="1276" w:type="dxa"/>
            <w:shd w:val="clear" w:color="auto" w:fill="auto"/>
            <w:vAlign w:val="center"/>
          </w:tcPr>
          <w:p w14:paraId="7B2B162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FE0B0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</w:t>
            </w:r>
          </w:p>
        </w:tc>
        <w:tc>
          <w:tcPr>
            <w:tcW w:w="3969" w:type="dxa"/>
            <w:shd w:val="clear" w:color="auto" w:fill="auto"/>
          </w:tcPr>
          <w:p w14:paraId="32FA916B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Asclepios</w:t>
            </w:r>
            <w:proofErr w:type="spellEnd"/>
            <w:r w:rsidRPr="00AF42CC">
              <w:t xml:space="preserve"> S.A.</w:t>
            </w:r>
          </w:p>
          <w:p w14:paraId="51A98957" w14:textId="33DC79CB" w:rsidR="00496FD9" w:rsidRPr="00AF42CC" w:rsidRDefault="00AF42CC" w:rsidP="003B607C">
            <w:r>
              <w:t xml:space="preserve">ul. </w:t>
            </w:r>
            <w:proofErr w:type="spellStart"/>
            <w:r w:rsidR="00496FD9" w:rsidRPr="00AF42CC">
              <w:t>Hubska</w:t>
            </w:r>
            <w:proofErr w:type="spellEnd"/>
            <w:r w:rsidR="00496FD9" w:rsidRPr="00AF42CC">
              <w:t xml:space="preserve"> </w:t>
            </w:r>
            <w:r w:rsidR="00496FD9" w:rsidRPr="00AF42CC">
              <w:t>44</w:t>
            </w:r>
            <w:r w:rsidR="00496FD9" w:rsidRPr="00AF42CC">
              <w:t xml:space="preserve"> </w:t>
            </w:r>
          </w:p>
          <w:p w14:paraId="7006B5C7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50-502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78981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5 918.40 zł</w:t>
            </w:r>
          </w:p>
        </w:tc>
      </w:tr>
      <w:tr w:rsidR="00496FD9" w:rsidRPr="00AF42CC" w14:paraId="38A230B4" w14:textId="77777777" w:rsidTr="003B607C">
        <w:tc>
          <w:tcPr>
            <w:tcW w:w="1276" w:type="dxa"/>
            <w:shd w:val="clear" w:color="auto" w:fill="auto"/>
            <w:vAlign w:val="center"/>
          </w:tcPr>
          <w:p w14:paraId="32ED59E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9F7173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19</w:t>
            </w:r>
          </w:p>
        </w:tc>
        <w:tc>
          <w:tcPr>
            <w:tcW w:w="3969" w:type="dxa"/>
            <w:shd w:val="clear" w:color="auto" w:fill="auto"/>
          </w:tcPr>
          <w:p w14:paraId="3DD023E4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Asclepios</w:t>
            </w:r>
            <w:proofErr w:type="spellEnd"/>
            <w:r w:rsidRPr="00AF42CC">
              <w:t xml:space="preserve"> S.A.</w:t>
            </w:r>
          </w:p>
          <w:p w14:paraId="74FDB6DE" w14:textId="2C392B60" w:rsidR="00496FD9" w:rsidRPr="00AF42CC" w:rsidRDefault="00AF42CC" w:rsidP="003B607C">
            <w:r>
              <w:t xml:space="preserve">ul. </w:t>
            </w:r>
            <w:proofErr w:type="spellStart"/>
            <w:r w:rsidR="00496FD9" w:rsidRPr="00AF42CC">
              <w:t>Hubska</w:t>
            </w:r>
            <w:proofErr w:type="spellEnd"/>
            <w:r w:rsidR="00496FD9" w:rsidRPr="00AF42CC">
              <w:t xml:space="preserve"> </w:t>
            </w:r>
            <w:r w:rsidR="00496FD9" w:rsidRPr="00AF42CC">
              <w:t>44</w:t>
            </w:r>
            <w:r w:rsidR="00496FD9" w:rsidRPr="00AF42CC">
              <w:t xml:space="preserve"> </w:t>
            </w:r>
          </w:p>
          <w:p w14:paraId="445D6912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50-502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94AC4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9 799.92 zł</w:t>
            </w:r>
          </w:p>
        </w:tc>
      </w:tr>
      <w:tr w:rsidR="00496FD9" w:rsidRPr="00AF42CC" w14:paraId="4044202D" w14:textId="77777777" w:rsidTr="003B607C">
        <w:tc>
          <w:tcPr>
            <w:tcW w:w="1276" w:type="dxa"/>
            <w:shd w:val="clear" w:color="auto" w:fill="auto"/>
            <w:vAlign w:val="center"/>
          </w:tcPr>
          <w:p w14:paraId="41334E7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562CB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29</w:t>
            </w:r>
          </w:p>
        </w:tc>
        <w:tc>
          <w:tcPr>
            <w:tcW w:w="3969" w:type="dxa"/>
            <w:shd w:val="clear" w:color="auto" w:fill="auto"/>
          </w:tcPr>
          <w:p w14:paraId="4CFDF0CC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Asclepios</w:t>
            </w:r>
            <w:proofErr w:type="spellEnd"/>
            <w:r w:rsidRPr="00AF42CC">
              <w:t xml:space="preserve"> S.A.</w:t>
            </w:r>
          </w:p>
          <w:p w14:paraId="450BA22B" w14:textId="2841D86B" w:rsidR="00496FD9" w:rsidRPr="00AF42CC" w:rsidRDefault="00AF42CC" w:rsidP="003B607C">
            <w:r>
              <w:t xml:space="preserve">ul. </w:t>
            </w:r>
            <w:proofErr w:type="spellStart"/>
            <w:r w:rsidR="00496FD9" w:rsidRPr="00AF42CC">
              <w:t>Hubska</w:t>
            </w:r>
            <w:proofErr w:type="spellEnd"/>
            <w:r w:rsidR="00496FD9" w:rsidRPr="00AF42CC">
              <w:t xml:space="preserve"> </w:t>
            </w:r>
            <w:r w:rsidR="00496FD9" w:rsidRPr="00AF42CC">
              <w:t>44</w:t>
            </w:r>
            <w:r w:rsidR="00496FD9" w:rsidRPr="00AF42CC">
              <w:t xml:space="preserve"> </w:t>
            </w:r>
          </w:p>
          <w:p w14:paraId="6A592036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50-502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35BA9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66 326.58 zł</w:t>
            </w:r>
          </w:p>
        </w:tc>
      </w:tr>
      <w:tr w:rsidR="00496FD9" w:rsidRPr="00AF42CC" w14:paraId="34BCD65F" w14:textId="77777777" w:rsidTr="003B607C">
        <w:tc>
          <w:tcPr>
            <w:tcW w:w="1276" w:type="dxa"/>
            <w:shd w:val="clear" w:color="auto" w:fill="auto"/>
            <w:vAlign w:val="center"/>
          </w:tcPr>
          <w:p w14:paraId="109338C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F65A1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71</w:t>
            </w:r>
          </w:p>
        </w:tc>
        <w:tc>
          <w:tcPr>
            <w:tcW w:w="3969" w:type="dxa"/>
            <w:shd w:val="clear" w:color="auto" w:fill="auto"/>
          </w:tcPr>
          <w:p w14:paraId="57EA69AF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Asclepios</w:t>
            </w:r>
            <w:proofErr w:type="spellEnd"/>
            <w:r w:rsidRPr="00AF42CC">
              <w:t xml:space="preserve"> S.A.</w:t>
            </w:r>
          </w:p>
          <w:p w14:paraId="56E5563C" w14:textId="011852D9" w:rsidR="00496FD9" w:rsidRPr="00AF42CC" w:rsidRDefault="00AF42CC" w:rsidP="003B607C">
            <w:r>
              <w:t xml:space="preserve">ul. </w:t>
            </w:r>
            <w:proofErr w:type="spellStart"/>
            <w:r w:rsidR="00496FD9" w:rsidRPr="00AF42CC">
              <w:t>Hubska</w:t>
            </w:r>
            <w:proofErr w:type="spellEnd"/>
            <w:r w:rsidR="00496FD9" w:rsidRPr="00AF42CC">
              <w:t xml:space="preserve"> </w:t>
            </w:r>
            <w:r w:rsidR="00496FD9" w:rsidRPr="00AF42CC">
              <w:t>44</w:t>
            </w:r>
            <w:r w:rsidR="00496FD9" w:rsidRPr="00AF42CC">
              <w:t xml:space="preserve"> </w:t>
            </w:r>
          </w:p>
          <w:p w14:paraId="372A18B5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50-502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02BA9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552 484.80 zł</w:t>
            </w:r>
          </w:p>
        </w:tc>
      </w:tr>
      <w:tr w:rsidR="00496FD9" w:rsidRPr="00AF42CC" w14:paraId="4F44BCF6" w14:textId="77777777" w:rsidTr="003B607C">
        <w:tc>
          <w:tcPr>
            <w:tcW w:w="1276" w:type="dxa"/>
            <w:shd w:val="clear" w:color="auto" w:fill="auto"/>
            <w:vAlign w:val="center"/>
          </w:tcPr>
          <w:p w14:paraId="4B78D819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070BE6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74</w:t>
            </w:r>
          </w:p>
        </w:tc>
        <w:tc>
          <w:tcPr>
            <w:tcW w:w="3969" w:type="dxa"/>
            <w:shd w:val="clear" w:color="auto" w:fill="auto"/>
          </w:tcPr>
          <w:p w14:paraId="07606813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Asclepios</w:t>
            </w:r>
            <w:proofErr w:type="spellEnd"/>
            <w:r w:rsidRPr="00AF42CC">
              <w:t xml:space="preserve"> S.A.</w:t>
            </w:r>
          </w:p>
          <w:p w14:paraId="18855B93" w14:textId="1D2EF75F" w:rsidR="00496FD9" w:rsidRPr="00AF42CC" w:rsidRDefault="00AF42CC" w:rsidP="003B607C">
            <w:r>
              <w:t xml:space="preserve">ul. </w:t>
            </w:r>
            <w:proofErr w:type="spellStart"/>
            <w:r w:rsidR="00496FD9" w:rsidRPr="00AF42CC">
              <w:t>Hubska</w:t>
            </w:r>
            <w:proofErr w:type="spellEnd"/>
            <w:r w:rsidR="00496FD9" w:rsidRPr="00AF42CC">
              <w:t xml:space="preserve"> </w:t>
            </w:r>
            <w:r w:rsidR="00496FD9" w:rsidRPr="00AF42CC">
              <w:t>44</w:t>
            </w:r>
            <w:r w:rsidR="00496FD9" w:rsidRPr="00AF42CC">
              <w:t xml:space="preserve"> </w:t>
            </w:r>
          </w:p>
          <w:p w14:paraId="4F16D27F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50-502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961F8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22 356.00 zł</w:t>
            </w:r>
          </w:p>
        </w:tc>
      </w:tr>
      <w:tr w:rsidR="00496FD9" w:rsidRPr="00AF42CC" w14:paraId="1E445A37" w14:textId="77777777" w:rsidTr="003B607C">
        <w:tc>
          <w:tcPr>
            <w:tcW w:w="1276" w:type="dxa"/>
            <w:shd w:val="clear" w:color="auto" w:fill="auto"/>
            <w:vAlign w:val="center"/>
          </w:tcPr>
          <w:p w14:paraId="1B11FC51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0965D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77</w:t>
            </w:r>
          </w:p>
        </w:tc>
        <w:tc>
          <w:tcPr>
            <w:tcW w:w="3969" w:type="dxa"/>
            <w:shd w:val="clear" w:color="auto" w:fill="auto"/>
          </w:tcPr>
          <w:p w14:paraId="2F94248C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Asclepios</w:t>
            </w:r>
            <w:proofErr w:type="spellEnd"/>
            <w:r w:rsidRPr="00AF42CC">
              <w:t xml:space="preserve"> S.A.</w:t>
            </w:r>
          </w:p>
          <w:p w14:paraId="614AE0FB" w14:textId="77777777" w:rsidR="00496FD9" w:rsidRPr="00AF42CC" w:rsidRDefault="00496FD9" w:rsidP="003B607C">
            <w:proofErr w:type="spellStart"/>
            <w:r w:rsidRPr="00AF42CC">
              <w:t>Hubska</w:t>
            </w:r>
            <w:proofErr w:type="spellEnd"/>
            <w:r w:rsidRPr="00AF42CC">
              <w:t xml:space="preserve"> </w:t>
            </w:r>
            <w:r w:rsidRPr="00AF42CC">
              <w:t>44</w:t>
            </w:r>
            <w:r w:rsidRPr="00AF42CC">
              <w:t xml:space="preserve"> </w:t>
            </w:r>
          </w:p>
          <w:p w14:paraId="10A5DA06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50-502</w:t>
            </w:r>
            <w:r w:rsidRPr="00AF42CC">
              <w:t xml:space="preserve"> </w:t>
            </w:r>
            <w:r w:rsidRPr="00AF42CC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A9CDA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46 656.00 zł</w:t>
            </w:r>
          </w:p>
        </w:tc>
      </w:tr>
      <w:tr w:rsidR="00496FD9" w:rsidRPr="00AF42CC" w14:paraId="3F767607" w14:textId="77777777" w:rsidTr="003B607C">
        <w:tc>
          <w:tcPr>
            <w:tcW w:w="1276" w:type="dxa"/>
            <w:shd w:val="clear" w:color="auto" w:fill="auto"/>
            <w:vAlign w:val="center"/>
          </w:tcPr>
          <w:p w14:paraId="3F45A6D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1DEB5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80</w:t>
            </w:r>
          </w:p>
        </w:tc>
        <w:tc>
          <w:tcPr>
            <w:tcW w:w="3969" w:type="dxa"/>
            <w:shd w:val="clear" w:color="auto" w:fill="auto"/>
          </w:tcPr>
          <w:p w14:paraId="0CDAE1D2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Asclepios</w:t>
            </w:r>
            <w:proofErr w:type="spellEnd"/>
            <w:r w:rsidRPr="00AF42CC">
              <w:t xml:space="preserve"> S.A.</w:t>
            </w:r>
          </w:p>
          <w:p w14:paraId="4415EE29" w14:textId="2DD4B541" w:rsidR="00496FD9" w:rsidRPr="00AF42CC" w:rsidRDefault="00AF42CC" w:rsidP="003B607C">
            <w:r>
              <w:t xml:space="preserve">ul. </w:t>
            </w:r>
            <w:proofErr w:type="spellStart"/>
            <w:r w:rsidR="00496FD9" w:rsidRPr="00AF42CC">
              <w:t>Hubska</w:t>
            </w:r>
            <w:proofErr w:type="spellEnd"/>
            <w:r w:rsidR="00496FD9" w:rsidRPr="00AF42CC">
              <w:t xml:space="preserve"> </w:t>
            </w:r>
            <w:r w:rsidR="00496FD9" w:rsidRPr="00AF42CC">
              <w:t>44</w:t>
            </w:r>
            <w:r w:rsidR="00496FD9" w:rsidRPr="00AF42CC">
              <w:t xml:space="preserve"> </w:t>
            </w:r>
          </w:p>
          <w:p w14:paraId="71C4C5F7" w14:textId="77777777" w:rsidR="00496FD9" w:rsidRDefault="00496FD9" w:rsidP="003B607C">
            <w:pPr>
              <w:spacing w:after="80"/>
              <w:jc w:val="both"/>
            </w:pPr>
            <w:r w:rsidRPr="00AF42CC">
              <w:t>50-502</w:t>
            </w:r>
            <w:r w:rsidRPr="00AF42CC">
              <w:t xml:space="preserve"> </w:t>
            </w:r>
            <w:r w:rsidRPr="00AF42CC">
              <w:t>Wrocław</w:t>
            </w:r>
          </w:p>
          <w:p w14:paraId="185E6F91" w14:textId="77777777" w:rsidR="00AF42CC" w:rsidRPr="00AF42CC" w:rsidRDefault="00AF42CC" w:rsidP="003B607C">
            <w:pPr>
              <w:spacing w:after="80"/>
              <w:jc w:val="both"/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9EACAE4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44 921.95 zł</w:t>
            </w:r>
          </w:p>
        </w:tc>
      </w:tr>
      <w:tr w:rsidR="00496FD9" w:rsidRPr="00AF42CC" w14:paraId="6C62D7AB" w14:textId="77777777" w:rsidTr="003B607C">
        <w:tc>
          <w:tcPr>
            <w:tcW w:w="1276" w:type="dxa"/>
            <w:shd w:val="clear" w:color="auto" w:fill="auto"/>
            <w:vAlign w:val="center"/>
          </w:tcPr>
          <w:p w14:paraId="3E9AC54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lastRenderedPageBreak/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8F33B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39</w:t>
            </w:r>
          </w:p>
        </w:tc>
        <w:tc>
          <w:tcPr>
            <w:tcW w:w="3969" w:type="dxa"/>
            <w:shd w:val="clear" w:color="auto" w:fill="auto"/>
          </w:tcPr>
          <w:p w14:paraId="5AC00E81" w14:textId="77777777" w:rsidR="00496FD9" w:rsidRPr="00AF42CC" w:rsidRDefault="00496FD9" w:rsidP="003B607C">
            <w:pPr>
              <w:spacing w:before="80" w:after="40"/>
            </w:pPr>
            <w:r w:rsidRPr="00AF42CC">
              <w:t>MIP Pharma Polska Sp. z o.o.</w:t>
            </w:r>
          </w:p>
          <w:p w14:paraId="14F963F3" w14:textId="543A575D" w:rsidR="00496FD9" w:rsidRPr="00AF42CC" w:rsidRDefault="00AF42CC" w:rsidP="003B607C">
            <w:r>
              <w:t xml:space="preserve">ul. </w:t>
            </w:r>
            <w:r w:rsidR="00496FD9" w:rsidRPr="00AF42CC">
              <w:t>Orzechowa</w:t>
            </w:r>
            <w:r w:rsidR="00496FD9" w:rsidRPr="00AF42CC">
              <w:t xml:space="preserve"> </w:t>
            </w:r>
            <w:r w:rsidR="00496FD9" w:rsidRPr="00AF42CC">
              <w:t>5</w:t>
            </w:r>
            <w:r w:rsidR="00496FD9" w:rsidRPr="00AF42CC">
              <w:t xml:space="preserve"> </w:t>
            </w:r>
          </w:p>
          <w:p w14:paraId="3E7C2922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80-175</w:t>
            </w:r>
            <w:r w:rsidRPr="00AF42CC">
              <w:t xml:space="preserve"> </w:t>
            </w:r>
            <w:r w:rsidRPr="00AF42CC"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42DE9C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17 388.00 zł</w:t>
            </w:r>
          </w:p>
        </w:tc>
      </w:tr>
      <w:tr w:rsidR="00496FD9" w:rsidRPr="00AF42CC" w14:paraId="649B5039" w14:textId="77777777" w:rsidTr="003B607C">
        <w:tc>
          <w:tcPr>
            <w:tcW w:w="1276" w:type="dxa"/>
            <w:shd w:val="clear" w:color="auto" w:fill="auto"/>
            <w:vAlign w:val="center"/>
          </w:tcPr>
          <w:p w14:paraId="26F8A286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7FBBA2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75</w:t>
            </w:r>
          </w:p>
        </w:tc>
        <w:tc>
          <w:tcPr>
            <w:tcW w:w="3969" w:type="dxa"/>
            <w:shd w:val="clear" w:color="auto" w:fill="auto"/>
          </w:tcPr>
          <w:p w14:paraId="5E4DFE3B" w14:textId="77777777" w:rsidR="00496FD9" w:rsidRPr="00AF42CC" w:rsidRDefault="00496FD9" w:rsidP="003B607C">
            <w:pPr>
              <w:spacing w:before="80" w:after="40"/>
            </w:pPr>
            <w:r w:rsidRPr="00AF42CC">
              <w:t>MIP Pharma Polska Sp. z o.o.</w:t>
            </w:r>
          </w:p>
          <w:p w14:paraId="711F091A" w14:textId="5D367DB0" w:rsidR="00496FD9" w:rsidRPr="00AF42CC" w:rsidRDefault="00AF42CC" w:rsidP="003B607C">
            <w:r>
              <w:t xml:space="preserve">ul. </w:t>
            </w:r>
            <w:r w:rsidR="00496FD9" w:rsidRPr="00AF42CC">
              <w:t>Orzechowa</w:t>
            </w:r>
            <w:r w:rsidR="00496FD9" w:rsidRPr="00AF42CC">
              <w:t xml:space="preserve"> </w:t>
            </w:r>
            <w:r w:rsidR="00496FD9" w:rsidRPr="00AF42CC">
              <w:t>5</w:t>
            </w:r>
            <w:r w:rsidR="00496FD9" w:rsidRPr="00AF42CC">
              <w:t xml:space="preserve"> </w:t>
            </w:r>
          </w:p>
          <w:p w14:paraId="4EAD2B52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80-175</w:t>
            </w:r>
            <w:r w:rsidRPr="00AF42CC">
              <w:t xml:space="preserve"> </w:t>
            </w:r>
            <w:r w:rsidRPr="00AF42CC"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63D2D0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157 638.96 zł</w:t>
            </w:r>
          </w:p>
        </w:tc>
      </w:tr>
      <w:tr w:rsidR="00496FD9" w:rsidRPr="00AF42CC" w14:paraId="77A73835" w14:textId="77777777" w:rsidTr="003B607C">
        <w:tc>
          <w:tcPr>
            <w:tcW w:w="1276" w:type="dxa"/>
            <w:shd w:val="clear" w:color="auto" w:fill="auto"/>
            <w:vAlign w:val="center"/>
          </w:tcPr>
          <w:p w14:paraId="356192AB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447C8A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21</w:t>
            </w:r>
          </w:p>
        </w:tc>
        <w:tc>
          <w:tcPr>
            <w:tcW w:w="3969" w:type="dxa"/>
            <w:shd w:val="clear" w:color="auto" w:fill="auto"/>
          </w:tcPr>
          <w:p w14:paraId="0D6AB2D9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Bialmed</w:t>
            </w:r>
            <w:proofErr w:type="spellEnd"/>
            <w:r w:rsidRPr="00AF42CC">
              <w:t xml:space="preserve"> Sp. z o.o.</w:t>
            </w:r>
          </w:p>
          <w:p w14:paraId="515BD3EC" w14:textId="0E80A481" w:rsidR="00496FD9" w:rsidRPr="00AF42CC" w:rsidRDefault="00AF42CC" w:rsidP="003B607C">
            <w:r>
              <w:t xml:space="preserve">ul. </w:t>
            </w:r>
            <w:r w:rsidR="00496FD9" w:rsidRPr="00AF42CC">
              <w:t>Kazimierzowska</w:t>
            </w:r>
            <w:r w:rsidR="00496FD9" w:rsidRPr="00AF42CC">
              <w:t xml:space="preserve"> </w:t>
            </w:r>
            <w:r w:rsidR="00496FD9" w:rsidRPr="00AF42CC">
              <w:t>46/48/35</w:t>
            </w:r>
            <w:r w:rsidR="00496FD9" w:rsidRPr="00AF42CC">
              <w:t xml:space="preserve"> </w:t>
            </w:r>
          </w:p>
          <w:p w14:paraId="4ADDDB34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02-546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2F24E5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52 569.00 zł</w:t>
            </w:r>
          </w:p>
        </w:tc>
      </w:tr>
      <w:tr w:rsidR="00496FD9" w:rsidRPr="00AF42CC" w14:paraId="1B3605DC" w14:textId="77777777" w:rsidTr="003B607C">
        <w:tc>
          <w:tcPr>
            <w:tcW w:w="1276" w:type="dxa"/>
            <w:shd w:val="clear" w:color="auto" w:fill="auto"/>
            <w:vAlign w:val="center"/>
          </w:tcPr>
          <w:p w14:paraId="6524535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9E4E2E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27</w:t>
            </w:r>
          </w:p>
        </w:tc>
        <w:tc>
          <w:tcPr>
            <w:tcW w:w="3969" w:type="dxa"/>
            <w:shd w:val="clear" w:color="auto" w:fill="auto"/>
          </w:tcPr>
          <w:p w14:paraId="7D2A142C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Bialmed</w:t>
            </w:r>
            <w:proofErr w:type="spellEnd"/>
            <w:r w:rsidRPr="00AF42CC">
              <w:t xml:space="preserve"> Sp. z o.o.</w:t>
            </w:r>
          </w:p>
          <w:p w14:paraId="5254D78A" w14:textId="78339AFD" w:rsidR="00496FD9" w:rsidRPr="00AF42CC" w:rsidRDefault="00AF42CC" w:rsidP="003B607C">
            <w:r>
              <w:t xml:space="preserve">ul. </w:t>
            </w:r>
            <w:r w:rsidR="00496FD9" w:rsidRPr="00AF42CC">
              <w:t>Kazimierzowska</w:t>
            </w:r>
            <w:r w:rsidR="00496FD9" w:rsidRPr="00AF42CC">
              <w:t xml:space="preserve"> </w:t>
            </w:r>
            <w:r w:rsidR="00496FD9" w:rsidRPr="00AF42CC">
              <w:t>46/48/35</w:t>
            </w:r>
            <w:r w:rsidR="00496FD9" w:rsidRPr="00AF42CC">
              <w:t xml:space="preserve"> </w:t>
            </w:r>
          </w:p>
          <w:p w14:paraId="1BDDB734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02-546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CA193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135 103.57 zł</w:t>
            </w:r>
          </w:p>
        </w:tc>
      </w:tr>
      <w:tr w:rsidR="00496FD9" w:rsidRPr="00AF42CC" w14:paraId="54E396DE" w14:textId="77777777" w:rsidTr="003B607C">
        <w:tc>
          <w:tcPr>
            <w:tcW w:w="1276" w:type="dxa"/>
            <w:shd w:val="clear" w:color="auto" w:fill="auto"/>
            <w:vAlign w:val="center"/>
          </w:tcPr>
          <w:p w14:paraId="028B893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1BB09D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70</w:t>
            </w:r>
          </w:p>
        </w:tc>
        <w:tc>
          <w:tcPr>
            <w:tcW w:w="3969" w:type="dxa"/>
            <w:shd w:val="clear" w:color="auto" w:fill="auto"/>
          </w:tcPr>
          <w:p w14:paraId="47534244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Bialmed</w:t>
            </w:r>
            <w:proofErr w:type="spellEnd"/>
            <w:r w:rsidRPr="00AF42CC">
              <w:t xml:space="preserve"> Sp. z o.o.</w:t>
            </w:r>
          </w:p>
          <w:p w14:paraId="60220344" w14:textId="6ECDC99A" w:rsidR="00496FD9" w:rsidRPr="00AF42CC" w:rsidRDefault="00AF42CC" w:rsidP="003B607C">
            <w:r>
              <w:t xml:space="preserve">ul. </w:t>
            </w:r>
            <w:r w:rsidR="00496FD9" w:rsidRPr="00AF42CC">
              <w:t>Kazimierzowska</w:t>
            </w:r>
            <w:r w:rsidR="00496FD9" w:rsidRPr="00AF42CC">
              <w:t xml:space="preserve"> </w:t>
            </w:r>
            <w:r w:rsidR="00496FD9" w:rsidRPr="00AF42CC">
              <w:t>46/48/35</w:t>
            </w:r>
            <w:r w:rsidR="00496FD9" w:rsidRPr="00AF42CC">
              <w:t xml:space="preserve"> </w:t>
            </w:r>
          </w:p>
          <w:p w14:paraId="13E43C5F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02-546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ECB4DF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712 800.00 zł</w:t>
            </w:r>
          </w:p>
        </w:tc>
      </w:tr>
      <w:tr w:rsidR="00496FD9" w:rsidRPr="00AF42CC" w14:paraId="0A062FBF" w14:textId="77777777" w:rsidTr="003B607C">
        <w:tc>
          <w:tcPr>
            <w:tcW w:w="1276" w:type="dxa"/>
            <w:shd w:val="clear" w:color="auto" w:fill="auto"/>
            <w:vAlign w:val="center"/>
          </w:tcPr>
          <w:p w14:paraId="3A1FA3E8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DFCC47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79</w:t>
            </w:r>
          </w:p>
        </w:tc>
        <w:tc>
          <w:tcPr>
            <w:tcW w:w="3969" w:type="dxa"/>
            <w:shd w:val="clear" w:color="auto" w:fill="auto"/>
          </w:tcPr>
          <w:p w14:paraId="26ACA732" w14:textId="77777777" w:rsidR="00496FD9" w:rsidRPr="00AF42CC" w:rsidRDefault="00496FD9" w:rsidP="003B607C">
            <w:pPr>
              <w:spacing w:before="80" w:after="40"/>
            </w:pPr>
            <w:proofErr w:type="spellStart"/>
            <w:r w:rsidRPr="00AF42CC">
              <w:t>Bialmed</w:t>
            </w:r>
            <w:proofErr w:type="spellEnd"/>
            <w:r w:rsidRPr="00AF42CC">
              <w:t xml:space="preserve"> Sp. z o.o.</w:t>
            </w:r>
          </w:p>
          <w:p w14:paraId="4896F61D" w14:textId="67BC1626" w:rsidR="00496FD9" w:rsidRPr="00AF42CC" w:rsidRDefault="00AF42CC" w:rsidP="003B607C">
            <w:r>
              <w:t xml:space="preserve">ul. </w:t>
            </w:r>
            <w:r w:rsidR="00496FD9" w:rsidRPr="00AF42CC">
              <w:t>Kazimierzowska</w:t>
            </w:r>
            <w:r w:rsidR="00496FD9" w:rsidRPr="00AF42CC">
              <w:t xml:space="preserve"> </w:t>
            </w:r>
            <w:r w:rsidR="00496FD9" w:rsidRPr="00AF42CC">
              <w:t>46/48/35</w:t>
            </w:r>
            <w:r w:rsidR="00496FD9" w:rsidRPr="00AF42CC">
              <w:t xml:space="preserve"> </w:t>
            </w:r>
          </w:p>
          <w:p w14:paraId="626CA547" w14:textId="77777777" w:rsidR="00496FD9" w:rsidRPr="00AF42CC" w:rsidRDefault="00496FD9" w:rsidP="003B607C">
            <w:pPr>
              <w:spacing w:after="80"/>
              <w:jc w:val="both"/>
            </w:pPr>
            <w:r w:rsidRPr="00AF42CC">
              <w:t>02-546</w:t>
            </w:r>
            <w:r w:rsidRPr="00AF42CC">
              <w:t xml:space="preserve"> </w:t>
            </w:r>
            <w:r w:rsidRPr="00AF42CC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0D8076" w14:textId="77777777" w:rsidR="00496FD9" w:rsidRPr="00AF42CC" w:rsidRDefault="00496FD9" w:rsidP="003B607C">
            <w:pPr>
              <w:spacing w:before="80" w:after="80"/>
              <w:jc w:val="center"/>
            </w:pPr>
            <w:r w:rsidRPr="00AF42CC">
              <w:t>184 204.80 zł</w:t>
            </w:r>
          </w:p>
        </w:tc>
      </w:tr>
      <w:bookmarkEnd w:id="0"/>
    </w:tbl>
    <w:p w14:paraId="1E578506" w14:textId="451F75DE" w:rsidR="00C236D3" w:rsidRPr="00AF42CC" w:rsidRDefault="00C236D3" w:rsidP="00173B20">
      <w:pPr>
        <w:jc w:val="right"/>
        <w:rPr>
          <w:sz w:val="22"/>
          <w:szCs w:val="22"/>
        </w:rPr>
      </w:pPr>
    </w:p>
    <w:sectPr w:rsidR="00C236D3" w:rsidRPr="00AF42CC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DED205" w14:textId="77777777" w:rsidR="003140A1" w:rsidRDefault="003140A1">
      <w:r>
        <w:separator/>
      </w:r>
    </w:p>
  </w:endnote>
  <w:endnote w:type="continuationSeparator" w:id="0">
    <w:p w14:paraId="5E37C159" w14:textId="77777777" w:rsidR="003140A1" w:rsidRDefault="00314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EDC5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B955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A610B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DBEA31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759DB1A" w14:textId="2D7844A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B248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8B25BB" w14:textId="77777777" w:rsidR="009F189D" w:rsidRDefault="009F189D">
    <w:pPr>
      <w:pStyle w:val="Stopka"/>
      <w:tabs>
        <w:tab w:val="clear" w:pos="4536"/>
      </w:tabs>
      <w:jc w:val="center"/>
    </w:pPr>
  </w:p>
  <w:p w14:paraId="2A3346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E890E1" w14:textId="77777777" w:rsidR="003140A1" w:rsidRDefault="003140A1">
      <w:r>
        <w:separator/>
      </w:r>
    </w:p>
  </w:footnote>
  <w:footnote w:type="continuationSeparator" w:id="0">
    <w:p w14:paraId="0DBF5BFF" w14:textId="77777777" w:rsidR="003140A1" w:rsidRDefault="003140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7FF29" w14:textId="77777777" w:rsidR="00496FD9" w:rsidRDefault="00496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E92EF" w14:textId="77777777" w:rsidR="00496FD9" w:rsidRDefault="00496F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CEAE0" w14:textId="77777777" w:rsidR="00496FD9" w:rsidRDefault="00496F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40A1"/>
    <w:rsid w:val="00007727"/>
    <w:rsid w:val="00017720"/>
    <w:rsid w:val="00035488"/>
    <w:rsid w:val="000D7F25"/>
    <w:rsid w:val="000E00E5"/>
    <w:rsid w:val="00173B20"/>
    <w:rsid w:val="001C69FF"/>
    <w:rsid w:val="0023318D"/>
    <w:rsid w:val="003140A1"/>
    <w:rsid w:val="003D72FD"/>
    <w:rsid w:val="00423179"/>
    <w:rsid w:val="00490DC0"/>
    <w:rsid w:val="00493F8C"/>
    <w:rsid w:val="00496FD9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F42CC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FBB5F5"/>
  <w15:chartTrackingRefBased/>
  <w15:docId w15:val="{67E7F10E-DD5D-4E33-9D05-5DD717510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9</Pages>
  <Words>1850</Words>
  <Characters>8554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2024-07-10T11:00:00Z</dcterms:created>
  <dcterms:modified xsi:type="dcterms:W3CDTF">2024-07-10T11:13:00Z</dcterms:modified>
</cp:coreProperties>
</file>