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B08C07" w14:textId="77777777" w:rsidR="00755202" w:rsidRDefault="00755202" w:rsidP="00755202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>Kraków dnia: 2024-07-10</w:t>
      </w:r>
    </w:p>
    <w:p w14:paraId="57F8C826" w14:textId="77777777" w:rsidR="00755202" w:rsidRDefault="00755202" w:rsidP="00755202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E235150" w14:textId="77777777" w:rsidR="00755202" w:rsidRDefault="00755202" w:rsidP="00755202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2BF35F67" w14:textId="77777777" w:rsidR="00755202" w:rsidRDefault="00755202" w:rsidP="00755202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329FB747" w14:textId="77777777" w:rsidR="00755202" w:rsidRDefault="00755202" w:rsidP="00755202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3446F5DC" w14:textId="77777777" w:rsidR="00755202" w:rsidRDefault="00755202" w:rsidP="00755202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2152D550" w14:textId="77777777" w:rsidR="00755202" w:rsidRDefault="00755202" w:rsidP="00755202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Pismo: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DE-dzp.272-242/24</w:t>
      </w:r>
    </w:p>
    <w:p w14:paraId="01CE101E" w14:textId="77777777" w:rsidR="00755202" w:rsidRDefault="00755202" w:rsidP="00755202">
      <w:pPr>
        <w:spacing w:line="276" w:lineRule="auto"/>
        <w:rPr>
          <w:sz w:val="22"/>
          <w:szCs w:val="22"/>
        </w:rPr>
      </w:pPr>
    </w:p>
    <w:p w14:paraId="594D0F43" w14:textId="77777777" w:rsidR="00755202" w:rsidRDefault="00755202" w:rsidP="0075520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7C4F584D" w14:textId="77777777" w:rsidR="00755202" w:rsidRDefault="00755202" w:rsidP="0075520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>
        <w:rPr>
          <w:sz w:val="22"/>
          <w:szCs w:val="22"/>
        </w:rPr>
        <w:t>ubiegający się o zamówienie</w:t>
      </w:r>
    </w:p>
    <w:p w14:paraId="0AFB8673" w14:textId="7CF266E4" w:rsidR="00755202" w:rsidRDefault="00755202" w:rsidP="00755202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E61A2A5" w14:textId="77777777" w:rsidR="00755202" w:rsidRDefault="00755202" w:rsidP="00755202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32A98EFA" w14:textId="77777777" w:rsidR="00755202" w:rsidRDefault="00755202" w:rsidP="00755202">
      <w:pPr>
        <w:spacing w:after="480"/>
        <w:jc w:val="center"/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- po czynnościach powtórzonych -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755202" w14:paraId="1EB43E1E" w14:textId="77777777" w:rsidTr="00755202">
        <w:trPr>
          <w:trHeight w:val="638"/>
        </w:trPr>
        <w:tc>
          <w:tcPr>
            <w:tcW w:w="959" w:type="dxa"/>
            <w:hideMark/>
          </w:tcPr>
          <w:p w14:paraId="2DDECA30" w14:textId="77777777" w:rsidR="00755202" w:rsidRDefault="007552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56FF6436" w14:textId="77777777" w:rsidR="00755202" w:rsidRDefault="007552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pn</w:t>
            </w:r>
            <w:proofErr w:type="spellEnd"/>
            <w:r>
              <w:rPr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Adaptacja pomieszczeń Klubu Karlik w budynku DS Alfa przy ul. Reymonta 17 w Krakowie na potrzeby Samorządu Studenckiego AGH w Krakowie - DE-dzp.272-242/24</w:t>
            </w:r>
            <w:r>
              <w:rPr>
                <w:bCs/>
                <w:sz w:val="22"/>
                <w:szCs w:val="22"/>
              </w:rPr>
              <w:t>”.</w:t>
            </w:r>
          </w:p>
        </w:tc>
      </w:tr>
    </w:tbl>
    <w:p w14:paraId="03BFB7DB" w14:textId="77777777" w:rsidR="00755202" w:rsidRDefault="00755202" w:rsidP="00755202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>
        <w:rPr>
          <w:sz w:val="22"/>
          <w:szCs w:val="22"/>
        </w:rPr>
        <w:t>Zamawiający, działając na podstawie art. 253 ust. 1 ustawy z dnia 11 września 2019r. Prawo zamówień publicznych</w:t>
      </w:r>
      <w:r>
        <w:t xml:space="preserve"> </w:t>
      </w:r>
      <w:r>
        <w:rPr>
          <w:sz w:val="22"/>
          <w:szCs w:val="22"/>
        </w:rPr>
        <w:t xml:space="preserve">(Dz.U.2023.1605 ze zm.),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755202" w14:paraId="2CD0F607" w14:textId="77777777" w:rsidTr="00755202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ED73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W związku z odstąpieniem od podpisania umowy wybranego w postępowaniu Wykonawcy, Zamawiający dokonał ponownego badania i oceny ofert.</w:t>
            </w:r>
          </w:p>
          <w:p w14:paraId="3E2E4B04" w14:textId="77777777" w:rsidR="00755202" w:rsidRDefault="00755202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Jako najkorzystniejsza wybrana została oferta:</w:t>
            </w:r>
          </w:p>
          <w:p w14:paraId="1100A435" w14:textId="77777777" w:rsidR="00755202" w:rsidRDefault="0075520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Majer Piotr Majerski</w:t>
            </w:r>
          </w:p>
          <w:p w14:paraId="60A8513B" w14:textId="77777777" w:rsidR="00755202" w:rsidRDefault="0075520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Chałupnika 4/75</w:t>
            </w:r>
          </w:p>
          <w:p w14:paraId="34412551" w14:textId="77777777" w:rsidR="00755202" w:rsidRDefault="0075520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31-464 Kraków</w:t>
            </w:r>
          </w:p>
          <w:p w14:paraId="424168F2" w14:textId="77777777" w:rsidR="00755202" w:rsidRDefault="0075520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Cena: 979 382.45 zł </w:t>
            </w:r>
          </w:p>
          <w:p w14:paraId="6263E18E" w14:textId="77777777" w:rsidR="00755202" w:rsidRDefault="00755202">
            <w:pPr>
              <w:spacing w:before="120" w:line="276" w:lineRule="auto"/>
              <w:jc w:val="both"/>
            </w:pPr>
            <w:r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77B4488" w14:textId="77777777" w:rsidR="00755202" w:rsidRDefault="00755202" w:rsidP="00755202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250"/>
        <w:gridCol w:w="1558"/>
        <w:gridCol w:w="1700"/>
        <w:gridCol w:w="1984"/>
      </w:tblGrid>
      <w:tr w:rsidR="00755202" w14:paraId="06CC2655" w14:textId="77777777" w:rsidTr="00755202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0F503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46B99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0C1FF" w14:textId="77777777" w:rsidR="00755202" w:rsidRDefault="0075520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1F51" w14:textId="77777777" w:rsidR="00755202" w:rsidRDefault="0075520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12B70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755202" w14:paraId="20FF09B8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738A9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58490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Majer Piotr Majerski</w:t>
            </w:r>
          </w:p>
          <w:p w14:paraId="346B41A2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Chałupnika 4 /75</w:t>
            </w:r>
          </w:p>
          <w:p w14:paraId="11C1BBF8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31-464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4E3F2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9A65C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0364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100.00</w:t>
            </w:r>
          </w:p>
        </w:tc>
      </w:tr>
      <w:tr w:rsidR="00755202" w14:paraId="427BBB41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8B04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1AFA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Firma Remontowo-Budowlana „PRACUŚ”, Bogdan Kula</w:t>
            </w:r>
          </w:p>
          <w:p w14:paraId="0B75D2D9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os. Albertyńskie 19 /44</w:t>
            </w:r>
          </w:p>
          <w:p w14:paraId="42268322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31-853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180F2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52.49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CBCB3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FF15F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92.49</w:t>
            </w:r>
          </w:p>
        </w:tc>
      </w:tr>
      <w:tr w:rsidR="00755202" w14:paraId="20128D46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B7C44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AF366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Elektroinstalacje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Zimny Paweł</w:t>
            </w:r>
          </w:p>
          <w:p w14:paraId="0E0880D3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Błogocice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53 /-</w:t>
            </w:r>
          </w:p>
          <w:p w14:paraId="7742E049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32-107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błogocice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35537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51.19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91332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23471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91.19</w:t>
            </w:r>
          </w:p>
        </w:tc>
      </w:tr>
      <w:tr w:rsidR="00755202" w14:paraId="634E2EC8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26F14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C1207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KTE Spółka z ograniczoną odpowiedzialnością, dawniej: Kamil Trybuś Engineering</w:t>
            </w:r>
          </w:p>
          <w:p w14:paraId="4DBC867D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Wybickiego 1 /5</w:t>
            </w:r>
          </w:p>
          <w:p w14:paraId="54804233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31-261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881BB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50.93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5CFA8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C2902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90.93</w:t>
            </w:r>
          </w:p>
        </w:tc>
      </w:tr>
      <w:tr w:rsidR="00755202" w14:paraId="55E8F484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58EA4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DF734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10A166A0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Zręczyce 60 </w:t>
            </w:r>
          </w:p>
          <w:p w14:paraId="1AEACEB6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32-420 Gdów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8D3A4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45.51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04E9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51950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85.51</w:t>
            </w:r>
          </w:p>
        </w:tc>
      </w:tr>
      <w:tr w:rsidR="00755202" w14:paraId="6A9C4373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95FB7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9E1AC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Maciej Kowalik MAKO</w:t>
            </w:r>
          </w:p>
          <w:p w14:paraId="3AB3566E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Słoneczna 20 </w:t>
            </w:r>
          </w:p>
          <w:p w14:paraId="0D0796BA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32-087 Zielonki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E0C19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39.48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31391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27E82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79.48</w:t>
            </w:r>
          </w:p>
        </w:tc>
      </w:tr>
      <w:tr w:rsidR="00755202" w14:paraId="114F285D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4874B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70D07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DOMAR Krystian Góra</w:t>
            </w:r>
          </w:p>
          <w:p w14:paraId="499BBC01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Janowicka 136A </w:t>
            </w:r>
          </w:p>
          <w:p w14:paraId="768852F1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43-344 Bielsko-Biała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2ECEC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38.04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7FFDD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F8ADE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78.04</w:t>
            </w:r>
          </w:p>
        </w:tc>
      </w:tr>
      <w:tr w:rsidR="00755202" w14:paraId="1C341058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C36BA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C4739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P.M. ELEKTRO-MAX PIOTR MOROŃSKI</w:t>
            </w:r>
          </w:p>
          <w:p w14:paraId="742544BF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Pod Akacjami 6 </w:t>
            </w:r>
          </w:p>
          <w:p w14:paraId="54CB5AEE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32-091 Michałowice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C4CEE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01297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5F351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755202" w14:paraId="62925095" w14:textId="77777777" w:rsidTr="00755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3B001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3CB0A" w14:textId="77777777" w:rsidR="00755202" w:rsidRDefault="007552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KARTO SP. Z O.O.</w:t>
            </w:r>
          </w:p>
          <w:p w14:paraId="42710CB5" w14:textId="77777777" w:rsidR="00755202" w:rsidRDefault="007552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Jugowicka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17A </w:t>
            </w:r>
          </w:p>
          <w:p w14:paraId="06015FF0" w14:textId="77777777" w:rsidR="00755202" w:rsidRDefault="007552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30-443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A280A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F0E21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DE39F" w14:textId="77777777" w:rsidR="00755202" w:rsidRDefault="007552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**</w:t>
            </w:r>
          </w:p>
        </w:tc>
      </w:tr>
    </w:tbl>
    <w:p w14:paraId="222A4DDB" w14:textId="77777777" w:rsidR="00755202" w:rsidRDefault="00755202" w:rsidP="00755202">
      <w:pPr>
        <w:spacing w:after="120"/>
        <w:jc w:val="both"/>
        <w:rPr>
          <w:sz w:val="18"/>
          <w:szCs w:val="18"/>
        </w:rPr>
      </w:pPr>
      <w:r>
        <w:rPr>
          <w:sz w:val="18"/>
          <w:szCs w:val="18"/>
        </w:rPr>
        <w:t>** Wykonawcy, który odstąpił od podpisania umowy</w:t>
      </w:r>
    </w:p>
    <w:p w14:paraId="4BF98959" w14:textId="77777777" w:rsidR="00755202" w:rsidRDefault="00755202" w:rsidP="00755202">
      <w:pPr>
        <w:spacing w:after="1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*Wykonawca, którego oferta została odrzucona w postepowaniu </w:t>
      </w:r>
    </w:p>
    <w:p w14:paraId="3F16FD6A" w14:textId="77777777" w:rsidR="00755202" w:rsidRDefault="00755202" w:rsidP="00755202">
      <w:pPr>
        <w:spacing w:after="240"/>
        <w:jc w:val="right"/>
        <w:rPr>
          <w:sz w:val="22"/>
          <w:szCs w:val="22"/>
        </w:rPr>
      </w:pPr>
    </w:p>
    <w:p w14:paraId="70049C6E" w14:textId="77777777" w:rsidR="00755202" w:rsidRDefault="00755202" w:rsidP="00755202">
      <w:pPr>
        <w:spacing w:after="240"/>
        <w:jc w:val="right"/>
        <w:rPr>
          <w:sz w:val="22"/>
          <w:szCs w:val="22"/>
        </w:rPr>
      </w:pPr>
    </w:p>
    <w:p w14:paraId="0F38DBD8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7BCB4835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09245335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6DFD7468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3485A1DA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3CDF2A51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0C23C32E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46BBEB60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1A69E85F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78F8D5AC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56A00CE8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2DB9048A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66D0FD19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31982A86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76003A55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5A10060D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27B62484" w14:textId="77777777" w:rsidR="00755202" w:rsidRDefault="00755202" w:rsidP="00FB7F50">
      <w:pPr>
        <w:spacing w:after="240"/>
        <w:jc w:val="right"/>
        <w:rPr>
          <w:sz w:val="22"/>
          <w:szCs w:val="22"/>
        </w:rPr>
      </w:pPr>
    </w:p>
    <w:p w14:paraId="5B76D9A8" w14:textId="33C500A2" w:rsidR="00FB7F50" w:rsidRPr="002245BE" w:rsidRDefault="00A2043A" w:rsidP="00FB7F50">
      <w:pPr>
        <w:spacing w:after="240"/>
        <w:jc w:val="right"/>
        <w:rPr>
          <w:sz w:val="22"/>
          <w:szCs w:val="22"/>
        </w:rPr>
      </w:pPr>
      <w:r w:rsidRPr="00A2043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2043A">
        <w:rPr>
          <w:sz w:val="22"/>
          <w:szCs w:val="22"/>
        </w:rPr>
        <w:t>2024-06-26</w:t>
      </w:r>
    </w:p>
    <w:p w14:paraId="7988E64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3F759B6" w14:textId="77777777" w:rsidR="00A2043A" w:rsidRPr="00A2043A" w:rsidRDefault="00A2043A" w:rsidP="00FB7F50">
      <w:pPr>
        <w:spacing w:after="40"/>
        <w:rPr>
          <w:b/>
          <w:bCs/>
          <w:sz w:val="22"/>
          <w:szCs w:val="22"/>
        </w:rPr>
      </w:pPr>
      <w:r w:rsidRPr="00A2043A">
        <w:rPr>
          <w:b/>
          <w:bCs/>
          <w:sz w:val="22"/>
          <w:szCs w:val="22"/>
        </w:rPr>
        <w:t>Akademia Górniczo - Hutnicza</w:t>
      </w:r>
    </w:p>
    <w:p w14:paraId="133950D8" w14:textId="77777777" w:rsidR="00A2043A" w:rsidRPr="00A2043A" w:rsidRDefault="00A2043A" w:rsidP="00FB7F50">
      <w:pPr>
        <w:spacing w:after="40"/>
        <w:rPr>
          <w:b/>
          <w:bCs/>
          <w:sz w:val="22"/>
          <w:szCs w:val="22"/>
        </w:rPr>
      </w:pPr>
      <w:r w:rsidRPr="00A2043A">
        <w:rPr>
          <w:b/>
          <w:bCs/>
          <w:sz w:val="22"/>
          <w:szCs w:val="22"/>
        </w:rPr>
        <w:t>im. Stanisława Staszica w Krakowie</w:t>
      </w:r>
    </w:p>
    <w:p w14:paraId="18DF2B03" w14:textId="77777777" w:rsidR="00FB7F50" w:rsidRPr="002245BE" w:rsidRDefault="00A2043A" w:rsidP="00FB7F50">
      <w:pPr>
        <w:spacing w:after="40"/>
        <w:rPr>
          <w:b/>
          <w:bCs/>
          <w:sz w:val="22"/>
          <w:szCs w:val="22"/>
        </w:rPr>
      </w:pPr>
      <w:r w:rsidRPr="00A2043A">
        <w:rPr>
          <w:b/>
          <w:bCs/>
          <w:sz w:val="22"/>
          <w:szCs w:val="22"/>
        </w:rPr>
        <w:t>Dział Zamówień Publicznych</w:t>
      </w:r>
    </w:p>
    <w:p w14:paraId="4481E2F0" w14:textId="77777777" w:rsidR="00FB7F50" w:rsidRPr="002245BE" w:rsidRDefault="00A2043A" w:rsidP="00FB7F50">
      <w:pPr>
        <w:rPr>
          <w:sz w:val="22"/>
          <w:szCs w:val="22"/>
        </w:rPr>
      </w:pPr>
      <w:r w:rsidRPr="00A2043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2043A">
        <w:rPr>
          <w:sz w:val="22"/>
          <w:szCs w:val="22"/>
        </w:rPr>
        <w:t>30</w:t>
      </w:r>
    </w:p>
    <w:p w14:paraId="45EBEAA7" w14:textId="77777777" w:rsidR="00FB7F50" w:rsidRPr="002245BE" w:rsidRDefault="00A2043A" w:rsidP="00FB7F50">
      <w:pPr>
        <w:rPr>
          <w:sz w:val="22"/>
          <w:szCs w:val="22"/>
        </w:rPr>
      </w:pPr>
      <w:r w:rsidRPr="00A2043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2043A">
        <w:rPr>
          <w:sz w:val="22"/>
          <w:szCs w:val="22"/>
        </w:rPr>
        <w:t>Kraków</w:t>
      </w:r>
    </w:p>
    <w:p w14:paraId="0695DDD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E6D2EE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A2043A" w:rsidRPr="00607F9B" w14:paraId="7520601A" w14:textId="77777777" w:rsidTr="007D56B1">
        <w:trPr>
          <w:trHeight w:val="638"/>
        </w:trPr>
        <w:tc>
          <w:tcPr>
            <w:tcW w:w="959" w:type="dxa"/>
            <w:shd w:val="clear" w:color="auto" w:fill="auto"/>
          </w:tcPr>
          <w:p w14:paraId="7DADB9B8" w14:textId="77777777" w:rsidR="00A2043A" w:rsidRPr="00607F9B" w:rsidRDefault="00A2043A" w:rsidP="007D56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BACB92" w14:textId="77777777" w:rsidR="00A2043A" w:rsidRPr="00607F9B" w:rsidRDefault="00A2043A" w:rsidP="007D56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2043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2043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2043A">
              <w:rPr>
                <w:b/>
                <w:bCs/>
                <w:sz w:val="22"/>
                <w:szCs w:val="22"/>
              </w:rPr>
              <w:t>adaptacja pomieszczeń Klubu Karlik w budynku DS Alfa przy ul. Reymonta 17 w Krakowie na potrzeby Samorządu Studenckiego AGH w Krakowie - DE-dzp.272-242/24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2043A">
              <w:rPr>
                <w:b/>
                <w:sz w:val="22"/>
                <w:szCs w:val="22"/>
              </w:rPr>
              <w:t>DE-dzp.272-242/24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13AAE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2043A" w14:paraId="325FEBB3" w14:textId="77777777" w:rsidTr="007D56B1">
        <w:trPr>
          <w:cantSplit/>
        </w:trPr>
        <w:tc>
          <w:tcPr>
            <w:tcW w:w="10150" w:type="dxa"/>
          </w:tcPr>
          <w:p w14:paraId="6B90114B" w14:textId="77777777" w:rsidR="00A2043A" w:rsidRPr="00D26ED6" w:rsidRDefault="00A2043A" w:rsidP="007D56B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2043A">
              <w:rPr>
                <w:b/>
                <w:sz w:val="22"/>
                <w:szCs w:val="22"/>
              </w:rPr>
              <w:t>KARTO SP. Z O.O.</w:t>
            </w:r>
          </w:p>
          <w:p w14:paraId="10F45F10" w14:textId="77777777" w:rsidR="00A2043A" w:rsidRPr="009F0E5C" w:rsidRDefault="00A2043A" w:rsidP="007D56B1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A2043A">
              <w:rPr>
                <w:bCs/>
                <w:sz w:val="22"/>
                <w:szCs w:val="22"/>
              </w:rPr>
              <w:t>Jugowicka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043A">
              <w:rPr>
                <w:bCs/>
                <w:sz w:val="22"/>
                <w:szCs w:val="22"/>
              </w:rPr>
              <w:t>17A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EFA32F" w14:textId="77777777" w:rsidR="00A2043A" w:rsidRPr="009F0E5C" w:rsidRDefault="00A2043A" w:rsidP="007D56B1">
            <w:pPr>
              <w:jc w:val="both"/>
              <w:rPr>
                <w:bCs/>
                <w:sz w:val="22"/>
                <w:szCs w:val="22"/>
              </w:rPr>
            </w:pPr>
            <w:r w:rsidRPr="00A2043A">
              <w:rPr>
                <w:bCs/>
                <w:sz w:val="22"/>
                <w:szCs w:val="22"/>
              </w:rPr>
              <w:t>30-443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043A">
              <w:rPr>
                <w:bCs/>
                <w:sz w:val="22"/>
                <w:szCs w:val="22"/>
              </w:rPr>
              <w:t>Kraków</w:t>
            </w:r>
          </w:p>
          <w:p w14:paraId="495408A8" w14:textId="77777777" w:rsidR="00A2043A" w:rsidRPr="00D26ED6" w:rsidRDefault="00A2043A" w:rsidP="007D56B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2043A">
              <w:rPr>
                <w:b/>
                <w:sz w:val="22"/>
                <w:szCs w:val="22"/>
              </w:rPr>
              <w:t>963 876.13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7DCF2EB" w14:textId="77777777" w:rsidR="00A2043A" w:rsidRDefault="00A2043A" w:rsidP="007D56B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4E2131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559"/>
        <w:gridCol w:w="1701"/>
        <w:gridCol w:w="1843"/>
      </w:tblGrid>
      <w:tr w:rsidR="00E313B2" w:rsidRPr="008567C7" w14:paraId="29A89FC1" w14:textId="77777777" w:rsidTr="00E313B2">
        <w:trPr>
          <w:trHeight w:val="510"/>
        </w:trPr>
        <w:tc>
          <w:tcPr>
            <w:tcW w:w="709" w:type="dxa"/>
            <w:vAlign w:val="center"/>
          </w:tcPr>
          <w:p w14:paraId="100208E9" w14:textId="77777777" w:rsidR="00E313B2" w:rsidRPr="008567C7" w:rsidRDefault="00E313B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14:paraId="391C79AF" w14:textId="77777777" w:rsidR="00E313B2" w:rsidRPr="008567C7" w:rsidRDefault="00E313B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1474FA68" w14:textId="77777777" w:rsidR="00E313B2" w:rsidRPr="008567C7" w:rsidRDefault="00E313B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66B7145D" w14:textId="77777777" w:rsidR="00E313B2" w:rsidRPr="008567C7" w:rsidRDefault="00E313B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843" w:type="dxa"/>
            <w:vAlign w:val="center"/>
          </w:tcPr>
          <w:p w14:paraId="1895108D" w14:textId="77777777" w:rsidR="00E313B2" w:rsidRPr="008567C7" w:rsidRDefault="00E313B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313B2" w:rsidRPr="008567C7" w14:paraId="7D27BBDC" w14:textId="77777777" w:rsidTr="00E313B2">
        <w:tc>
          <w:tcPr>
            <w:tcW w:w="709" w:type="dxa"/>
            <w:vAlign w:val="center"/>
          </w:tcPr>
          <w:p w14:paraId="4505813C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95" w:type="dxa"/>
            <w:vAlign w:val="center"/>
          </w:tcPr>
          <w:p w14:paraId="7F3BB7A1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KARTO SP. Z O.O.</w:t>
            </w:r>
          </w:p>
          <w:p w14:paraId="31009DB7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Jugowicka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17A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FAF43A1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30-443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01C262A4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194ED777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00ACB851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313B2" w:rsidRPr="008567C7" w14:paraId="089C1C1C" w14:textId="77777777" w:rsidTr="00E313B2">
        <w:tc>
          <w:tcPr>
            <w:tcW w:w="709" w:type="dxa"/>
            <w:vAlign w:val="center"/>
          </w:tcPr>
          <w:p w14:paraId="785EEF37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14:paraId="6D0C05F1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Majer Piotr Majerski</w:t>
            </w:r>
          </w:p>
          <w:p w14:paraId="014CDD39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Chałupnika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/75</w:t>
            </w:r>
          </w:p>
          <w:p w14:paraId="7CCF921E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31-464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422594DE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59,05</w:t>
            </w:r>
          </w:p>
        </w:tc>
        <w:tc>
          <w:tcPr>
            <w:tcW w:w="1701" w:type="dxa"/>
            <w:vAlign w:val="center"/>
          </w:tcPr>
          <w:p w14:paraId="36CCD35A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6AD50134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99,05</w:t>
            </w:r>
          </w:p>
        </w:tc>
      </w:tr>
      <w:tr w:rsidR="00E313B2" w:rsidRPr="008567C7" w14:paraId="036C48CB" w14:textId="77777777" w:rsidTr="00E313B2">
        <w:tc>
          <w:tcPr>
            <w:tcW w:w="709" w:type="dxa"/>
            <w:vAlign w:val="center"/>
          </w:tcPr>
          <w:p w14:paraId="67EF0728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395" w:type="dxa"/>
            <w:vAlign w:val="center"/>
          </w:tcPr>
          <w:p w14:paraId="57F27115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Firma Remontowo-Budowlana „PRACUŚ”, Bogdan Kula</w:t>
            </w:r>
          </w:p>
          <w:p w14:paraId="0AE90D85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os. Albertyńskie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/44</w:t>
            </w:r>
          </w:p>
          <w:p w14:paraId="29B86775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31-853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2265B990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51,66</w:t>
            </w:r>
          </w:p>
        </w:tc>
        <w:tc>
          <w:tcPr>
            <w:tcW w:w="1701" w:type="dxa"/>
            <w:vAlign w:val="center"/>
          </w:tcPr>
          <w:p w14:paraId="338C9CC9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34678BD5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91,66</w:t>
            </w:r>
          </w:p>
        </w:tc>
      </w:tr>
      <w:tr w:rsidR="00E313B2" w:rsidRPr="008567C7" w14:paraId="3B5E9D04" w14:textId="77777777" w:rsidTr="00E313B2">
        <w:tc>
          <w:tcPr>
            <w:tcW w:w="709" w:type="dxa"/>
            <w:vAlign w:val="center"/>
          </w:tcPr>
          <w:p w14:paraId="6C314220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395" w:type="dxa"/>
            <w:vAlign w:val="center"/>
          </w:tcPr>
          <w:p w14:paraId="38C2B02C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Elektroinstalacje</w:t>
            </w:r>
            <w:proofErr w:type="spellEnd"/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Zimny Paweł</w:t>
            </w:r>
          </w:p>
          <w:p w14:paraId="1FED6D37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Błogocice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728399AA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32-107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błogocice</w:t>
            </w:r>
            <w:proofErr w:type="spellEnd"/>
          </w:p>
        </w:tc>
        <w:tc>
          <w:tcPr>
            <w:tcW w:w="1559" w:type="dxa"/>
            <w:vAlign w:val="center"/>
          </w:tcPr>
          <w:p w14:paraId="3DAB01EC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50,38</w:t>
            </w:r>
          </w:p>
        </w:tc>
        <w:tc>
          <w:tcPr>
            <w:tcW w:w="1701" w:type="dxa"/>
            <w:vAlign w:val="center"/>
          </w:tcPr>
          <w:p w14:paraId="64759B9D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0EDFD0EC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90,38</w:t>
            </w:r>
          </w:p>
        </w:tc>
      </w:tr>
      <w:tr w:rsidR="00E313B2" w:rsidRPr="008567C7" w14:paraId="5E0772B5" w14:textId="77777777" w:rsidTr="00E313B2">
        <w:tc>
          <w:tcPr>
            <w:tcW w:w="709" w:type="dxa"/>
            <w:vAlign w:val="center"/>
          </w:tcPr>
          <w:p w14:paraId="37BA6D88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395" w:type="dxa"/>
            <w:vAlign w:val="center"/>
          </w:tcPr>
          <w:p w14:paraId="0608D466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KTE Spółka z ograniczoną odpowiedzialnością, dawniej: Kamil Trybuś Engineering</w:t>
            </w:r>
          </w:p>
          <w:p w14:paraId="1BC9064D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Wybickiego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14:paraId="0A038920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31-261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44B0393C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50,13</w:t>
            </w:r>
          </w:p>
        </w:tc>
        <w:tc>
          <w:tcPr>
            <w:tcW w:w="1701" w:type="dxa"/>
            <w:vAlign w:val="center"/>
          </w:tcPr>
          <w:p w14:paraId="37909DDF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42053D24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90,13</w:t>
            </w:r>
          </w:p>
        </w:tc>
      </w:tr>
      <w:tr w:rsidR="00E313B2" w:rsidRPr="008567C7" w14:paraId="1DA1FA4F" w14:textId="77777777" w:rsidTr="00E313B2">
        <w:tc>
          <w:tcPr>
            <w:tcW w:w="709" w:type="dxa"/>
            <w:vAlign w:val="center"/>
          </w:tcPr>
          <w:p w14:paraId="5EC8616B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14:paraId="484E33A4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7B1FF863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488D7B1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559" w:type="dxa"/>
            <w:vAlign w:val="center"/>
          </w:tcPr>
          <w:p w14:paraId="60C7602A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44,79</w:t>
            </w:r>
          </w:p>
        </w:tc>
        <w:tc>
          <w:tcPr>
            <w:tcW w:w="1701" w:type="dxa"/>
            <w:vAlign w:val="center"/>
          </w:tcPr>
          <w:p w14:paraId="5BC1144E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1934E781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84,79</w:t>
            </w:r>
          </w:p>
        </w:tc>
      </w:tr>
      <w:tr w:rsidR="00E313B2" w:rsidRPr="008567C7" w14:paraId="38D588B5" w14:textId="77777777" w:rsidTr="00E313B2">
        <w:tc>
          <w:tcPr>
            <w:tcW w:w="709" w:type="dxa"/>
            <w:vAlign w:val="center"/>
          </w:tcPr>
          <w:p w14:paraId="6A0C763F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95" w:type="dxa"/>
            <w:vAlign w:val="center"/>
          </w:tcPr>
          <w:p w14:paraId="7B214F03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Maciej Kowalik MAKO</w:t>
            </w:r>
          </w:p>
          <w:p w14:paraId="47E11728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Słoneczna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142371E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Zielonki</w:t>
            </w:r>
          </w:p>
        </w:tc>
        <w:tc>
          <w:tcPr>
            <w:tcW w:w="1559" w:type="dxa"/>
            <w:vAlign w:val="center"/>
          </w:tcPr>
          <w:p w14:paraId="04494EB9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38,86</w:t>
            </w:r>
          </w:p>
        </w:tc>
        <w:tc>
          <w:tcPr>
            <w:tcW w:w="1701" w:type="dxa"/>
            <w:vAlign w:val="center"/>
          </w:tcPr>
          <w:p w14:paraId="0B5DB400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24CF1E99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78,86</w:t>
            </w:r>
          </w:p>
        </w:tc>
      </w:tr>
      <w:tr w:rsidR="00E313B2" w:rsidRPr="008567C7" w14:paraId="7BE25F63" w14:textId="77777777" w:rsidTr="00E313B2">
        <w:tc>
          <w:tcPr>
            <w:tcW w:w="709" w:type="dxa"/>
            <w:vAlign w:val="center"/>
          </w:tcPr>
          <w:p w14:paraId="72EA5946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95" w:type="dxa"/>
            <w:vAlign w:val="center"/>
          </w:tcPr>
          <w:p w14:paraId="236FC43F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DOMAR Krystian Góra</w:t>
            </w:r>
          </w:p>
          <w:p w14:paraId="11C87B6F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Janowicka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136A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33FCEF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43-344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C7B2BBA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37,44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C493C4F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09B9650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 xml:space="preserve">  77,44</w:t>
            </w:r>
          </w:p>
        </w:tc>
      </w:tr>
      <w:tr w:rsidR="00E313B2" w:rsidRPr="008567C7" w14:paraId="154B3DB6" w14:textId="77777777" w:rsidTr="00E313B2">
        <w:tc>
          <w:tcPr>
            <w:tcW w:w="709" w:type="dxa"/>
            <w:vAlign w:val="center"/>
          </w:tcPr>
          <w:p w14:paraId="3672617C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395" w:type="dxa"/>
            <w:vAlign w:val="center"/>
          </w:tcPr>
          <w:p w14:paraId="5D12AA16" w14:textId="77777777" w:rsidR="00E313B2" w:rsidRPr="002B6761" w:rsidRDefault="00E313B2" w:rsidP="007D56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/>
                <w:sz w:val="18"/>
                <w:szCs w:val="18"/>
              </w:rPr>
              <w:t>P.M. ELEKTRO-MAX PIOTR MOROŃSKI</w:t>
            </w:r>
          </w:p>
          <w:p w14:paraId="3013F83E" w14:textId="77777777" w:rsidR="00E313B2" w:rsidRPr="008567C7" w:rsidRDefault="00E313B2" w:rsidP="007D56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Pod Akacjami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9272BBB" w14:textId="77777777" w:rsidR="00E313B2" w:rsidRPr="001B7815" w:rsidRDefault="00E313B2" w:rsidP="007D56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32-091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3A">
              <w:rPr>
                <w:rFonts w:ascii="Times New Roman" w:hAnsi="Times New Roman" w:cs="Times New Roman"/>
                <w:bCs/>
                <w:sz w:val="18"/>
                <w:szCs w:val="18"/>
              </w:rPr>
              <w:t>Michałowice</w:t>
            </w:r>
          </w:p>
        </w:tc>
        <w:tc>
          <w:tcPr>
            <w:tcW w:w="155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3EC56A2B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3686C72B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6B938466" w14:textId="77777777" w:rsidR="00E313B2" w:rsidRPr="008567C7" w:rsidRDefault="00E313B2" w:rsidP="007D56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28B1DF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E08BAE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FF7490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D67B9A" w14:textId="77777777" w:rsidR="000A1D92" w:rsidRDefault="000A1D92">
      <w:r>
        <w:separator/>
      </w:r>
    </w:p>
  </w:endnote>
  <w:endnote w:type="continuationSeparator" w:id="0">
    <w:p w14:paraId="788A5D77" w14:textId="77777777" w:rsidR="000A1D92" w:rsidRDefault="000A1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2DAE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B629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0427E1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1ED2C5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18F2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E83D2E" w14:textId="77777777" w:rsidR="000A1D92" w:rsidRDefault="000A1D92">
      <w:r>
        <w:separator/>
      </w:r>
    </w:p>
  </w:footnote>
  <w:footnote w:type="continuationSeparator" w:id="0">
    <w:p w14:paraId="28D2A3BB" w14:textId="77777777" w:rsidR="000A1D92" w:rsidRDefault="000A1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5DD8B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8431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5805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B38"/>
    <w:rsid w:val="00005838"/>
    <w:rsid w:val="00022322"/>
    <w:rsid w:val="00042497"/>
    <w:rsid w:val="000A1D92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40835"/>
    <w:rsid w:val="0075025B"/>
    <w:rsid w:val="00755202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043A"/>
    <w:rsid w:val="00AA02AC"/>
    <w:rsid w:val="00B32D12"/>
    <w:rsid w:val="00B464D3"/>
    <w:rsid w:val="00B8185B"/>
    <w:rsid w:val="00BD2174"/>
    <w:rsid w:val="00BF1D53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313B2"/>
    <w:rsid w:val="00E62859"/>
    <w:rsid w:val="00E85D70"/>
    <w:rsid w:val="00EC7B3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DB0791"/>
  <w15:chartTrackingRefBased/>
  <w15:docId w15:val="{CF1E7DDA-F3C9-4718-AA7E-B02C3EDB6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2043A"/>
    <w:rPr>
      <w:rFonts w:ascii="Courier New" w:hAnsi="Courier New" w:cs="Courier New"/>
    </w:rPr>
  </w:style>
  <w:style w:type="character" w:customStyle="1" w:styleId="Nagwek1Znak">
    <w:name w:val="Nagłówek 1 Znak"/>
    <w:link w:val="Nagwek1"/>
    <w:rsid w:val="00755202"/>
    <w:rPr>
      <w:b/>
      <w:kern w:val="28"/>
      <w:sz w:val="24"/>
    </w:rPr>
  </w:style>
  <w:style w:type="character" w:customStyle="1" w:styleId="NagwekZnak">
    <w:name w:val="Nagłówek Znak"/>
    <w:link w:val="Nagwek"/>
    <w:rsid w:val="007552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629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Sylwia Lempart</cp:lastModifiedBy>
  <cp:revision>2</cp:revision>
  <cp:lastPrinted>1899-12-31T23:00:00Z</cp:lastPrinted>
  <dcterms:created xsi:type="dcterms:W3CDTF">2024-07-10T11:02:00Z</dcterms:created>
  <dcterms:modified xsi:type="dcterms:W3CDTF">2024-07-10T11:02:00Z</dcterms:modified>
</cp:coreProperties>
</file>