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96D" w:rsidRPr="00C2565A" w:rsidRDefault="0047296D" w:rsidP="00C2565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9407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96D" w:rsidRDefault="0047296D" w:rsidP="004729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7296D" w:rsidRDefault="0047296D" w:rsidP="004729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7296D" w:rsidRPr="0078040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8040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Pr="0078040D">
        <w:rPr>
          <w:sz w:val="22"/>
          <w:szCs w:val="22"/>
        </w:rPr>
        <w:t xml:space="preserve">przetarg nieograniczony </w:t>
      </w:r>
      <w:r w:rsidRPr="0078040D">
        <w:rPr>
          <w:color w:val="000000"/>
          <w:sz w:val="22"/>
          <w:szCs w:val="22"/>
        </w:rPr>
        <w:t>na:</w:t>
      </w:r>
    </w:p>
    <w:p w:rsidR="0047296D" w:rsidRPr="0078040D" w:rsidRDefault="0050322B" w:rsidP="0047296D">
      <w:pPr>
        <w:tabs>
          <w:tab w:val="left" w:pos="0"/>
        </w:tabs>
        <w:spacing w:line="264" w:lineRule="auto"/>
        <w:jc w:val="both"/>
        <w:rPr>
          <w:b/>
          <w:sz w:val="22"/>
          <w:szCs w:val="22"/>
        </w:rPr>
      </w:pPr>
      <w:r w:rsidRPr="0050322B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</w:t>
      </w:r>
      <w:r w:rsidR="00C30940">
        <w:rPr>
          <w:b/>
          <w:sz w:val="22"/>
          <w:szCs w:val="22"/>
        </w:rPr>
        <w:t>348</w:t>
      </w:r>
      <w:bookmarkStart w:id="0" w:name="_GoBack"/>
      <w:bookmarkEnd w:id="0"/>
      <w:r w:rsidRPr="0050322B">
        <w:rPr>
          <w:b/>
          <w:sz w:val="22"/>
          <w:szCs w:val="22"/>
        </w:rPr>
        <w:t>/24</w:t>
      </w:r>
      <w:r w:rsidR="0047296D" w:rsidRPr="0078040D">
        <w:rPr>
          <w:b/>
          <w:sz w:val="22"/>
          <w:szCs w:val="22"/>
        </w:rPr>
        <w:t xml:space="preserve">, </w:t>
      </w:r>
      <w:r w:rsidR="0047296D" w:rsidRPr="0078040D">
        <w:rPr>
          <w:sz w:val="22"/>
          <w:szCs w:val="22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3231"/>
        <w:gridCol w:w="1552"/>
        <w:gridCol w:w="1441"/>
        <w:gridCol w:w="2697"/>
      </w:tblGrid>
      <w:tr w:rsidR="0047296D" w:rsidTr="0078040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50322B" w:rsidRDefault="0047296D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wraz z informacjami na temat czy usługi te polegały</w:t>
            </w:r>
            <w:r w:rsidR="005D5F63">
              <w:rPr>
                <w:b/>
                <w:u w:val="single"/>
              </w:rPr>
              <w:t xml:space="preserve"> łącznie</w:t>
            </w:r>
            <w:r>
              <w:rPr>
                <w:b/>
                <w:u w:val="single"/>
              </w:rPr>
              <w:t xml:space="preserve"> na</w:t>
            </w:r>
            <w:r w:rsidR="0050322B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</w:p>
          <w:p w:rsidR="0050322B" w:rsidRDefault="00C2565A" w:rsidP="0050322B">
            <w:pPr>
              <w:tabs>
                <w:tab w:val="left" w:pos="0"/>
              </w:tabs>
              <w:spacing w:line="264" w:lineRule="auto"/>
              <w:rPr>
                <w:b/>
                <w:u w:val="single"/>
              </w:rPr>
            </w:pPr>
            <w:r w:rsidRPr="00C2565A">
              <w:rPr>
                <w:b/>
                <w:u w:val="single"/>
              </w:rPr>
              <w:t>a)</w:t>
            </w:r>
            <w:r w:rsidR="0050322B">
              <w:rPr>
                <w:b/>
                <w:u w:val="single"/>
              </w:rPr>
              <w:t xml:space="preserve"> </w:t>
            </w:r>
            <w:r w:rsidRPr="00C2565A">
              <w:rPr>
                <w:b/>
                <w:u w:val="single"/>
              </w:rPr>
              <w:t xml:space="preserve">wykonaniu </w:t>
            </w:r>
            <w:proofErr w:type="spellStart"/>
            <w:r w:rsidRPr="00C2565A">
              <w:rPr>
                <w:b/>
                <w:u w:val="single"/>
              </w:rPr>
              <w:t>opróbowań</w:t>
            </w:r>
            <w:proofErr w:type="spellEnd"/>
            <w:r w:rsidRPr="00C2565A">
              <w:rPr>
                <w:b/>
                <w:u w:val="single"/>
              </w:rPr>
              <w:t xml:space="preserve"> polegających na pobraniu próbek rudy surowej i półproduktów z procesu technologicznego,</w:t>
            </w:r>
          </w:p>
          <w:p w:rsidR="0047296D" w:rsidRPr="0050322B" w:rsidRDefault="00C2565A" w:rsidP="0050322B">
            <w:pPr>
              <w:tabs>
                <w:tab w:val="left" w:pos="0"/>
              </w:tabs>
              <w:spacing w:line="264" w:lineRule="auto"/>
              <w:rPr>
                <w:b/>
                <w:u w:val="single"/>
              </w:rPr>
            </w:pPr>
            <w:r w:rsidRPr="00C2565A">
              <w:rPr>
                <w:b/>
                <w:u w:val="single"/>
              </w:rPr>
              <w:t xml:space="preserve">b)  </w:t>
            </w:r>
            <w:r w:rsidR="0050322B" w:rsidRPr="0050322B">
              <w:rPr>
                <w:b/>
                <w:u w:val="single"/>
              </w:rPr>
              <w:t>badań składu chemicznego i mineralogicznemu pobranych próbek oraz próbek dostarczonych przez zamawiającego z badań laboratoryjnych wykonanych na rudzie miedzi przerabianej przez O/ZWR</w:t>
            </w:r>
            <w:r w:rsidRPr="00C2565A">
              <w:rPr>
                <w:b/>
                <w:u w:val="single"/>
              </w:rPr>
              <w:t>.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7296D" w:rsidTr="0078040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47296D" w:rsidRDefault="0047296D" w:rsidP="0047296D">
      <w:pPr>
        <w:spacing w:line="360" w:lineRule="auto"/>
        <w:jc w:val="both"/>
      </w:pP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F213FB" w:rsidRPr="0078040D" w:rsidRDefault="0047296D" w:rsidP="007804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sectPr w:rsidR="00F213FB" w:rsidRPr="007804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56D" w:rsidRDefault="001E356D">
      <w:r>
        <w:separator/>
      </w:r>
    </w:p>
  </w:endnote>
  <w:endnote w:type="continuationSeparator" w:id="0">
    <w:p w:rsidR="001E356D" w:rsidRDefault="001E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A00" w:rsidRDefault="00862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A00" w:rsidRDefault="00862A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A00" w:rsidRDefault="00862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56D" w:rsidRDefault="001E356D">
      <w:r>
        <w:separator/>
      </w:r>
    </w:p>
  </w:footnote>
  <w:footnote w:type="continuationSeparator" w:id="0">
    <w:p w:rsidR="001E356D" w:rsidRDefault="001E356D">
      <w:r>
        <w:continuationSeparator/>
      </w:r>
    </w:p>
  </w:footnote>
  <w:footnote w:id="1">
    <w:p w:rsidR="0047296D" w:rsidRDefault="0047296D" w:rsidP="0047296D">
      <w:pPr>
        <w:pStyle w:val="Tekstprzypisudolnego"/>
      </w:pPr>
      <w:r>
        <w:t>* należy podać wszystkie informacje, pozwalające jednoznacznie stwierdzić czy wykonawca spełnia warunek określony w pkt. 8.2.4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A00" w:rsidRDefault="00862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A00" w:rsidRDefault="00862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3F"/>
    <w:rsid w:val="00082E0F"/>
    <w:rsid w:val="001E356D"/>
    <w:rsid w:val="001E43C0"/>
    <w:rsid w:val="00210E8E"/>
    <w:rsid w:val="00276C10"/>
    <w:rsid w:val="002A0CB7"/>
    <w:rsid w:val="0047296D"/>
    <w:rsid w:val="0050322B"/>
    <w:rsid w:val="005D5F63"/>
    <w:rsid w:val="00702A72"/>
    <w:rsid w:val="0078040D"/>
    <w:rsid w:val="00862A00"/>
    <w:rsid w:val="00940766"/>
    <w:rsid w:val="00975C55"/>
    <w:rsid w:val="00A847BF"/>
    <w:rsid w:val="00B910D2"/>
    <w:rsid w:val="00C049BA"/>
    <w:rsid w:val="00C254C7"/>
    <w:rsid w:val="00C2565A"/>
    <w:rsid w:val="00C30940"/>
    <w:rsid w:val="00C34B2E"/>
    <w:rsid w:val="00D11BC3"/>
    <w:rsid w:val="00D21AA0"/>
    <w:rsid w:val="00DD5BF2"/>
    <w:rsid w:val="00EB613F"/>
    <w:rsid w:val="00F213FB"/>
    <w:rsid w:val="00F8605B"/>
    <w:rsid w:val="00F976A6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D9524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</cp:lastModifiedBy>
  <cp:revision>2</cp:revision>
  <cp:lastPrinted>2021-08-05T10:27:00Z</cp:lastPrinted>
  <dcterms:created xsi:type="dcterms:W3CDTF">2024-07-04T09:45:00Z</dcterms:created>
  <dcterms:modified xsi:type="dcterms:W3CDTF">2024-07-04T09:45:00Z</dcterms:modified>
</cp:coreProperties>
</file>