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6D77C7" w14:textId="38134B4A" w:rsidR="00FB7F50" w:rsidRPr="00225698" w:rsidRDefault="00416F8C" w:rsidP="00845A71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25698">
        <w:rPr>
          <w:rFonts w:ascii="Verdana" w:hAnsi="Verdana"/>
          <w:sz w:val="18"/>
          <w:szCs w:val="18"/>
        </w:rPr>
        <w:t>Kraków</w:t>
      </w:r>
      <w:r w:rsidR="00FB7F50" w:rsidRPr="00225698">
        <w:rPr>
          <w:rFonts w:ascii="Verdana" w:hAnsi="Verdana"/>
          <w:sz w:val="18"/>
          <w:szCs w:val="18"/>
        </w:rPr>
        <w:t xml:space="preserve"> dnia: </w:t>
      </w:r>
      <w:r w:rsidRPr="00225698">
        <w:rPr>
          <w:rFonts w:ascii="Verdana" w:hAnsi="Verdana"/>
          <w:sz w:val="18"/>
          <w:szCs w:val="18"/>
        </w:rPr>
        <w:t>2024-07-10</w:t>
      </w:r>
    </w:p>
    <w:p w14:paraId="7F98DAB1" w14:textId="77777777" w:rsidR="00416F8C" w:rsidRPr="00225698" w:rsidRDefault="00416F8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2569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60AAA7E" w14:textId="77777777" w:rsidR="00416F8C" w:rsidRPr="00225698" w:rsidRDefault="00416F8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2569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23B76B9" w14:textId="77777777" w:rsidR="00FB7F50" w:rsidRPr="00225698" w:rsidRDefault="00416F8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2569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E464D9B" w14:textId="77777777" w:rsidR="00FB7F50" w:rsidRPr="00225698" w:rsidRDefault="00416F8C" w:rsidP="00FB7F50">
      <w:pPr>
        <w:rPr>
          <w:rFonts w:ascii="Verdana" w:hAnsi="Verdana"/>
          <w:sz w:val="18"/>
          <w:szCs w:val="18"/>
        </w:rPr>
      </w:pPr>
      <w:r w:rsidRPr="00225698">
        <w:rPr>
          <w:rFonts w:ascii="Verdana" w:hAnsi="Verdana"/>
          <w:sz w:val="18"/>
          <w:szCs w:val="18"/>
        </w:rPr>
        <w:t>Al. Mickiewicza</w:t>
      </w:r>
      <w:r w:rsidR="00FB7F50" w:rsidRPr="00225698">
        <w:rPr>
          <w:rFonts w:ascii="Verdana" w:hAnsi="Verdana"/>
          <w:sz w:val="18"/>
          <w:szCs w:val="18"/>
        </w:rPr>
        <w:t xml:space="preserve"> </w:t>
      </w:r>
      <w:r w:rsidRPr="00225698">
        <w:rPr>
          <w:rFonts w:ascii="Verdana" w:hAnsi="Verdana"/>
          <w:sz w:val="18"/>
          <w:szCs w:val="18"/>
        </w:rPr>
        <w:t>30</w:t>
      </w:r>
    </w:p>
    <w:p w14:paraId="2A1C0835" w14:textId="77777777" w:rsidR="00FB7F50" w:rsidRPr="00225698" w:rsidRDefault="00416F8C" w:rsidP="00FB7F50">
      <w:pPr>
        <w:rPr>
          <w:rFonts w:ascii="Verdana" w:hAnsi="Verdana"/>
          <w:sz w:val="18"/>
          <w:szCs w:val="18"/>
        </w:rPr>
      </w:pPr>
      <w:r w:rsidRPr="00225698">
        <w:rPr>
          <w:rFonts w:ascii="Verdana" w:hAnsi="Verdana"/>
          <w:sz w:val="18"/>
          <w:szCs w:val="18"/>
        </w:rPr>
        <w:t>30-059</w:t>
      </w:r>
      <w:r w:rsidR="00FB7F50" w:rsidRPr="00225698">
        <w:rPr>
          <w:rFonts w:ascii="Verdana" w:hAnsi="Verdana"/>
          <w:sz w:val="18"/>
          <w:szCs w:val="18"/>
        </w:rPr>
        <w:t xml:space="preserve"> </w:t>
      </w:r>
      <w:r w:rsidRPr="00225698">
        <w:rPr>
          <w:rFonts w:ascii="Verdana" w:hAnsi="Verdana"/>
          <w:sz w:val="18"/>
          <w:szCs w:val="18"/>
        </w:rPr>
        <w:t>Kraków</w:t>
      </w:r>
    </w:p>
    <w:p w14:paraId="10739C05" w14:textId="77777777" w:rsidR="008642B3" w:rsidRPr="0022569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25698">
        <w:rPr>
          <w:rFonts w:ascii="Verdana" w:hAnsi="Verdana"/>
          <w:sz w:val="18"/>
          <w:szCs w:val="18"/>
        </w:rPr>
        <w:t>OGŁOSZENIE</w:t>
      </w:r>
    </w:p>
    <w:p w14:paraId="3E351939" w14:textId="77777777" w:rsidR="008642B3" w:rsidRPr="0022569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25698">
        <w:rPr>
          <w:rFonts w:ascii="Verdana" w:hAnsi="Verdana"/>
          <w:b/>
          <w:sz w:val="18"/>
          <w:szCs w:val="18"/>
        </w:rPr>
        <w:t xml:space="preserve">o </w:t>
      </w:r>
      <w:r w:rsidR="0054734E" w:rsidRPr="0022569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16F8C" w:rsidRPr="00225698" w14:paraId="51550FA4" w14:textId="77777777" w:rsidTr="006E27CD">
        <w:trPr>
          <w:trHeight w:val="638"/>
        </w:trPr>
        <w:tc>
          <w:tcPr>
            <w:tcW w:w="959" w:type="dxa"/>
            <w:shd w:val="clear" w:color="auto" w:fill="auto"/>
          </w:tcPr>
          <w:p w14:paraId="16157C65" w14:textId="77777777" w:rsidR="00416F8C" w:rsidRPr="00225698" w:rsidRDefault="00416F8C" w:rsidP="006E27C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2569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151FC9E" w14:textId="77777777" w:rsidR="00416F8C" w:rsidRPr="00225698" w:rsidRDefault="00416F8C" w:rsidP="006E27C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25698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22569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25698">
              <w:rPr>
                <w:rFonts w:ascii="Verdana" w:hAnsi="Verdana"/>
                <w:sz w:val="18"/>
                <w:szCs w:val="18"/>
              </w:rPr>
              <w:t>pn.</w:t>
            </w:r>
            <w:r w:rsidRPr="0022569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2569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25698">
              <w:rPr>
                <w:rFonts w:ascii="Verdana" w:hAnsi="Verdana"/>
                <w:b/>
                <w:bCs/>
                <w:sz w:val="18"/>
                <w:szCs w:val="18"/>
              </w:rPr>
              <w:t>dostawa materiałów reklamowych dla AGH - DE-dzp.272-214/24</w:t>
            </w:r>
            <w:r w:rsidRPr="0022569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2569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2569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25698">
              <w:rPr>
                <w:rFonts w:ascii="Verdana" w:hAnsi="Verdana"/>
                <w:b/>
                <w:sz w:val="18"/>
                <w:szCs w:val="18"/>
              </w:rPr>
              <w:t xml:space="preserve"> DE-dzp.272-214/24</w:t>
            </w:r>
            <w:r w:rsidRPr="0022569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745E30A" w14:textId="77777777" w:rsidR="008642B3" w:rsidRPr="0022569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25698">
        <w:rPr>
          <w:rFonts w:ascii="Verdana" w:hAnsi="Verdana"/>
          <w:sz w:val="18"/>
          <w:szCs w:val="18"/>
        </w:rPr>
        <w:t xml:space="preserve">Zamawiający, </w:t>
      </w:r>
      <w:r w:rsidR="00CC324B" w:rsidRPr="0022569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2569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25698">
        <w:rPr>
          <w:rFonts w:ascii="Verdana" w:hAnsi="Verdana"/>
          <w:sz w:val="18"/>
          <w:szCs w:val="18"/>
        </w:rPr>
        <w:t xml:space="preserve">ust. 1 pkt. 1 i </w:t>
      </w:r>
      <w:r w:rsidRPr="00225698">
        <w:rPr>
          <w:rFonts w:ascii="Verdana" w:hAnsi="Verdana"/>
          <w:sz w:val="18"/>
          <w:szCs w:val="18"/>
        </w:rPr>
        <w:t xml:space="preserve">ust. </w:t>
      </w:r>
      <w:r w:rsidR="00A17CDB" w:rsidRPr="00225698">
        <w:rPr>
          <w:rFonts w:ascii="Verdana" w:hAnsi="Verdana"/>
          <w:sz w:val="18"/>
          <w:szCs w:val="18"/>
        </w:rPr>
        <w:t>2</w:t>
      </w:r>
      <w:r w:rsidRPr="0022569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25698">
        <w:rPr>
          <w:rFonts w:ascii="Verdana" w:hAnsi="Verdana"/>
          <w:sz w:val="18"/>
          <w:szCs w:val="18"/>
        </w:rPr>
        <w:t xml:space="preserve"> (Dz. U. </w:t>
      </w:r>
      <w:r w:rsidR="00C53069" w:rsidRPr="00225698">
        <w:rPr>
          <w:rFonts w:ascii="Verdana" w:hAnsi="Verdana"/>
          <w:sz w:val="18"/>
          <w:szCs w:val="18"/>
        </w:rPr>
        <w:t>2023.1605 ze zm.</w:t>
      </w:r>
      <w:r w:rsidR="006B585D" w:rsidRPr="00225698">
        <w:rPr>
          <w:rFonts w:ascii="Verdana" w:hAnsi="Verdana"/>
          <w:sz w:val="18"/>
          <w:szCs w:val="18"/>
        </w:rPr>
        <w:t>)</w:t>
      </w:r>
      <w:r w:rsidRPr="00225698">
        <w:rPr>
          <w:rFonts w:ascii="Verdana" w:hAnsi="Verdana"/>
          <w:sz w:val="18"/>
          <w:szCs w:val="18"/>
        </w:rPr>
        <w:t xml:space="preserve">, zwanej dalej „ustawą </w:t>
      </w:r>
      <w:proofErr w:type="spellStart"/>
      <w:r w:rsidRPr="00225698">
        <w:rPr>
          <w:rFonts w:ascii="Verdana" w:hAnsi="Verdana"/>
          <w:sz w:val="18"/>
          <w:szCs w:val="18"/>
        </w:rPr>
        <w:t>Pzp</w:t>
      </w:r>
      <w:proofErr w:type="spellEnd"/>
      <w:r w:rsidRPr="00225698">
        <w:rPr>
          <w:rFonts w:ascii="Verdana" w:hAnsi="Verdana"/>
          <w:sz w:val="18"/>
          <w:szCs w:val="18"/>
        </w:rPr>
        <w:t>”</w:t>
      </w:r>
      <w:r w:rsidR="00D26ED6" w:rsidRPr="00225698">
        <w:rPr>
          <w:rFonts w:ascii="Verdana" w:hAnsi="Verdana"/>
          <w:sz w:val="18"/>
          <w:szCs w:val="18"/>
        </w:rPr>
        <w:t xml:space="preserve">, </w:t>
      </w:r>
      <w:r w:rsidRPr="00225698">
        <w:rPr>
          <w:rFonts w:ascii="Verdana" w:hAnsi="Verdana"/>
          <w:sz w:val="18"/>
          <w:szCs w:val="18"/>
        </w:rPr>
        <w:t>informuje</w:t>
      </w:r>
      <w:r w:rsidR="00D26ED6" w:rsidRPr="0022569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25698">
        <w:rPr>
          <w:rFonts w:ascii="Verdana" w:hAnsi="Verdana"/>
          <w:sz w:val="18"/>
          <w:szCs w:val="18"/>
        </w:rPr>
        <w:t>najkorzystniejsz</w:t>
      </w:r>
      <w:r w:rsidR="00D26ED6" w:rsidRPr="00225698">
        <w:rPr>
          <w:rFonts w:ascii="Verdana" w:hAnsi="Verdana"/>
          <w:sz w:val="18"/>
          <w:szCs w:val="18"/>
        </w:rPr>
        <w:t xml:space="preserve">a wybrana została </w:t>
      </w:r>
      <w:r w:rsidR="00756CDA" w:rsidRPr="00225698">
        <w:rPr>
          <w:rFonts w:ascii="Verdana" w:hAnsi="Verdana"/>
          <w:sz w:val="18"/>
          <w:szCs w:val="18"/>
        </w:rPr>
        <w:t>ofer</w:t>
      </w:r>
      <w:r w:rsidR="00D26ED6" w:rsidRPr="00225698">
        <w:rPr>
          <w:rFonts w:ascii="Verdana" w:hAnsi="Verdana"/>
          <w:sz w:val="18"/>
          <w:szCs w:val="18"/>
        </w:rPr>
        <w:t>t</w:t>
      </w:r>
      <w:r w:rsidR="009F0E5C" w:rsidRPr="00225698">
        <w:rPr>
          <w:rFonts w:ascii="Verdana" w:hAnsi="Verdana"/>
          <w:sz w:val="18"/>
          <w:szCs w:val="18"/>
        </w:rPr>
        <w:t>a</w:t>
      </w:r>
      <w:r w:rsidR="00D26ED6" w:rsidRPr="0022569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16F8C" w:rsidRPr="00225698" w14:paraId="0BDE7204" w14:textId="77777777" w:rsidTr="006E27CD">
        <w:trPr>
          <w:cantSplit/>
        </w:trPr>
        <w:tc>
          <w:tcPr>
            <w:tcW w:w="10150" w:type="dxa"/>
          </w:tcPr>
          <w:p w14:paraId="5F23D604" w14:textId="77777777" w:rsidR="00416F8C" w:rsidRPr="00225698" w:rsidRDefault="00416F8C" w:rsidP="006E27CD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25698">
              <w:rPr>
                <w:rFonts w:ascii="Verdana" w:hAnsi="Verdana"/>
                <w:b/>
                <w:sz w:val="18"/>
                <w:szCs w:val="18"/>
              </w:rPr>
              <w:t xml:space="preserve">Narwal </w:t>
            </w:r>
            <w:proofErr w:type="spellStart"/>
            <w:r w:rsidRPr="00225698">
              <w:rPr>
                <w:rFonts w:ascii="Verdana" w:hAnsi="Verdana"/>
                <w:b/>
                <w:sz w:val="18"/>
                <w:szCs w:val="18"/>
              </w:rPr>
              <w:t>Group</w:t>
            </w:r>
            <w:proofErr w:type="spellEnd"/>
          </w:p>
          <w:p w14:paraId="7CD63A0E" w14:textId="2CF7E20D" w:rsidR="00416F8C" w:rsidRPr="00225698" w:rsidRDefault="00225698" w:rsidP="006E27C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u</w:t>
            </w:r>
            <w:r w:rsidR="00845A71" w:rsidRPr="00225698">
              <w:rPr>
                <w:rFonts w:ascii="Verdana" w:hAnsi="Verdana"/>
                <w:bCs/>
                <w:sz w:val="18"/>
                <w:szCs w:val="18"/>
              </w:rPr>
              <w:t xml:space="preserve">l. </w:t>
            </w:r>
            <w:r w:rsidR="00416F8C" w:rsidRPr="00225698">
              <w:rPr>
                <w:rFonts w:ascii="Verdana" w:hAnsi="Verdana"/>
                <w:bCs/>
                <w:sz w:val="18"/>
                <w:szCs w:val="18"/>
              </w:rPr>
              <w:t xml:space="preserve">Folwarczna 29 </w:t>
            </w:r>
          </w:p>
          <w:p w14:paraId="417E2CC9" w14:textId="77777777" w:rsidR="00416F8C" w:rsidRPr="00225698" w:rsidRDefault="00416F8C" w:rsidP="006E27C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25698">
              <w:rPr>
                <w:rFonts w:ascii="Verdana" w:hAnsi="Verdana"/>
                <w:bCs/>
                <w:sz w:val="18"/>
                <w:szCs w:val="18"/>
              </w:rPr>
              <w:t>62-060 Witobel</w:t>
            </w:r>
          </w:p>
          <w:p w14:paraId="05B091FF" w14:textId="420A0378" w:rsidR="00416F8C" w:rsidRPr="00225698" w:rsidRDefault="00416F8C" w:rsidP="006E27CD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25698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845A71" w:rsidRPr="00225698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225698">
              <w:rPr>
                <w:rFonts w:ascii="Verdana" w:hAnsi="Verdana"/>
                <w:sz w:val="18"/>
                <w:szCs w:val="18"/>
              </w:rPr>
              <w:t>brutto</w:t>
            </w:r>
            <w:r w:rsidR="00845A71" w:rsidRPr="00225698">
              <w:rPr>
                <w:rFonts w:ascii="Verdana" w:hAnsi="Verdana"/>
                <w:sz w:val="18"/>
                <w:szCs w:val="18"/>
              </w:rPr>
              <w:t>:</w:t>
            </w:r>
            <w:r w:rsidRPr="0022569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25698">
              <w:rPr>
                <w:rFonts w:ascii="Verdana" w:hAnsi="Verdana"/>
                <w:b/>
                <w:sz w:val="18"/>
                <w:szCs w:val="18"/>
              </w:rPr>
              <w:t>83 521.92 zł</w:t>
            </w:r>
            <w:r w:rsidRPr="0022569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1DD8FB1" w14:textId="77777777" w:rsidR="00416F8C" w:rsidRPr="00225698" w:rsidRDefault="00416F8C" w:rsidP="006E27CD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2569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2569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2569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2569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FC8A877" w14:textId="77777777" w:rsidR="003A0AFC" w:rsidRPr="0022569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2569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82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10"/>
        <w:gridCol w:w="850"/>
        <w:gridCol w:w="1276"/>
        <w:gridCol w:w="1701"/>
        <w:gridCol w:w="992"/>
      </w:tblGrid>
      <w:tr w:rsidR="000176E8" w:rsidRPr="00225698" w14:paraId="50A0B4FD" w14:textId="77777777" w:rsidTr="002F53B7">
        <w:trPr>
          <w:trHeight w:val="510"/>
        </w:trPr>
        <w:tc>
          <w:tcPr>
            <w:tcW w:w="993" w:type="dxa"/>
            <w:vAlign w:val="center"/>
          </w:tcPr>
          <w:p w14:paraId="7FF3D317" w14:textId="77777777" w:rsidR="000176E8" w:rsidRPr="00225698" w:rsidRDefault="000176E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22569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47F60EEB" w14:textId="77777777" w:rsidR="000176E8" w:rsidRPr="00225698" w:rsidRDefault="000176E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45A7270F" w14:textId="77777777" w:rsidR="000176E8" w:rsidRPr="00225698" w:rsidRDefault="000176E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14:paraId="3892548C" w14:textId="1514DBE6" w:rsidR="000176E8" w:rsidRPr="00225698" w:rsidRDefault="000176E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bCs/>
                <w:sz w:val="18"/>
                <w:szCs w:val="18"/>
              </w:rPr>
              <w:t>Jakość wykonania próbek</w:t>
            </w:r>
          </w:p>
        </w:tc>
        <w:tc>
          <w:tcPr>
            <w:tcW w:w="1701" w:type="dxa"/>
            <w:vAlign w:val="center"/>
          </w:tcPr>
          <w:p w14:paraId="60C2607D" w14:textId="5311DD0B" w:rsidR="000176E8" w:rsidRPr="00225698" w:rsidRDefault="000176E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 cząstkowego wraz z dostawą na wskazany adres przez Zamawiającego</w:t>
            </w:r>
          </w:p>
        </w:tc>
        <w:tc>
          <w:tcPr>
            <w:tcW w:w="992" w:type="dxa"/>
            <w:vAlign w:val="center"/>
          </w:tcPr>
          <w:p w14:paraId="39E63C36" w14:textId="77777777" w:rsidR="000176E8" w:rsidRPr="00225698" w:rsidRDefault="000176E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176E8" w:rsidRPr="00225698" w14:paraId="751199DA" w14:textId="77777777" w:rsidTr="002F53B7">
        <w:tc>
          <w:tcPr>
            <w:tcW w:w="993" w:type="dxa"/>
            <w:vAlign w:val="center"/>
          </w:tcPr>
          <w:p w14:paraId="404C31CA" w14:textId="77777777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vAlign w:val="center"/>
          </w:tcPr>
          <w:p w14:paraId="461EF118" w14:textId="77777777" w:rsidR="000176E8" w:rsidRPr="00225698" w:rsidRDefault="000176E8" w:rsidP="006E27C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225698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Narwal Group</w:t>
            </w:r>
          </w:p>
          <w:p w14:paraId="2C13EFF9" w14:textId="7BE4C474" w:rsidR="000176E8" w:rsidRPr="00225698" w:rsidRDefault="00845A71" w:rsidP="006E27C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225698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u</w:t>
            </w:r>
            <w:r w:rsidR="000176E8" w:rsidRPr="00225698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l</w:t>
            </w:r>
            <w:proofErr w:type="spellEnd"/>
            <w:r w:rsidR="000176E8" w:rsidRPr="00225698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="000176E8" w:rsidRPr="00225698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Folwarczna</w:t>
            </w:r>
            <w:proofErr w:type="spellEnd"/>
            <w:r w:rsidR="000176E8" w:rsidRPr="00225698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 29 </w:t>
            </w:r>
          </w:p>
          <w:p w14:paraId="13E9FD86" w14:textId="77777777" w:rsidR="000176E8" w:rsidRPr="00225698" w:rsidRDefault="000176E8" w:rsidP="006E27C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r w:rsidRPr="00225698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62-060 </w:t>
            </w:r>
            <w:proofErr w:type="spellStart"/>
            <w:r w:rsidRPr="00225698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Witobel</w:t>
            </w:r>
            <w:proofErr w:type="spellEnd"/>
          </w:p>
        </w:tc>
        <w:tc>
          <w:tcPr>
            <w:tcW w:w="850" w:type="dxa"/>
            <w:vAlign w:val="center"/>
          </w:tcPr>
          <w:p w14:paraId="12AFBDE5" w14:textId="7DB5E89D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  <w:lang w:val="en-US"/>
              </w:rPr>
              <w:t xml:space="preserve"> </w:t>
            </w:r>
            <w:r w:rsidRPr="00225698">
              <w:rPr>
                <w:rFonts w:ascii="Verdana" w:hAnsi="Verdana" w:cs="Times New Roman"/>
                <w:sz w:val="18"/>
                <w:szCs w:val="18"/>
              </w:rPr>
              <w:t>40,00</w:t>
            </w:r>
          </w:p>
        </w:tc>
        <w:tc>
          <w:tcPr>
            <w:tcW w:w="1276" w:type="dxa"/>
            <w:vAlign w:val="center"/>
          </w:tcPr>
          <w:p w14:paraId="7B14C737" w14:textId="43801B48" w:rsidR="000176E8" w:rsidRPr="00225698" w:rsidRDefault="000176E8" w:rsidP="00845A71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672B7EB1" w14:textId="77777777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67C7BFAF" w14:textId="6FB6DE75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0176E8" w:rsidRPr="00225698" w14:paraId="3DE6B234" w14:textId="77777777" w:rsidTr="002F53B7">
        <w:tc>
          <w:tcPr>
            <w:tcW w:w="993" w:type="dxa"/>
            <w:vAlign w:val="center"/>
          </w:tcPr>
          <w:p w14:paraId="3F483502" w14:textId="77777777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50266E75" w14:textId="6658809F" w:rsidR="000176E8" w:rsidRPr="00225698" w:rsidRDefault="000176E8" w:rsidP="006E27C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b/>
                <w:sz w:val="18"/>
                <w:szCs w:val="18"/>
              </w:rPr>
              <w:t xml:space="preserve">PPHU LIR Elżbieta </w:t>
            </w:r>
            <w:proofErr w:type="spellStart"/>
            <w:r w:rsidRPr="00225698">
              <w:rPr>
                <w:rFonts w:ascii="Verdana" w:hAnsi="Verdana" w:cs="Times New Roman"/>
                <w:b/>
                <w:sz w:val="18"/>
                <w:szCs w:val="18"/>
              </w:rPr>
              <w:t>Zajet</w:t>
            </w:r>
            <w:proofErr w:type="spellEnd"/>
          </w:p>
          <w:p w14:paraId="6D686B72" w14:textId="5CA8BAD1" w:rsidR="000176E8" w:rsidRPr="00225698" w:rsidRDefault="00845A71" w:rsidP="006E27C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bCs/>
                <w:sz w:val="18"/>
                <w:szCs w:val="18"/>
              </w:rPr>
              <w:t>u</w:t>
            </w:r>
            <w:r w:rsidR="000176E8" w:rsidRPr="00225698">
              <w:rPr>
                <w:rFonts w:ascii="Verdana" w:hAnsi="Verdana" w:cs="Times New Roman"/>
                <w:bCs/>
                <w:sz w:val="18"/>
                <w:szCs w:val="18"/>
              </w:rPr>
              <w:t xml:space="preserve">l. Grunwaldzka 2 </w:t>
            </w:r>
          </w:p>
          <w:p w14:paraId="59EEF8A9" w14:textId="77777777" w:rsidR="000176E8" w:rsidRPr="00225698" w:rsidRDefault="000176E8" w:rsidP="006E27C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bCs/>
                <w:sz w:val="18"/>
                <w:szCs w:val="18"/>
              </w:rPr>
              <w:t>82-300 Elbląg</w:t>
            </w:r>
          </w:p>
        </w:tc>
        <w:tc>
          <w:tcPr>
            <w:tcW w:w="850" w:type="dxa"/>
            <w:vAlign w:val="center"/>
          </w:tcPr>
          <w:p w14:paraId="3FC65C29" w14:textId="7B4EB7CC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6" w:type="dxa"/>
            <w:vAlign w:val="center"/>
          </w:tcPr>
          <w:p w14:paraId="37CA78E5" w14:textId="25839BD7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701" w:type="dxa"/>
            <w:vAlign w:val="center"/>
          </w:tcPr>
          <w:p w14:paraId="6D8CC786" w14:textId="69FCF6BC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41F70E26" w14:textId="18C9C2D2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0176E8" w:rsidRPr="00225698" w14:paraId="17BAF609" w14:textId="77777777" w:rsidTr="002F53B7">
        <w:tc>
          <w:tcPr>
            <w:tcW w:w="993" w:type="dxa"/>
            <w:vAlign w:val="center"/>
          </w:tcPr>
          <w:p w14:paraId="564F4C08" w14:textId="77777777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3B24B243" w14:textId="77777777" w:rsidR="000176E8" w:rsidRPr="00225698" w:rsidRDefault="000176E8" w:rsidP="006E27C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b/>
                <w:sz w:val="18"/>
                <w:szCs w:val="18"/>
              </w:rPr>
              <w:t>Intermedia Paweł Kędzierski</w:t>
            </w:r>
          </w:p>
          <w:p w14:paraId="09D788A3" w14:textId="250144B9" w:rsidR="000176E8" w:rsidRPr="00225698" w:rsidRDefault="00845A71" w:rsidP="006E27C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bCs/>
                <w:sz w:val="18"/>
                <w:szCs w:val="18"/>
              </w:rPr>
              <w:t>u</w:t>
            </w:r>
            <w:r w:rsidR="000176E8" w:rsidRPr="00225698">
              <w:rPr>
                <w:rFonts w:ascii="Verdana" w:hAnsi="Verdana" w:cs="Times New Roman"/>
                <w:bCs/>
                <w:sz w:val="18"/>
                <w:szCs w:val="18"/>
              </w:rPr>
              <w:t xml:space="preserve">l. Spółdzielcza 17 </w:t>
            </w:r>
          </w:p>
          <w:p w14:paraId="2CA195F4" w14:textId="77777777" w:rsidR="000176E8" w:rsidRPr="00225698" w:rsidRDefault="000176E8" w:rsidP="006E27C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bCs/>
                <w:sz w:val="18"/>
                <w:szCs w:val="18"/>
              </w:rPr>
              <w:t>09-407 Płock</w:t>
            </w:r>
          </w:p>
        </w:tc>
        <w:tc>
          <w:tcPr>
            <w:tcW w:w="850" w:type="dxa"/>
            <w:vAlign w:val="center"/>
          </w:tcPr>
          <w:p w14:paraId="4E028915" w14:textId="34405F16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6" w:type="dxa"/>
            <w:vAlign w:val="center"/>
          </w:tcPr>
          <w:p w14:paraId="5251C37E" w14:textId="43BCDEF9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701" w:type="dxa"/>
            <w:vAlign w:val="center"/>
          </w:tcPr>
          <w:p w14:paraId="25C5A2F3" w14:textId="2F64A94B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73B59250" w14:textId="201CF6CD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0176E8" w:rsidRPr="00225698" w14:paraId="2BDAE5F0" w14:textId="77777777" w:rsidTr="002F53B7">
        <w:tc>
          <w:tcPr>
            <w:tcW w:w="993" w:type="dxa"/>
            <w:vAlign w:val="center"/>
          </w:tcPr>
          <w:p w14:paraId="7A7D6B31" w14:textId="77777777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410" w:type="dxa"/>
            <w:vAlign w:val="center"/>
          </w:tcPr>
          <w:p w14:paraId="38863249" w14:textId="4C0E6AC8" w:rsidR="000176E8" w:rsidRPr="00225698" w:rsidRDefault="000176E8" w:rsidP="006E27C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225698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XD GIFTS Sp</w:t>
            </w:r>
            <w:r w:rsidR="00845A71" w:rsidRPr="00225698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. </w:t>
            </w:r>
            <w:r w:rsidRPr="00225698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z. o. o.</w:t>
            </w:r>
          </w:p>
          <w:p w14:paraId="0F43DB30" w14:textId="36E1D3C4" w:rsidR="000176E8" w:rsidRPr="00225698" w:rsidRDefault="00845A71" w:rsidP="006E27C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225698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u</w:t>
            </w:r>
            <w:r w:rsidR="000176E8" w:rsidRPr="00225698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l</w:t>
            </w:r>
            <w:proofErr w:type="spellEnd"/>
            <w:r w:rsidR="000176E8" w:rsidRPr="00225698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. </w:t>
            </w:r>
            <w:r w:rsidR="000176E8" w:rsidRPr="00225698">
              <w:rPr>
                <w:rFonts w:ascii="Verdana" w:hAnsi="Verdana" w:cs="Times New Roman"/>
                <w:bCs/>
                <w:sz w:val="18"/>
                <w:szCs w:val="18"/>
              </w:rPr>
              <w:t xml:space="preserve">Bratnia 1 </w:t>
            </w:r>
          </w:p>
          <w:p w14:paraId="393C6A8C" w14:textId="77777777" w:rsidR="000176E8" w:rsidRPr="00225698" w:rsidRDefault="000176E8" w:rsidP="006E27C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bCs/>
                <w:sz w:val="18"/>
                <w:szCs w:val="18"/>
              </w:rPr>
              <w:t>60-185 Skórzewo</w:t>
            </w:r>
          </w:p>
        </w:tc>
        <w:tc>
          <w:tcPr>
            <w:tcW w:w="850" w:type="dxa"/>
            <w:vAlign w:val="center"/>
          </w:tcPr>
          <w:p w14:paraId="5DD059D8" w14:textId="6E4CC706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6" w:type="dxa"/>
            <w:vAlign w:val="center"/>
          </w:tcPr>
          <w:p w14:paraId="1D139D45" w14:textId="3C91670C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701" w:type="dxa"/>
            <w:vAlign w:val="center"/>
          </w:tcPr>
          <w:p w14:paraId="148525D4" w14:textId="5D173980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7C037636" w14:textId="79D8E8CD" w:rsidR="000176E8" w:rsidRPr="00225698" w:rsidRDefault="000176E8" w:rsidP="006E27C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25698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</w:tbl>
    <w:p w14:paraId="07B3E675" w14:textId="77777777" w:rsidR="00E85D70" w:rsidRPr="0022569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71973931" w14:textId="77777777" w:rsidR="00845A71" w:rsidRPr="00225698" w:rsidRDefault="00845A71" w:rsidP="00845A71">
      <w:pPr>
        <w:jc w:val="both"/>
        <w:rPr>
          <w:rFonts w:ascii="Verdana" w:hAnsi="Verdana"/>
          <w:color w:val="000000"/>
          <w:sz w:val="18"/>
          <w:szCs w:val="18"/>
        </w:rPr>
      </w:pPr>
      <w:r w:rsidRPr="00225698">
        <w:rPr>
          <w:rFonts w:ascii="Verdana" w:hAnsi="Verdana"/>
          <w:sz w:val="18"/>
          <w:szCs w:val="18"/>
        </w:rPr>
        <w:t xml:space="preserve">*) </w:t>
      </w:r>
      <w:r w:rsidRPr="00225698">
        <w:rPr>
          <w:rFonts w:ascii="Verdana" w:hAnsi="Verdana"/>
          <w:color w:val="000000"/>
          <w:sz w:val="18"/>
          <w:szCs w:val="18"/>
        </w:rPr>
        <w:t>Zamawiający nie przyznawał punktów, ponieważ oferta została odrzucona</w:t>
      </w:r>
    </w:p>
    <w:p w14:paraId="1B9CC7CF" w14:textId="77777777" w:rsidR="00F960D7" w:rsidRPr="00225698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8AA179B" w14:textId="77777777" w:rsidR="00F960D7" w:rsidRPr="00225698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22569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201C3D" w14:textId="77777777" w:rsidR="006E539D" w:rsidRDefault="006E539D">
      <w:r>
        <w:separator/>
      </w:r>
    </w:p>
  </w:endnote>
  <w:endnote w:type="continuationSeparator" w:id="0">
    <w:p w14:paraId="0F6EB36B" w14:textId="77777777" w:rsidR="006E539D" w:rsidRDefault="006E5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553E5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D6B5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BB3CD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41A27A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BAEC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3E37F8" w14:textId="77777777" w:rsidR="006E539D" w:rsidRDefault="006E539D">
      <w:r>
        <w:separator/>
      </w:r>
    </w:p>
  </w:footnote>
  <w:footnote w:type="continuationSeparator" w:id="0">
    <w:p w14:paraId="2AD14B03" w14:textId="77777777" w:rsidR="006E539D" w:rsidRDefault="006E5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2CA2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104F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4954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539D"/>
    <w:rsid w:val="00005838"/>
    <w:rsid w:val="000176E8"/>
    <w:rsid w:val="00022322"/>
    <w:rsid w:val="00042497"/>
    <w:rsid w:val="000C1E6F"/>
    <w:rsid w:val="000E4E56"/>
    <w:rsid w:val="001A1468"/>
    <w:rsid w:val="001B7815"/>
    <w:rsid w:val="001C31ED"/>
    <w:rsid w:val="00225698"/>
    <w:rsid w:val="002B1E4F"/>
    <w:rsid w:val="002B6761"/>
    <w:rsid w:val="002F53B7"/>
    <w:rsid w:val="003445A0"/>
    <w:rsid w:val="003A0AFC"/>
    <w:rsid w:val="003D611C"/>
    <w:rsid w:val="003E6BED"/>
    <w:rsid w:val="00416F8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E539D"/>
    <w:rsid w:val="00712C39"/>
    <w:rsid w:val="0075025B"/>
    <w:rsid w:val="00756CDA"/>
    <w:rsid w:val="007E2ACC"/>
    <w:rsid w:val="007E68C5"/>
    <w:rsid w:val="00832144"/>
    <w:rsid w:val="00845A71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25BD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5565C7"/>
  <w15:chartTrackingRefBased/>
  <w15:docId w15:val="{7130E14B-B1FD-40F5-8BBA-FED23F0D6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225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5</cp:revision>
  <cp:lastPrinted>1899-12-31T23:00:00Z</cp:lastPrinted>
  <dcterms:created xsi:type="dcterms:W3CDTF">2024-07-10T07:41:00Z</dcterms:created>
  <dcterms:modified xsi:type="dcterms:W3CDTF">2024-07-10T07:56:00Z</dcterms:modified>
</cp:coreProperties>
</file>