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C3FCE" w14:textId="4F068F0A" w:rsidR="008D2AB8" w:rsidRPr="002508B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b w:val="0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 xml:space="preserve">Załącznik nr </w:t>
      </w:r>
      <w:r w:rsidR="00012286" w:rsidRPr="002508B5">
        <w:rPr>
          <w:rFonts w:ascii="Verdana" w:hAnsi="Verdana"/>
          <w:sz w:val="18"/>
          <w:szCs w:val="18"/>
        </w:rPr>
        <w:t>1</w:t>
      </w:r>
    </w:p>
    <w:p w14:paraId="2D988E6A" w14:textId="77777777" w:rsidR="008D2AB8" w:rsidRPr="002508B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09C4469" w14:textId="77777777" w:rsidR="008D2AB8" w:rsidRPr="002508B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FORMULARZ OFERTY</w:t>
      </w:r>
    </w:p>
    <w:p w14:paraId="15F94A10" w14:textId="77777777" w:rsidR="008D2AB8" w:rsidRPr="002508B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A151AC1" w14:textId="0031ABCA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WYKONAWCY:…………………………………………………………………………………………………………………………..</w:t>
      </w:r>
    </w:p>
    <w:p w14:paraId="56B03960" w14:textId="61E921C6" w:rsidR="0004645A" w:rsidRPr="002508B5" w:rsidRDefault="0004645A" w:rsidP="0004645A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……………………………………………………………………………………………………………………………….</w:t>
      </w:r>
    </w:p>
    <w:p w14:paraId="4195FADB" w14:textId="0D296FE0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ADRES:…………………………………………………………………………………………………………………………………………………..</w:t>
      </w:r>
    </w:p>
    <w:p w14:paraId="31C57B60" w14:textId="0BDCCEAB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…………………………….........................................................................................</w:t>
      </w:r>
    </w:p>
    <w:p w14:paraId="001AE739" w14:textId="43A9C299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>TEL.</w:t>
      </w: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………………………………………………………………………………………………………………………………………………………….</w:t>
      </w:r>
    </w:p>
    <w:p w14:paraId="232524EA" w14:textId="1AF18898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 xml:space="preserve">FAX </w:t>
      </w: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6305E91E" w14:textId="278F2BE2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2508B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74CD1064" w14:textId="6FDA5C1A" w:rsidR="0004645A" w:rsidRPr="002508B5" w:rsidRDefault="0004645A" w:rsidP="0004645A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2508B5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774E132" w14:textId="23238EB4" w:rsidR="008D2AB8" w:rsidRPr="002508B5" w:rsidRDefault="0004645A" w:rsidP="0004645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…………………………………………………………………………………………………………………………………..</w:t>
      </w:r>
    </w:p>
    <w:p w14:paraId="39F03047" w14:textId="77777777" w:rsidR="008D2AB8" w:rsidRPr="002508B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Do: Nazwa i siedziba Zamawiającego:</w:t>
      </w:r>
    </w:p>
    <w:p w14:paraId="4E78E9F6" w14:textId="77777777" w:rsidR="003A1EB9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Akademia Górniczo - Hutnicza</w:t>
      </w:r>
    </w:p>
    <w:p w14:paraId="0FB457DD" w14:textId="77777777" w:rsidR="003A1EB9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im. Stanisława Staszica w Krakowie</w:t>
      </w:r>
    </w:p>
    <w:p w14:paraId="149B766E" w14:textId="77777777" w:rsidR="008D2AB8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Dział Zamówień Publicznych</w:t>
      </w:r>
      <w:r w:rsidR="008D2AB8" w:rsidRPr="002508B5">
        <w:rPr>
          <w:rFonts w:ascii="Verdana" w:hAnsi="Verdana"/>
          <w:b/>
          <w:sz w:val="18"/>
          <w:szCs w:val="18"/>
        </w:rPr>
        <w:t xml:space="preserve">  </w:t>
      </w:r>
    </w:p>
    <w:p w14:paraId="2B1B15D5" w14:textId="77777777" w:rsidR="008D2AB8" w:rsidRPr="002508B5" w:rsidRDefault="003A1EB9" w:rsidP="008D2AB8">
      <w:pPr>
        <w:ind w:right="-110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Al. Mickiewicza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  <w:r w:rsidRPr="002508B5">
        <w:rPr>
          <w:rFonts w:ascii="Verdana" w:hAnsi="Verdana"/>
          <w:b/>
          <w:sz w:val="18"/>
          <w:szCs w:val="18"/>
        </w:rPr>
        <w:t>30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</w:p>
    <w:p w14:paraId="492144E0" w14:textId="77777777" w:rsidR="008D2AB8" w:rsidRPr="002508B5" w:rsidRDefault="003A1EB9" w:rsidP="008D2AB8">
      <w:pPr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30-059</w:t>
      </w:r>
      <w:r w:rsidR="008D2AB8" w:rsidRPr="002508B5">
        <w:rPr>
          <w:rFonts w:ascii="Verdana" w:hAnsi="Verdana"/>
          <w:b/>
          <w:sz w:val="18"/>
          <w:szCs w:val="18"/>
        </w:rPr>
        <w:t xml:space="preserve"> </w:t>
      </w:r>
      <w:r w:rsidRPr="002508B5">
        <w:rPr>
          <w:rFonts w:ascii="Verdana" w:hAnsi="Verdana"/>
          <w:b/>
          <w:sz w:val="18"/>
          <w:szCs w:val="18"/>
        </w:rPr>
        <w:t>Kraków</w:t>
      </w:r>
      <w:r w:rsidR="008D2AB8" w:rsidRPr="002508B5">
        <w:rPr>
          <w:rFonts w:ascii="Verdana" w:hAnsi="Verdana"/>
          <w:b/>
          <w:sz w:val="18"/>
          <w:szCs w:val="18"/>
        </w:rPr>
        <w:t xml:space="preserve">,  </w:t>
      </w:r>
    </w:p>
    <w:p w14:paraId="1C5C1D91" w14:textId="77777777" w:rsidR="008D2AB8" w:rsidRPr="002508B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0309078" w14:textId="6AB0002D" w:rsidR="008D2AB8" w:rsidRPr="002508B5" w:rsidRDefault="008D2AB8" w:rsidP="00CB37E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A1EB9" w:rsidRPr="002508B5">
        <w:rPr>
          <w:rFonts w:ascii="Verdana" w:hAnsi="Verdana"/>
          <w:b/>
          <w:sz w:val="18"/>
          <w:szCs w:val="18"/>
        </w:rPr>
        <w:t>dostawa krzeseł oraz foteli dla Miasteczka Studenckiego AGH - DE-dzp.272-317/24</w:t>
      </w:r>
      <w:r w:rsidRPr="002508B5">
        <w:rPr>
          <w:rFonts w:ascii="Verdana" w:hAnsi="Verdana"/>
          <w:b/>
          <w:sz w:val="18"/>
          <w:szCs w:val="18"/>
        </w:rPr>
        <w:t xml:space="preserve">, </w:t>
      </w:r>
      <w:r w:rsidRPr="002508B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17"/>
        <w:gridCol w:w="2013"/>
        <w:gridCol w:w="1538"/>
        <w:gridCol w:w="923"/>
        <w:gridCol w:w="1517"/>
        <w:gridCol w:w="1049"/>
        <w:gridCol w:w="1041"/>
        <w:gridCol w:w="1112"/>
      </w:tblGrid>
      <w:tr w:rsidR="004B50EB" w:rsidRPr="002508B5" w14:paraId="0159F29A" w14:textId="77777777" w:rsidTr="0058774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9AC18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bookmarkStart w:id="0" w:name="_Hlk170207756"/>
            <w:r w:rsidRPr="002508B5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BF20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526D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  <w:p w14:paraId="25CFEFAD" w14:textId="76833716" w:rsidR="00C0672E" w:rsidRPr="002508B5" w:rsidRDefault="00C0672E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A751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C05B9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4D6A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AD916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70B5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4B50EB" w:rsidRPr="002508B5" w14:paraId="4DFA765F" w14:textId="77777777" w:rsidTr="00587741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BF0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  <w:highlight w:val="cyan"/>
              </w:rPr>
              <w:t>ZADANIE CZĘŚCIOWE NR 1</w:t>
            </w:r>
          </w:p>
        </w:tc>
      </w:tr>
      <w:tr w:rsidR="004B50EB" w:rsidRPr="002508B5" w14:paraId="1AF7F811" w14:textId="77777777" w:rsidTr="00587741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BEA5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8C3B3" w14:textId="30388F7F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Krzesła typu ISO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E505" w14:textId="24AC6BA4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067C8EE8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47F86C30" w14:textId="7382FD7F" w:rsidR="00A314C0" w:rsidRPr="002508B5" w:rsidRDefault="00A314C0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lastRenderedPageBreak/>
              <w:t>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B5631" w14:textId="66B96160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610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46BA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3EDC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7056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7B2C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7AD7BE3D" w14:textId="77777777" w:rsidTr="00587741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E72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6E1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78B3B4B9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 xml:space="preserve">Cena netto za całość zamówienia </w:t>
            </w:r>
          </w:p>
          <w:p w14:paraId="1E59A728" w14:textId="66E19F93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  <w:p w14:paraId="3FE747A6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</w:t>
            </w:r>
          </w:p>
          <w:p w14:paraId="5BA0FE11" w14:textId="212913BF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C617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3A2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81F6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365C183A" w14:textId="77777777" w:rsidTr="00587741">
        <w:trPr>
          <w:trHeight w:val="470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9FC7" w14:textId="77777777" w:rsidR="000477A1" w:rsidRPr="002508B5" w:rsidRDefault="000477A1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  <w:bookmarkStart w:id="1" w:name="_Hlk170207733"/>
          </w:p>
          <w:p w14:paraId="254F89C1" w14:textId="77777777" w:rsidR="000477A1" w:rsidRPr="002508B5" w:rsidRDefault="000477A1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</w:p>
          <w:p w14:paraId="6719A579" w14:textId="77777777" w:rsidR="000477A1" w:rsidRPr="002508B5" w:rsidRDefault="000477A1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</w:p>
          <w:p w14:paraId="1122A06A" w14:textId="77777777" w:rsidR="000477A1" w:rsidRPr="002508B5" w:rsidRDefault="000477A1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cyan"/>
              </w:rPr>
            </w:pPr>
          </w:p>
          <w:p w14:paraId="41AA1E60" w14:textId="5DEE1182" w:rsidR="004B50EB" w:rsidRPr="002508B5" w:rsidRDefault="004B50EB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  <w:highlight w:val="cyan"/>
              </w:rPr>
              <w:t>ZADANIE CZĘŚCIOWE NR 2</w:t>
            </w:r>
          </w:p>
        </w:tc>
      </w:tr>
      <w:tr w:rsidR="004B50EB" w:rsidRPr="002508B5" w14:paraId="17A11D7A" w14:textId="77777777" w:rsidTr="00587741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2A43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00DE" w14:textId="62316F94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Krzesła o szerokości do 50 cm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F7C1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5CF0D1FE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443204CA" w14:textId="1DB4F444" w:rsidR="00A314C0" w:rsidRPr="002508B5" w:rsidRDefault="00A314C0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7F71" w14:textId="35F2933B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200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E585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067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EE2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855D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25BE5757" w14:textId="77777777" w:rsidTr="0058774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4900A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8462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0EBC1B39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 xml:space="preserve">Cena netto za całość zamówienia </w:t>
            </w:r>
          </w:p>
          <w:p w14:paraId="69DC3D87" w14:textId="31907A99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  <w:p w14:paraId="30772C0C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</w:t>
            </w:r>
          </w:p>
          <w:p w14:paraId="335178A5" w14:textId="0E9D57AF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320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FE99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E9D4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bookmarkEnd w:id="1"/>
      <w:bookmarkEnd w:id="0"/>
      <w:tr w:rsidR="004B50EB" w:rsidRPr="002508B5" w14:paraId="6BC317FC" w14:textId="77777777" w:rsidTr="0058774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C9D3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19EB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834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Producent, model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7181C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4BCAB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C57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120F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9B3CB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4B50EB" w:rsidRPr="002508B5" w14:paraId="4E8A0D67" w14:textId="77777777" w:rsidTr="00587741"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02F4" w14:textId="09F11466" w:rsidR="004B50EB" w:rsidRPr="002508B5" w:rsidRDefault="004B50EB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  <w:highlight w:val="cyan"/>
              </w:rPr>
              <w:t>ZADANIE CZĘŚCIOWE NR 3</w:t>
            </w:r>
          </w:p>
        </w:tc>
      </w:tr>
      <w:tr w:rsidR="004B50EB" w:rsidRPr="002508B5" w14:paraId="279B7412" w14:textId="77777777" w:rsidTr="00587741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0FC3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79A1F" w14:textId="09BC3294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Krzesła tapicerowane z oparciem i podłokietnikami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90A6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4FB63B68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28F08B8D" w14:textId="1D11F27B" w:rsidR="00A314C0" w:rsidRPr="002508B5" w:rsidRDefault="00A314C0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67677" w14:textId="2474D20F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15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8FB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58A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1442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E3F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47832CBD" w14:textId="77777777" w:rsidTr="00587741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284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8699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54BE695B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237B1E04" w14:textId="27DCB6BB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4596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65E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3E84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65CBF70B" w14:textId="77777777" w:rsidTr="00587741">
        <w:trPr>
          <w:trHeight w:val="470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1FE3" w14:textId="0F4F31C9" w:rsidR="004B50EB" w:rsidRPr="002508B5" w:rsidRDefault="004B50EB" w:rsidP="00587741">
            <w:pPr>
              <w:widowControl w:val="0"/>
              <w:spacing w:line="264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  <w:highlight w:val="cyan"/>
              </w:rPr>
              <w:lastRenderedPageBreak/>
              <w:t>ZADANIE CZĘŚCIOWE NR 4</w:t>
            </w:r>
          </w:p>
        </w:tc>
      </w:tr>
      <w:tr w:rsidR="004B50EB" w:rsidRPr="002508B5" w14:paraId="4B72D585" w14:textId="77777777" w:rsidTr="00587741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47F2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FEC8" w14:textId="4C53F7AC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Fotele tapicerowane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5A76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Producent: …………….</w:t>
            </w:r>
          </w:p>
          <w:p w14:paraId="34BC57BE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>Model: …….</w:t>
            </w:r>
          </w:p>
          <w:p w14:paraId="24581FC4" w14:textId="387ED271" w:rsidR="00A314C0" w:rsidRPr="002508B5" w:rsidRDefault="00A314C0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eastAsia="SimSun" w:hAnsi="Verdana" w:cs="Verdana"/>
                <w:color w:val="FF0000"/>
                <w:kern w:val="2"/>
                <w:sz w:val="18"/>
                <w:szCs w:val="18"/>
                <w:lang w:eastAsia="zh-CN" w:bidi="hi-IN"/>
              </w:rPr>
              <w:t>*)</w:t>
            </w:r>
            <w:r w:rsidRPr="002508B5">
              <w:rPr>
                <w:rFonts w:ascii="Verdana" w:eastAsia="SimSun" w:hAnsi="Verdana" w:cs="Verdana"/>
                <w:kern w:val="2"/>
                <w:sz w:val="18"/>
                <w:szCs w:val="18"/>
                <w:lang w:eastAsia="zh-CN" w:bidi="hi-IN"/>
              </w:rPr>
              <w:t xml:space="preserve"> W przypadku, gdy wykonawca jest producentem oferowanego sprzętu można użyć określenia „wyrób własny”.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6543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bCs/>
                <w:sz w:val="18"/>
                <w:szCs w:val="18"/>
              </w:rPr>
              <w:t>22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AAFB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51C0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023F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2061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B50EB" w:rsidRPr="002508B5" w14:paraId="0117E8CE" w14:textId="77777777" w:rsidTr="00587741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3692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3E0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RAZEM</w:t>
            </w:r>
          </w:p>
          <w:p w14:paraId="0EA77611" w14:textId="77777777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 xml:space="preserve">Cena netto za całość zamówienia </w:t>
            </w:r>
          </w:p>
          <w:p w14:paraId="048DA3D8" w14:textId="595AE246" w:rsidR="004B50EB" w:rsidRPr="002508B5" w:rsidRDefault="004B50EB" w:rsidP="004B50EB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  <w:p w14:paraId="6301E60D" w14:textId="77777777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Cena brutto za całość zamówienia</w:t>
            </w:r>
          </w:p>
          <w:p w14:paraId="4E116FB5" w14:textId="49692D76" w:rsidR="004B50EB" w:rsidRPr="002508B5" w:rsidRDefault="004B50EB" w:rsidP="004B50EB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2508B5">
              <w:rPr>
                <w:rFonts w:ascii="Verdana" w:hAnsi="Verdana"/>
                <w:i/>
                <w:iCs/>
                <w:sz w:val="18"/>
                <w:szCs w:val="18"/>
              </w:rPr>
              <w:t>/słownie: ……………………………………………………………/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5DAE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9767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374A" w14:textId="77777777" w:rsidR="004B50EB" w:rsidRPr="002508B5" w:rsidRDefault="004B50EB" w:rsidP="00587741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5CEE4EF8" w14:textId="77777777" w:rsidR="00721E05" w:rsidRPr="002508B5" w:rsidRDefault="00721E05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FEC9BFA" w14:textId="0FAE4DAF" w:rsidR="008D2AB8" w:rsidRPr="002508B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Termin realizacji umowy: </w:t>
      </w:r>
    </w:p>
    <w:p w14:paraId="6593829B" w14:textId="235D7A81" w:rsidR="00721E05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- zadanie częściowe nr 1: do 14 dni od daty podpisania umowy, w przypadku DS10 nie wcześniej niż 26 sierpnia 2024 roku</w:t>
      </w:r>
    </w:p>
    <w:p w14:paraId="7D9735B1" w14:textId="3EE95931" w:rsidR="00721E05" w:rsidRPr="002508B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- zadanie częściowe nr 2: do 14 dni od daty podpisania umowy</w:t>
      </w:r>
    </w:p>
    <w:p w14:paraId="2CF3CBED" w14:textId="7307D25C" w:rsidR="00721E05" w:rsidRPr="002508B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- zadanie częściowe nr 3: do 14 dni od daty podpisania umowy, ale nie wcześniej niż od 26 sierpnia 2024 roku</w:t>
      </w:r>
    </w:p>
    <w:p w14:paraId="3236A555" w14:textId="1B0FDEF0" w:rsidR="00721E05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- zadanie częściowe nr 4: do 14 dni od daty podpisania umowy</w:t>
      </w:r>
    </w:p>
    <w:p w14:paraId="4F001CD6" w14:textId="77777777" w:rsidR="00721E05" w:rsidRPr="002508B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>Okres udzielonej gwarancji wynosi:</w:t>
      </w:r>
      <w:r w:rsidRPr="002508B5">
        <w:rPr>
          <w:rFonts w:ascii="Verdana" w:hAnsi="Verdana"/>
          <w:sz w:val="18"/>
          <w:szCs w:val="18"/>
        </w:rPr>
        <w:t xml:space="preserve"> </w:t>
      </w:r>
    </w:p>
    <w:p w14:paraId="532897B7" w14:textId="05534056" w:rsidR="008D2AB8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 xml:space="preserve">- zadanie częściowe nr 1: </w:t>
      </w:r>
      <w:r w:rsidR="008D2AB8" w:rsidRPr="002508B5">
        <w:rPr>
          <w:rFonts w:ascii="Verdana" w:hAnsi="Verdana"/>
          <w:b/>
          <w:bCs/>
          <w:sz w:val="18"/>
          <w:szCs w:val="18"/>
        </w:rPr>
        <w:t>……………</w:t>
      </w:r>
      <w:r w:rsidRPr="002508B5">
        <w:rPr>
          <w:rFonts w:ascii="Verdana" w:hAnsi="Verdana"/>
          <w:b/>
          <w:bCs/>
          <w:sz w:val="18"/>
          <w:szCs w:val="18"/>
        </w:rPr>
        <w:t xml:space="preserve">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="008D2AB8" w:rsidRPr="002508B5">
        <w:rPr>
          <w:rFonts w:ascii="Verdana" w:hAnsi="Verdana"/>
          <w:sz w:val="18"/>
          <w:szCs w:val="18"/>
          <w:highlight w:val="yellow"/>
        </w:rPr>
        <w:t>(</w:t>
      </w:r>
      <w:r w:rsidR="008D2AB8"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2D1A041" w14:textId="61D6F1A8" w:rsidR="00721E05" w:rsidRPr="002508B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>- zadanie częściowe nr 2: ……………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Pr="002508B5">
        <w:rPr>
          <w:rFonts w:ascii="Verdana" w:hAnsi="Verdana"/>
          <w:sz w:val="18"/>
          <w:szCs w:val="18"/>
          <w:highlight w:val="yellow"/>
        </w:rPr>
        <w:t>(</w:t>
      </w:r>
      <w:r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7EFDB7C0" w14:textId="09561C08" w:rsidR="00721E05" w:rsidRPr="002508B5" w:rsidRDefault="00721E05" w:rsidP="00721E05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>- zadanie częściowe nr 3: ……………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Pr="002508B5">
        <w:rPr>
          <w:rFonts w:ascii="Verdana" w:hAnsi="Verdana"/>
          <w:sz w:val="18"/>
          <w:szCs w:val="18"/>
          <w:highlight w:val="yellow"/>
        </w:rPr>
        <w:t>(</w:t>
      </w:r>
      <w:r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563565C" w14:textId="4ACAA8D1" w:rsidR="00721E05" w:rsidRPr="002508B5" w:rsidRDefault="00721E05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b/>
          <w:bCs/>
          <w:sz w:val="18"/>
          <w:szCs w:val="18"/>
        </w:rPr>
        <w:t>- zadanie częściowe nr 4: …………… miesięcy</w:t>
      </w:r>
      <w:r w:rsidRPr="002508B5">
        <w:rPr>
          <w:rFonts w:ascii="Verdana" w:hAnsi="Verdana"/>
          <w:sz w:val="18"/>
          <w:szCs w:val="18"/>
        </w:rPr>
        <w:t xml:space="preserve"> </w:t>
      </w:r>
      <w:r w:rsidRPr="002508B5">
        <w:rPr>
          <w:rFonts w:ascii="Verdana" w:hAnsi="Verdana"/>
          <w:sz w:val="18"/>
          <w:szCs w:val="18"/>
          <w:highlight w:val="yellow"/>
        </w:rPr>
        <w:t>(</w:t>
      </w:r>
      <w:r w:rsidRPr="002508B5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75135C6" w14:textId="77777777" w:rsidR="008D2AB8" w:rsidRPr="002508B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2508B5">
        <w:rPr>
          <w:rFonts w:ascii="Verdana" w:hAnsi="Verdana"/>
          <w:sz w:val="18"/>
          <w:szCs w:val="18"/>
        </w:rPr>
        <w:t>6 marca 2018 r</w:t>
      </w:r>
      <w:r w:rsidRPr="002508B5">
        <w:rPr>
          <w:rFonts w:ascii="Verdana" w:hAnsi="Verdana"/>
          <w:sz w:val="18"/>
          <w:szCs w:val="18"/>
        </w:rPr>
        <w:t>.</w:t>
      </w:r>
      <w:r w:rsidR="00A0022B" w:rsidRPr="002508B5">
        <w:rPr>
          <w:rFonts w:ascii="Verdana" w:hAnsi="Verdana"/>
          <w:sz w:val="18"/>
          <w:szCs w:val="18"/>
        </w:rPr>
        <w:t xml:space="preserve"> Prawo przedsiębiorców, </w:t>
      </w:r>
      <w:r w:rsidRPr="002508B5">
        <w:rPr>
          <w:rFonts w:ascii="Verdana" w:hAnsi="Verdana"/>
          <w:sz w:val="18"/>
          <w:szCs w:val="18"/>
        </w:rPr>
        <w:t>należymy do małych lub średnich przedsiębiorców:</w:t>
      </w:r>
      <w:r w:rsidRPr="002508B5">
        <w:rPr>
          <w:rFonts w:ascii="Verdana" w:hAnsi="Verdana"/>
          <w:b/>
          <w:sz w:val="18"/>
          <w:szCs w:val="18"/>
        </w:rPr>
        <w:t xml:space="preserve"> TAK/NIE</w:t>
      </w:r>
    </w:p>
    <w:p w14:paraId="4846C457" w14:textId="77777777" w:rsidR="00DD5EFD" w:rsidRPr="002508B5" w:rsidRDefault="008D2AB8" w:rsidP="00DD5EF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</w:rPr>
        <w:t xml:space="preserve">Termin płatności: </w:t>
      </w:r>
      <w:r w:rsidR="007F6440" w:rsidRPr="002508B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AC6B78B" w14:textId="1BDB5489" w:rsidR="00FE545C" w:rsidRPr="002508B5" w:rsidRDefault="00FE545C" w:rsidP="00DD5EF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2508B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960F25A" w14:textId="77777777" w:rsidR="00EF5964" w:rsidRPr="002508B5" w:rsidRDefault="00EF5964" w:rsidP="00EF596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508B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73E4E05" w14:textId="63AB740C" w:rsidR="00EF5964" w:rsidRPr="002508B5" w:rsidRDefault="00EF5964" w:rsidP="00EF59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508B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926F9B" w:rsidRPr="002508B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2508B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2508B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813D1C3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B62EAC6" w14:textId="77777777" w:rsidR="00EF5964" w:rsidRPr="002508B5" w:rsidRDefault="00EF5964" w:rsidP="00EF596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</w:t>
      </w:r>
      <w:r w:rsidRPr="002508B5">
        <w:rPr>
          <w:rFonts w:ascii="Verdana" w:hAnsi="Verdana"/>
          <w:i/>
          <w:sz w:val="18"/>
          <w:szCs w:val="18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2CD58BF7" w14:textId="77777777" w:rsidR="00EF5964" w:rsidRPr="002508B5" w:rsidRDefault="00EF5964" w:rsidP="00EF596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508B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7675B00" w14:textId="77777777" w:rsidR="00EF5964" w:rsidRPr="002508B5" w:rsidRDefault="00EF5964" w:rsidP="00EF596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F5964" w:rsidRPr="002508B5" w14:paraId="7CE06321" w14:textId="77777777" w:rsidTr="0058774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AC16D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B55CD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A978631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3F525" w14:textId="77777777" w:rsidR="00EF5964" w:rsidRPr="002508B5" w:rsidRDefault="00EF5964" w:rsidP="0058774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508B5">
              <w:rPr>
                <w:rFonts w:ascii="Verdana" w:hAnsi="Verdana"/>
                <w:sz w:val="18"/>
                <w:szCs w:val="18"/>
              </w:rPr>
              <w:t>Nazwa podwykonawcy</w:t>
            </w:r>
            <w:r w:rsidRPr="002508B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F5964" w:rsidRPr="002508B5" w14:paraId="734B71FA" w14:textId="77777777" w:rsidTr="00587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7EF42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A400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A527E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F5964" w:rsidRPr="002508B5" w14:paraId="15422434" w14:textId="77777777" w:rsidTr="0058774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08B97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7FECB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66A8B" w14:textId="77777777" w:rsidR="00EF5964" w:rsidRPr="002508B5" w:rsidRDefault="00EF5964" w:rsidP="0058774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57390DF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D897468" w14:textId="77777777" w:rsidR="00EF5964" w:rsidRPr="002508B5" w:rsidRDefault="00EF5964" w:rsidP="00EF596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2508B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  <w:r w:rsidRPr="002508B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D4398DD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508B5">
        <w:rPr>
          <w:rFonts w:ascii="Verdana" w:hAnsi="Verdana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ab/>
      </w:r>
    </w:p>
    <w:p w14:paraId="254C4362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9C1CC0F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508B5">
        <w:rPr>
          <w:rFonts w:ascii="Verdana" w:hAnsi="Verdana"/>
          <w:sz w:val="18"/>
          <w:szCs w:val="18"/>
        </w:rPr>
        <w:tab/>
      </w:r>
      <w:r w:rsidRPr="002508B5">
        <w:rPr>
          <w:rFonts w:ascii="Verdana" w:hAnsi="Verdana"/>
          <w:sz w:val="18"/>
          <w:szCs w:val="18"/>
        </w:rPr>
        <w:tab/>
        <w:t xml:space="preserve"> </w:t>
      </w:r>
    </w:p>
    <w:p w14:paraId="1ABE43E7" w14:textId="77777777" w:rsidR="00EF5964" w:rsidRPr="002508B5" w:rsidRDefault="00EF5964" w:rsidP="00EF596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03FB07D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508B5">
        <w:rPr>
          <w:rFonts w:ascii="Verdana" w:hAnsi="Verdana"/>
          <w:sz w:val="18"/>
          <w:szCs w:val="18"/>
        </w:rPr>
        <w:t>ych</w:t>
      </w:r>
      <w:proofErr w:type="spellEnd"/>
      <w:r w:rsidRPr="002508B5">
        <w:rPr>
          <w:rFonts w:ascii="Verdana" w:hAnsi="Verdana"/>
          <w:sz w:val="18"/>
          <w:szCs w:val="18"/>
        </w:rPr>
        <w:t>) dokumentu(ów)</w:t>
      </w:r>
    </w:p>
    <w:p w14:paraId="76626E65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932015E" w14:textId="77777777" w:rsidR="00EF5964" w:rsidRPr="002508B5" w:rsidRDefault="00EF5964" w:rsidP="00EF596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załącznikami do niniejszej oferty są:</w:t>
      </w:r>
    </w:p>
    <w:p w14:paraId="4E6B438C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40B27E2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B05AA4C" w14:textId="53291F5F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362EAFE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4DDF3C1" w14:textId="77777777" w:rsidR="00EF5964" w:rsidRPr="002508B5" w:rsidRDefault="00EF5964" w:rsidP="00EF596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508B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0E0871B" w14:textId="77777777" w:rsidR="00541CB9" w:rsidRPr="002508B5" w:rsidRDefault="00541CB9" w:rsidP="00541CB9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31DD1904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</w:p>
    <w:p w14:paraId="0A15897F" w14:textId="77777777" w:rsidR="00EF5964" w:rsidRPr="002508B5" w:rsidRDefault="00EF5964" w:rsidP="00EF596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2508B5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2508B5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774874D8" w14:textId="77777777" w:rsidR="00EF5964" w:rsidRPr="002508B5" w:rsidRDefault="00EF5964" w:rsidP="00EF5964">
      <w:pPr>
        <w:jc w:val="right"/>
        <w:rPr>
          <w:rFonts w:ascii="Verdana" w:hAnsi="Verdana"/>
          <w:sz w:val="18"/>
          <w:szCs w:val="18"/>
        </w:rPr>
      </w:pPr>
    </w:p>
    <w:p w14:paraId="31B78D03" w14:textId="77777777" w:rsidR="00EF5964" w:rsidRPr="002508B5" w:rsidRDefault="00EF5964" w:rsidP="00EF5964">
      <w:pPr>
        <w:jc w:val="both"/>
        <w:rPr>
          <w:rFonts w:ascii="Verdana" w:hAnsi="Verdana"/>
          <w:sz w:val="18"/>
          <w:szCs w:val="18"/>
        </w:rPr>
      </w:pPr>
    </w:p>
    <w:p w14:paraId="69A98062" w14:textId="77777777" w:rsidR="00EF5964" w:rsidRPr="002508B5" w:rsidRDefault="00EF5964" w:rsidP="00EF5964">
      <w:pPr>
        <w:rPr>
          <w:rFonts w:ascii="Verdana" w:hAnsi="Verdana"/>
          <w:b/>
          <w:sz w:val="18"/>
          <w:szCs w:val="18"/>
          <w:u w:val="single"/>
        </w:rPr>
      </w:pPr>
    </w:p>
    <w:p w14:paraId="7FCCA849" w14:textId="77777777" w:rsidR="00EF5964" w:rsidRPr="002508B5" w:rsidRDefault="00EF5964" w:rsidP="00FE545C">
      <w:pPr>
        <w:rPr>
          <w:rFonts w:ascii="Verdana" w:hAnsi="Verdana"/>
          <w:b/>
          <w:sz w:val="18"/>
          <w:szCs w:val="18"/>
          <w:u w:val="single"/>
        </w:rPr>
      </w:pPr>
    </w:p>
    <w:p w14:paraId="17FEFA5D" w14:textId="77777777" w:rsidR="00FE545C" w:rsidRPr="002508B5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2508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DF8187" w14:textId="77777777" w:rsidR="00C534D3" w:rsidRDefault="00C534D3">
      <w:r>
        <w:separator/>
      </w:r>
    </w:p>
  </w:endnote>
  <w:endnote w:type="continuationSeparator" w:id="0">
    <w:p w14:paraId="354855B8" w14:textId="77777777" w:rsidR="00C534D3" w:rsidRDefault="00C53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EC1CD" w14:textId="77777777" w:rsidR="003A1EB9" w:rsidRDefault="003A1E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2417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72932" w14:textId="77777777" w:rsidR="003A1EB9" w:rsidRDefault="003A1E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AC764F" w14:textId="77777777" w:rsidR="00C534D3" w:rsidRDefault="00C534D3">
      <w:r>
        <w:separator/>
      </w:r>
    </w:p>
  </w:footnote>
  <w:footnote w:type="continuationSeparator" w:id="0">
    <w:p w14:paraId="67651F00" w14:textId="77777777" w:rsidR="00C534D3" w:rsidRDefault="00C53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F2241" w14:textId="77777777" w:rsidR="003A1EB9" w:rsidRDefault="003A1E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34C8F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1B434" w14:textId="77777777" w:rsidR="003A1EB9" w:rsidRDefault="003A1E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25193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97899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3647645">
    <w:abstractNumId w:val="0"/>
  </w:num>
  <w:num w:numId="4" w16cid:durableId="1374764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4D3"/>
    <w:rsid w:val="0000442D"/>
    <w:rsid w:val="00012286"/>
    <w:rsid w:val="0004645A"/>
    <w:rsid w:val="000477A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08B5"/>
    <w:rsid w:val="002723B0"/>
    <w:rsid w:val="00315A4A"/>
    <w:rsid w:val="003A1EB9"/>
    <w:rsid w:val="004B50EB"/>
    <w:rsid w:val="004B7300"/>
    <w:rsid w:val="004C6753"/>
    <w:rsid w:val="00541CB9"/>
    <w:rsid w:val="00595C87"/>
    <w:rsid w:val="005D2C65"/>
    <w:rsid w:val="005E6D94"/>
    <w:rsid w:val="0063384F"/>
    <w:rsid w:val="00643C6F"/>
    <w:rsid w:val="00646202"/>
    <w:rsid w:val="0065290F"/>
    <w:rsid w:val="0065310B"/>
    <w:rsid w:val="006815F6"/>
    <w:rsid w:val="006C428B"/>
    <w:rsid w:val="007179B9"/>
    <w:rsid w:val="00721E05"/>
    <w:rsid w:val="007748F0"/>
    <w:rsid w:val="007A4321"/>
    <w:rsid w:val="007F6440"/>
    <w:rsid w:val="00833933"/>
    <w:rsid w:val="00853083"/>
    <w:rsid w:val="008B2F0C"/>
    <w:rsid w:val="008B4928"/>
    <w:rsid w:val="008D2AB8"/>
    <w:rsid w:val="008F1C66"/>
    <w:rsid w:val="00926F9B"/>
    <w:rsid w:val="00970FE4"/>
    <w:rsid w:val="00A0022B"/>
    <w:rsid w:val="00A314C0"/>
    <w:rsid w:val="00A346FE"/>
    <w:rsid w:val="00A47B4D"/>
    <w:rsid w:val="00A83018"/>
    <w:rsid w:val="00B774DC"/>
    <w:rsid w:val="00C0672E"/>
    <w:rsid w:val="00C33EF5"/>
    <w:rsid w:val="00C534D3"/>
    <w:rsid w:val="00C969A6"/>
    <w:rsid w:val="00CA7D36"/>
    <w:rsid w:val="00CB37EE"/>
    <w:rsid w:val="00D24208"/>
    <w:rsid w:val="00D52A95"/>
    <w:rsid w:val="00D60C38"/>
    <w:rsid w:val="00D66893"/>
    <w:rsid w:val="00D90ACB"/>
    <w:rsid w:val="00DC1500"/>
    <w:rsid w:val="00DD5EFD"/>
    <w:rsid w:val="00E44371"/>
    <w:rsid w:val="00E949B0"/>
    <w:rsid w:val="00EC0BEA"/>
    <w:rsid w:val="00EF5964"/>
    <w:rsid w:val="00F00591"/>
    <w:rsid w:val="00F165D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7F4C33"/>
  <w15:chartTrackingRefBased/>
  <w15:docId w15:val="{9B203B8C-781D-4422-9F84-96D287BD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B50E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9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783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2024-07-02T09:46:00Z</dcterms:created>
  <dcterms:modified xsi:type="dcterms:W3CDTF">2024-07-02T09:46:00Z</dcterms:modified>
</cp:coreProperties>
</file>