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724F67" w14:textId="2AEBA03A" w:rsidR="005103B9" w:rsidRPr="00801CE4" w:rsidRDefault="006676AE" w:rsidP="00801CE4">
      <w:pPr>
        <w:pStyle w:val="Nagwek4"/>
        <w:rPr>
          <w:bCs/>
          <w:i w:val="0"/>
          <w:sz w:val="20"/>
        </w:rPr>
      </w:pPr>
      <w:r w:rsidRPr="00801CE4">
        <w:rPr>
          <w:bCs/>
          <w:i w:val="0"/>
          <w:sz w:val="20"/>
        </w:rPr>
        <w:t xml:space="preserve">Załącznik nr </w:t>
      </w:r>
      <w:r w:rsidR="00225A09">
        <w:rPr>
          <w:bCs/>
          <w:i w:val="0"/>
          <w:sz w:val="20"/>
        </w:rPr>
        <w:t>7</w:t>
      </w:r>
      <w:r w:rsidR="00B36ABD" w:rsidRPr="00801CE4">
        <w:rPr>
          <w:bCs/>
          <w:i w:val="0"/>
          <w:sz w:val="20"/>
        </w:rPr>
        <w:t xml:space="preserve"> do SWZ</w:t>
      </w:r>
    </w:p>
    <w:p w14:paraId="755CCBDA" w14:textId="77777777" w:rsidR="00C4103F" w:rsidRPr="00801CE4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801CE4">
        <w:rPr>
          <w:rFonts w:ascii="Times New Roman" w:hAnsi="Times New Roman"/>
          <w:b/>
          <w:sz w:val="20"/>
          <w:szCs w:val="20"/>
        </w:rPr>
        <w:t>Zamawiający</w:t>
      </w:r>
      <w:r w:rsidR="007936D6" w:rsidRPr="00801CE4">
        <w:rPr>
          <w:rFonts w:ascii="Times New Roman" w:hAnsi="Times New Roman"/>
          <w:b/>
          <w:sz w:val="20"/>
          <w:szCs w:val="20"/>
        </w:rPr>
        <w:t>:</w:t>
      </w:r>
    </w:p>
    <w:p w14:paraId="04055532" w14:textId="77777777" w:rsidR="006676AE" w:rsidRPr="00801CE4" w:rsidRDefault="00937467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01CE4">
        <w:rPr>
          <w:sz w:val="20"/>
          <w:szCs w:val="20"/>
        </w:rPr>
        <w:t>GMINA NIEPOŁOMICE</w:t>
      </w:r>
    </w:p>
    <w:p w14:paraId="5BA22153" w14:textId="77777777" w:rsidR="006676AE" w:rsidRPr="00801CE4" w:rsidRDefault="00937467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01CE4">
        <w:rPr>
          <w:sz w:val="20"/>
          <w:szCs w:val="20"/>
        </w:rPr>
        <w:t>Pl. Zwycięstwa</w:t>
      </w:r>
      <w:r w:rsidR="006676AE" w:rsidRPr="00801CE4">
        <w:rPr>
          <w:sz w:val="20"/>
          <w:szCs w:val="20"/>
        </w:rPr>
        <w:t xml:space="preserve"> </w:t>
      </w:r>
      <w:r w:rsidRPr="00801CE4">
        <w:rPr>
          <w:sz w:val="20"/>
          <w:szCs w:val="20"/>
        </w:rPr>
        <w:t>13</w:t>
      </w:r>
      <w:r w:rsidR="006676AE" w:rsidRPr="00801CE4">
        <w:rPr>
          <w:sz w:val="20"/>
          <w:szCs w:val="20"/>
        </w:rPr>
        <w:t xml:space="preserve"> </w:t>
      </w:r>
    </w:p>
    <w:p w14:paraId="5281209F" w14:textId="38AA9ABD" w:rsidR="00C4103F" w:rsidRPr="00801CE4" w:rsidRDefault="00937467" w:rsidP="00801CE4">
      <w:pPr>
        <w:pStyle w:val="Tekstpodstawowy"/>
        <w:spacing w:after="0"/>
        <w:ind w:left="4111"/>
        <w:rPr>
          <w:sz w:val="20"/>
          <w:szCs w:val="20"/>
        </w:rPr>
      </w:pPr>
      <w:r w:rsidRPr="00801CE4">
        <w:rPr>
          <w:sz w:val="20"/>
          <w:szCs w:val="20"/>
        </w:rPr>
        <w:t>32-005</w:t>
      </w:r>
      <w:r w:rsidR="006676AE" w:rsidRPr="00801CE4">
        <w:rPr>
          <w:sz w:val="20"/>
          <w:szCs w:val="20"/>
        </w:rPr>
        <w:t xml:space="preserve"> </w:t>
      </w:r>
      <w:r w:rsidRPr="00801CE4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801CE4" w14:paraId="1BDDE838" w14:textId="77777777" w:rsidTr="00252642">
        <w:tc>
          <w:tcPr>
            <w:tcW w:w="2800" w:type="dxa"/>
            <w:shd w:val="clear" w:color="auto" w:fill="auto"/>
          </w:tcPr>
          <w:p w14:paraId="3ECD46DC" w14:textId="77777777" w:rsidR="006F0A84" w:rsidRPr="00801CE4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01CE4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801CE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242A41" w14:textId="77777777" w:rsidR="006F0A84" w:rsidRPr="00801CE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A75F2A0" w14:textId="77777777" w:rsidR="006F0A84" w:rsidRPr="00801CE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01C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801C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801C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79E9DD5B" w14:textId="77777777" w:rsidR="006F0A84" w:rsidRPr="00801CE4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01C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01C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01C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801CE4" w14:paraId="7CE99D73" w14:textId="77777777" w:rsidTr="00252642">
        <w:tc>
          <w:tcPr>
            <w:tcW w:w="2800" w:type="dxa"/>
            <w:shd w:val="clear" w:color="auto" w:fill="auto"/>
          </w:tcPr>
          <w:p w14:paraId="2B225F12" w14:textId="77777777" w:rsidR="006F0A84" w:rsidRPr="00801CE4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01CE4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0A60E41" w14:textId="77777777" w:rsidR="006F0A84" w:rsidRPr="00801CE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D7DAFD9" w14:textId="77777777" w:rsidR="006F0A84" w:rsidRPr="00801CE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01C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801C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801C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39D008AD" w14:textId="77777777" w:rsidR="006F0A84" w:rsidRPr="00801CE4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01C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01CE4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01C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94A455B" w14:textId="77777777" w:rsidR="006F0A84" w:rsidRPr="00801CE4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37467" w:rsidRPr="00801CE4" w14:paraId="7DBBD175" w14:textId="77777777" w:rsidTr="00DF3BD5">
        <w:tc>
          <w:tcPr>
            <w:tcW w:w="9104" w:type="dxa"/>
            <w:shd w:val="clear" w:color="auto" w:fill="D9D9D9"/>
          </w:tcPr>
          <w:p w14:paraId="21538236" w14:textId="77777777" w:rsidR="00937467" w:rsidRPr="00801CE4" w:rsidRDefault="00937467" w:rsidP="00DF3BD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1CE4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1BB71667" w14:textId="77777777" w:rsidR="00937467" w:rsidRPr="00801CE4" w:rsidRDefault="00937467" w:rsidP="00DF3BD5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1CE4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801CE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01CE4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801CE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01CE4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59E33D84" w14:textId="77777777" w:rsidR="00937467" w:rsidRPr="00801CE4" w:rsidRDefault="00937467" w:rsidP="00DF3BD5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801CE4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01CE4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801CE4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295F73E9" w14:textId="77777777" w:rsidR="00766D1F" w:rsidRPr="00801CE4" w:rsidRDefault="001F027E" w:rsidP="00801C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01CE4">
        <w:rPr>
          <w:rFonts w:ascii="Times New Roman" w:hAnsi="Times New Roman"/>
          <w:sz w:val="20"/>
          <w:szCs w:val="20"/>
        </w:rPr>
        <w:t>Na potrzeby postę</w:t>
      </w:r>
      <w:r w:rsidR="008D0487" w:rsidRPr="00801CE4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01CE4">
        <w:rPr>
          <w:rFonts w:ascii="Times New Roman" w:hAnsi="Times New Roman"/>
          <w:sz w:val="20"/>
          <w:szCs w:val="20"/>
        </w:rPr>
        <w:t>zamówienia publiczn</w:t>
      </w:r>
      <w:r w:rsidR="00FB403C" w:rsidRPr="00801CE4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801CE4" w14:paraId="584DD529" w14:textId="77777777" w:rsidTr="00252642">
        <w:tc>
          <w:tcPr>
            <w:tcW w:w="2269" w:type="dxa"/>
            <w:shd w:val="clear" w:color="auto" w:fill="auto"/>
          </w:tcPr>
          <w:p w14:paraId="4DEE759B" w14:textId="77777777" w:rsidR="00FB403C" w:rsidRPr="00801CE4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C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228B7B" w14:textId="77777777" w:rsidR="00FB403C" w:rsidRPr="00801CE4" w:rsidRDefault="00937467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01C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560562K</w:t>
            </w:r>
            <w:r w:rsidR="00FB403C" w:rsidRPr="00801C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37467" w:rsidRPr="00801CE4" w14:paraId="6745D61E" w14:textId="77777777" w:rsidTr="00DF3BD5">
        <w:tc>
          <w:tcPr>
            <w:tcW w:w="2269" w:type="dxa"/>
            <w:shd w:val="clear" w:color="auto" w:fill="auto"/>
          </w:tcPr>
          <w:p w14:paraId="3CF759D1" w14:textId="77777777" w:rsidR="00937467" w:rsidRPr="00801CE4" w:rsidRDefault="00937467" w:rsidP="00DF3B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C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3D6B2F" w14:textId="77777777" w:rsidR="00937467" w:rsidRPr="00801CE4" w:rsidRDefault="00937467" w:rsidP="00DF3B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01C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ZP.271.14.2024</w:t>
            </w:r>
          </w:p>
        </w:tc>
      </w:tr>
    </w:tbl>
    <w:p w14:paraId="7D343A66" w14:textId="77777777" w:rsidR="00FB403C" w:rsidRPr="00801CE4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7B164C6" w14:textId="77777777" w:rsidR="00F90CD1" w:rsidRPr="00801CE4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01CE4">
        <w:rPr>
          <w:rFonts w:ascii="Times New Roman" w:hAnsi="Times New Roman"/>
          <w:sz w:val="20"/>
          <w:szCs w:val="20"/>
        </w:rPr>
        <w:t xml:space="preserve">prowadzonego przez </w:t>
      </w:r>
      <w:r w:rsidR="00937467" w:rsidRPr="00801CE4">
        <w:rPr>
          <w:rFonts w:ascii="Times New Roman" w:hAnsi="Times New Roman"/>
          <w:b/>
          <w:sz w:val="20"/>
          <w:szCs w:val="20"/>
        </w:rPr>
        <w:t>GMINA NIEPOŁOMICE</w:t>
      </w:r>
      <w:r w:rsidRPr="00801CE4">
        <w:rPr>
          <w:rFonts w:ascii="Times New Roman" w:hAnsi="Times New Roman"/>
          <w:b/>
          <w:sz w:val="20"/>
          <w:szCs w:val="20"/>
        </w:rPr>
        <w:t>,</w:t>
      </w:r>
      <w:r w:rsidR="002B2AD9" w:rsidRPr="00801CE4">
        <w:rPr>
          <w:rFonts w:ascii="Times New Roman" w:hAnsi="Times New Roman"/>
          <w:sz w:val="20"/>
          <w:szCs w:val="20"/>
        </w:rPr>
        <w:t xml:space="preserve"> </w:t>
      </w:r>
      <w:r w:rsidR="00E65685" w:rsidRPr="00801CE4">
        <w:rPr>
          <w:rFonts w:ascii="Times New Roman" w:hAnsi="Times New Roman"/>
          <w:sz w:val="20"/>
          <w:szCs w:val="20"/>
        </w:rPr>
        <w:t>oświa</w:t>
      </w:r>
      <w:r w:rsidR="00825A09" w:rsidRPr="00801CE4">
        <w:rPr>
          <w:rFonts w:ascii="Times New Roman" w:hAnsi="Times New Roman"/>
          <w:sz w:val="20"/>
          <w:szCs w:val="20"/>
        </w:rPr>
        <w:t>dczam</w:t>
      </w:r>
      <w:r w:rsidR="00E65685" w:rsidRPr="00801CE4">
        <w:rPr>
          <w:rFonts w:ascii="Times New Roman" w:hAnsi="Times New Roman"/>
          <w:sz w:val="20"/>
          <w:szCs w:val="20"/>
        </w:rPr>
        <w:t>,</w:t>
      </w:r>
      <w:r w:rsidR="002B2AD9" w:rsidRPr="00801CE4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01CE4" w14:paraId="35A7358D" w14:textId="77777777" w:rsidTr="00650D6C">
        <w:tc>
          <w:tcPr>
            <w:tcW w:w="9104" w:type="dxa"/>
            <w:shd w:val="clear" w:color="auto" w:fill="D9D9D9"/>
          </w:tcPr>
          <w:p w14:paraId="4B73D460" w14:textId="77777777" w:rsidR="00E50194" w:rsidRPr="00801CE4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01CE4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6ABE316B" w14:textId="77777777" w:rsidR="00C113BF" w:rsidRPr="00801CE4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01CE4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01CE4">
        <w:rPr>
          <w:rFonts w:ascii="Times New Roman" w:hAnsi="Times New Roman"/>
          <w:sz w:val="20"/>
          <w:szCs w:val="20"/>
        </w:rPr>
        <w:t xml:space="preserve">dstawie </w:t>
      </w:r>
      <w:r w:rsidR="002C4137" w:rsidRPr="00801CE4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01CE4">
        <w:rPr>
          <w:rFonts w:ascii="Times New Roman" w:hAnsi="Times New Roman"/>
          <w:sz w:val="20"/>
          <w:szCs w:val="20"/>
        </w:rPr>
        <w:t>108</w:t>
      </w:r>
      <w:r w:rsidR="002C4137" w:rsidRPr="00801CE4">
        <w:rPr>
          <w:rFonts w:ascii="Times New Roman" w:hAnsi="Times New Roman"/>
          <w:sz w:val="20"/>
          <w:szCs w:val="20"/>
        </w:rPr>
        <w:t xml:space="preserve"> ust 1 </w:t>
      </w:r>
      <w:r w:rsidRPr="00801CE4">
        <w:rPr>
          <w:rFonts w:ascii="Times New Roman" w:hAnsi="Times New Roman"/>
          <w:sz w:val="20"/>
          <w:szCs w:val="20"/>
        </w:rPr>
        <w:t>ustawy Pzp</w:t>
      </w:r>
      <w:r w:rsidR="00641874" w:rsidRPr="00801CE4">
        <w:rPr>
          <w:rFonts w:ascii="Times New Roman" w:hAnsi="Times New Roman"/>
          <w:sz w:val="20"/>
          <w:szCs w:val="20"/>
        </w:rPr>
        <w:t>.</w:t>
      </w:r>
    </w:p>
    <w:p w14:paraId="0C6AC8F7" w14:textId="77777777" w:rsidR="00023477" w:rsidRPr="00801CE4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77AC6B1E" w14:textId="77777777" w:rsidR="0011306C" w:rsidRPr="00801CE4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01CE4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801CE4">
        <w:rPr>
          <w:rFonts w:ascii="Times New Roman" w:hAnsi="Times New Roman"/>
          <w:sz w:val="20"/>
          <w:szCs w:val="20"/>
        </w:rPr>
        <w:t>t.j. Dz. U. z 2023r. poz. 1</w:t>
      </w:r>
      <w:r w:rsidR="000221FF" w:rsidRPr="00801CE4">
        <w:rPr>
          <w:rFonts w:ascii="Times New Roman" w:hAnsi="Times New Roman"/>
          <w:sz w:val="20"/>
          <w:szCs w:val="20"/>
        </w:rPr>
        <w:t>497</w:t>
      </w:r>
      <w:r w:rsidRPr="00801CE4">
        <w:rPr>
          <w:rFonts w:ascii="Times New Roman" w:hAnsi="Times New Roman"/>
          <w:sz w:val="20"/>
          <w:szCs w:val="20"/>
        </w:rPr>
        <w:t>)</w:t>
      </w:r>
      <w:r w:rsidR="0011306C" w:rsidRPr="00801CE4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01CE4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01CE4" w14:paraId="1DBC332E" w14:textId="77777777" w:rsidTr="00CD4DD1">
        <w:tc>
          <w:tcPr>
            <w:tcW w:w="9104" w:type="dxa"/>
            <w:shd w:val="clear" w:color="auto" w:fill="D9D9D9"/>
          </w:tcPr>
          <w:p w14:paraId="2C96515D" w14:textId="77777777" w:rsidR="0011306C" w:rsidRPr="00801CE4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01CE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801CE4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58042FBF" w14:textId="77777777" w:rsidR="00D2702A" w:rsidRPr="00801CE4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01CE4">
        <w:rPr>
          <w:rFonts w:ascii="Times New Roman" w:hAnsi="Times New Roman"/>
          <w:sz w:val="20"/>
          <w:szCs w:val="20"/>
        </w:rPr>
        <w:t>Oświadczam,</w:t>
      </w:r>
      <w:r w:rsidR="00313417" w:rsidRPr="00801CE4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01CE4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01CE4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01CE4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01CE4" w14:paraId="1410945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88988" w14:textId="77777777" w:rsidR="00D2702A" w:rsidRPr="00801CE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1CE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0E365" w14:textId="77777777" w:rsidR="00D2702A" w:rsidRPr="00801CE4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01CE4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37467" w:rsidRPr="00801CE4" w14:paraId="7A75942D" w14:textId="77777777" w:rsidTr="00DF3B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8016F" w14:textId="77777777" w:rsidR="00937467" w:rsidRPr="00801CE4" w:rsidRDefault="00937467" w:rsidP="00DF3BD5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1CE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BD6C4" w14:textId="77777777" w:rsidR="00937467" w:rsidRPr="00801CE4" w:rsidRDefault="00937467" w:rsidP="00DF3BD5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1CE4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526AF611" w14:textId="77777777" w:rsidR="00937467" w:rsidRPr="00801CE4" w:rsidRDefault="00937467" w:rsidP="00DF3BD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1CE4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6C6ED459" w14:textId="1ACEA236" w:rsidR="00937467" w:rsidRPr="00801CE4" w:rsidRDefault="00937467" w:rsidP="00DF3BD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1CE4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1,5 km, a jego realizacja powinna by</w:t>
            </w:r>
            <w:r w:rsidR="00801CE4">
              <w:rPr>
                <w:rFonts w:ascii="Times New Roman" w:hAnsi="Times New Roman"/>
                <w:sz w:val="20"/>
                <w:szCs w:val="20"/>
              </w:rPr>
              <w:t>ć</w:t>
            </w:r>
            <w:r w:rsidRPr="00801CE4">
              <w:rPr>
                <w:rFonts w:ascii="Times New Roman" w:hAnsi="Times New Roman"/>
                <w:sz w:val="20"/>
                <w:szCs w:val="20"/>
              </w:rPr>
              <w:t xml:space="preserve"> na etapie, co najmniej zakończonego postępowania przetargowego na roboty budowlane</w:t>
            </w:r>
          </w:p>
          <w:p w14:paraId="72D542EE" w14:textId="77777777" w:rsidR="00937467" w:rsidRPr="00801CE4" w:rsidRDefault="00937467" w:rsidP="00DF3BD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1CE4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0BC27BF6" w14:textId="77777777" w:rsidR="00C62F57" w:rsidRPr="00801CE4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01CE4" w14:paraId="6BF0A012" w14:textId="77777777" w:rsidTr="00CD4DD1">
        <w:tc>
          <w:tcPr>
            <w:tcW w:w="9104" w:type="dxa"/>
            <w:shd w:val="clear" w:color="auto" w:fill="D9D9D9"/>
          </w:tcPr>
          <w:p w14:paraId="3F1A385A" w14:textId="77777777" w:rsidR="00BE6F04" w:rsidRPr="00801CE4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01CE4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939C868" w14:textId="77777777" w:rsidR="00FE4E2B" w:rsidRPr="00801CE4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01CE4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01CE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01CE4" w14:paraId="44A11503" w14:textId="77777777" w:rsidTr="00847232">
        <w:tc>
          <w:tcPr>
            <w:tcW w:w="9104" w:type="dxa"/>
            <w:shd w:val="clear" w:color="auto" w:fill="D9D9D9"/>
          </w:tcPr>
          <w:p w14:paraId="08C9E69F" w14:textId="77777777" w:rsidR="00E426EB" w:rsidRPr="00801CE4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801CE4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2AFF738" w14:textId="77777777" w:rsidR="00E426EB" w:rsidRPr="00801CE4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3AC0518" w14:textId="77777777" w:rsidR="00E426EB" w:rsidRPr="00801CE4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01CE4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94C5D55" w14:textId="77777777" w:rsidR="00E426EB" w:rsidRPr="00801CE4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01CE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1A56A22" w14:textId="77777777" w:rsidR="00E426EB" w:rsidRPr="00801CE4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01CE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1E5758B" w14:textId="77777777" w:rsidR="00E426EB" w:rsidRPr="00801CE4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01CE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ADB0B24" w14:textId="77777777" w:rsidR="00E426EB" w:rsidRPr="00801CE4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01CE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0476661" w14:textId="77777777" w:rsidR="00FE4E2B" w:rsidRPr="00801CE4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E2F6C49" w14:textId="77777777" w:rsidR="0012157F" w:rsidRPr="00801CE4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CA05A35" w14:textId="77777777" w:rsidR="00801CE4" w:rsidRDefault="00FE4E2B" w:rsidP="00801CE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01CE4">
        <w:rPr>
          <w:rFonts w:ascii="Times New Roman" w:hAnsi="Times New Roman"/>
          <w:sz w:val="20"/>
          <w:szCs w:val="20"/>
        </w:rPr>
        <w:tab/>
      </w:r>
      <w:r w:rsidR="00801CE4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4C59E637" w14:textId="76084234" w:rsidR="00524951" w:rsidRPr="00801CE4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01CE4">
        <w:rPr>
          <w:rFonts w:ascii="Times New Roman" w:hAnsi="Times New Roman"/>
          <w:sz w:val="20"/>
          <w:szCs w:val="20"/>
        </w:rPr>
        <w:tab/>
      </w:r>
      <w:r w:rsidRPr="00801CE4">
        <w:rPr>
          <w:rFonts w:ascii="Times New Roman" w:hAnsi="Times New Roman"/>
          <w:sz w:val="20"/>
          <w:szCs w:val="20"/>
        </w:rPr>
        <w:tab/>
      </w:r>
      <w:r w:rsidRPr="00801CE4">
        <w:rPr>
          <w:rFonts w:ascii="Times New Roman" w:hAnsi="Times New Roman"/>
          <w:sz w:val="20"/>
          <w:szCs w:val="20"/>
        </w:rPr>
        <w:tab/>
      </w:r>
      <w:r w:rsidRPr="00801CE4">
        <w:rPr>
          <w:rFonts w:ascii="Times New Roman" w:hAnsi="Times New Roman"/>
          <w:sz w:val="20"/>
          <w:szCs w:val="20"/>
        </w:rPr>
        <w:tab/>
      </w:r>
      <w:r w:rsidRPr="00801CE4">
        <w:rPr>
          <w:rFonts w:ascii="Times New Roman" w:hAnsi="Times New Roman"/>
          <w:sz w:val="20"/>
          <w:szCs w:val="20"/>
        </w:rPr>
        <w:tab/>
      </w:r>
    </w:p>
    <w:p w14:paraId="2FE1A093" w14:textId="77777777" w:rsidR="00524951" w:rsidRPr="00801CE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718DD8F" w14:textId="77777777" w:rsidR="00801CE4" w:rsidRPr="00801CE4" w:rsidRDefault="00801CE4" w:rsidP="00801C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801CE4" w:rsidRPr="00801CE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BCECE9" w14:textId="77777777" w:rsidR="001A4EAE" w:rsidRDefault="001A4EAE" w:rsidP="0038231F">
      <w:pPr>
        <w:spacing w:after="0" w:line="240" w:lineRule="auto"/>
      </w:pPr>
      <w:r>
        <w:separator/>
      </w:r>
    </w:p>
  </w:endnote>
  <w:endnote w:type="continuationSeparator" w:id="0">
    <w:p w14:paraId="06CE856A" w14:textId="77777777" w:rsidR="001A4EAE" w:rsidRDefault="001A4E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A19BE" w14:textId="77777777" w:rsidR="00937467" w:rsidRDefault="009374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60D4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2B945C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B2BA7" w14:textId="77777777" w:rsidR="00937467" w:rsidRDefault="009374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14D6C1" w14:textId="77777777" w:rsidR="001A4EAE" w:rsidRDefault="001A4EAE" w:rsidP="0038231F">
      <w:pPr>
        <w:spacing w:after="0" w:line="240" w:lineRule="auto"/>
      </w:pPr>
      <w:r>
        <w:separator/>
      </w:r>
    </w:p>
  </w:footnote>
  <w:footnote w:type="continuationSeparator" w:id="0">
    <w:p w14:paraId="2CF06515" w14:textId="77777777" w:rsidR="001A4EAE" w:rsidRDefault="001A4EAE" w:rsidP="0038231F">
      <w:pPr>
        <w:spacing w:after="0" w:line="240" w:lineRule="auto"/>
      </w:pPr>
      <w:r>
        <w:continuationSeparator/>
      </w:r>
    </w:p>
  </w:footnote>
  <w:footnote w:id="1">
    <w:p w14:paraId="406494B1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DA91B39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B86459B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29145D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BD46B" w14:textId="77777777" w:rsidR="00937467" w:rsidRDefault="009374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4F38E" w14:textId="77777777" w:rsidR="00937467" w:rsidRDefault="009374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5FE61" w14:textId="77777777" w:rsidR="00937467" w:rsidRDefault="009374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8628266">
    <w:abstractNumId w:val="11"/>
  </w:num>
  <w:num w:numId="2" w16cid:durableId="329724439">
    <w:abstractNumId w:val="0"/>
  </w:num>
  <w:num w:numId="3" w16cid:durableId="1543516233">
    <w:abstractNumId w:val="10"/>
  </w:num>
  <w:num w:numId="4" w16cid:durableId="494297239">
    <w:abstractNumId w:val="13"/>
  </w:num>
  <w:num w:numId="5" w16cid:durableId="1280528504">
    <w:abstractNumId w:val="12"/>
  </w:num>
  <w:num w:numId="6" w16cid:durableId="1159466074">
    <w:abstractNumId w:val="9"/>
  </w:num>
  <w:num w:numId="7" w16cid:durableId="437915297">
    <w:abstractNumId w:val="1"/>
  </w:num>
  <w:num w:numId="8" w16cid:durableId="2043087609">
    <w:abstractNumId w:val="6"/>
  </w:num>
  <w:num w:numId="9" w16cid:durableId="424304419">
    <w:abstractNumId w:val="4"/>
  </w:num>
  <w:num w:numId="10" w16cid:durableId="323977153">
    <w:abstractNumId w:val="7"/>
  </w:num>
  <w:num w:numId="11" w16cid:durableId="1373657152">
    <w:abstractNumId w:val="5"/>
  </w:num>
  <w:num w:numId="12" w16cid:durableId="1557937784">
    <w:abstractNumId w:val="8"/>
  </w:num>
  <w:num w:numId="13" w16cid:durableId="1332374283">
    <w:abstractNumId w:val="3"/>
  </w:num>
  <w:num w:numId="14" w16cid:durableId="1242566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4EAE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3B73"/>
    <w:rsid w:val="000857C0"/>
    <w:rsid w:val="00096385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A4EAE"/>
    <w:rsid w:val="001C6945"/>
    <w:rsid w:val="001F027E"/>
    <w:rsid w:val="002035D6"/>
    <w:rsid w:val="00203A40"/>
    <w:rsid w:val="002168A8"/>
    <w:rsid w:val="00225A09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1CE4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37467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E459F0"/>
  <w15:docId w15:val="{6A70B2E6-719F-4DF0-A156-C8BFCFF56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2024-07-08T12:05:00Z</cp:lastPrinted>
  <dcterms:created xsi:type="dcterms:W3CDTF">2024-07-08T12:05:00Z</dcterms:created>
  <dcterms:modified xsi:type="dcterms:W3CDTF">2024-07-08T12:05:00Z</dcterms:modified>
</cp:coreProperties>
</file>