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A1D7CC" w14:textId="77777777" w:rsidR="009432A1" w:rsidRPr="009432A1" w:rsidRDefault="009E4137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E4137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E4137">
        <w:rPr>
          <w:rFonts w:ascii="Arial" w:hAnsi="Arial" w:cs="Arial"/>
          <w:sz w:val="24"/>
          <w:szCs w:val="24"/>
        </w:rPr>
        <w:t>2024-07-10</w:t>
      </w:r>
    </w:p>
    <w:p w14:paraId="6CE078EF" w14:textId="77777777" w:rsidR="009E4137" w:rsidRPr="009E4137" w:rsidRDefault="009E4137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E4137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7A8C6221" w14:textId="77777777" w:rsidR="009E4137" w:rsidRPr="009E4137" w:rsidRDefault="009E4137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E4137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158B0061" w14:textId="77777777" w:rsidR="009432A1" w:rsidRPr="009432A1" w:rsidRDefault="009E4137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E4137">
        <w:rPr>
          <w:rFonts w:ascii="Arial" w:hAnsi="Arial" w:cs="Arial"/>
          <w:sz w:val="24"/>
          <w:szCs w:val="24"/>
        </w:rPr>
        <w:t>ul. Prądnicka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E4137">
        <w:rPr>
          <w:rFonts w:ascii="Arial" w:hAnsi="Arial" w:cs="Arial"/>
          <w:sz w:val="24"/>
          <w:szCs w:val="24"/>
        </w:rPr>
        <w:t>35-37</w:t>
      </w:r>
    </w:p>
    <w:p w14:paraId="109A37EC" w14:textId="77777777" w:rsidR="009432A1" w:rsidRPr="009432A1" w:rsidRDefault="009E4137" w:rsidP="009432A1">
      <w:pPr>
        <w:rPr>
          <w:rFonts w:ascii="Arial" w:hAnsi="Arial" w:cs="Arial"/>
          <w:sz w:val="24"/>
          <w:szCs w:val="24"/>
        </w:rPr>
      </w:pPr>
      <w:r w:rsidRPr="009E4137">
        <w:rPr>
          <w:rFonts w:ascii="Arial" w:hAnsi="Arial" w:cs="Arial"/>
          <w:sz w:val="24"/>
          <w:szCs w:val="24"/>
        </w:rPr>
        <w:t>31-202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E4137">
        <w:rPr>
          <w:rFonts w:ascii="Arial" w:hAnsi="Arial" w:cs="Arial"/>
          <w:sz w:val="24"/>
          <w:szCs w:val="24"/>
        </w:rPr>
        <w:t>Kraków</w:t>
      </w:r>
    </w:p>
    <w:p w14:paraId="0BAFDA8F" w14:textId="61158FCE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228DD47D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605632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ED7A97C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61D7C1A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42ED03B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6CBFE968" w14:textId="77777777" w:rsidTr="00A652DF">
        <w:tc>
          <w:tcPr>
            <w:tcW w:w="2269" w:type="dxa"/>
            <w:shd w:val="clear" w:color="auto" w:fill="auto"/>
          </w:tcPr>
          <w:p w14:paraId="32F738A8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455AF9" w14:textId="77777777" w:rsidR="009432A1" w:rsidRPr="00930E33" w:rsidRDefault="009E413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0E33">
              <w:rPr>
                <w:rFonts w:ascii="Arial" w:hAnsi="Arial" w:cs="Arial"/>
                <w:b/>
                <w:sz w:val="24"/>
                <w:szCs w:val="24"/>
              </w:rPr>
              <w:t>Usługa w zakresie odbioru, transportu oraz unieszkodliwiania odpadów medycznych</w:t>
            </w:r>
            <w:r w:rsidR="009432A1" w:rsidRPr="00930E33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9E4137" w:rsidRPr="004E4B64" w14:paraId="3DD99C71" w14:textId="77777777" w:rsidTr="00BE2AB0">
        <w:tc>
          <w:tcPr>
            <w:tcW w:w="2269" w:type="dxa"/>
            <w:shd w:val="clear" w:color="auto" w:fill="auto"/>
          </w:tcPr>
          <w:p w14:paraId="196A2AA7" w14:textId="77777777" w:rsidR="009E4137" w:rsidRPr="004E4B64" w:rsidRDefault="009E4137" w:rsidP="00BE2A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8F3037D" w14:textId="77777777" w:rsidR="009E4137" w:rsidRPr="00930E33" w:rsidRDefault="009E4137" w:rsidP="00BE2A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0E33">
              <w:rPr>
                <w:rFonts w:ascii="Arial" w:hAnsi="Arial" w:cs="Arial"/>
                <w:b/>
                <w:sz w:val="24"/>
                <w:szCs w:val="24"/>
              </w:rPr>
              <w:t>ZP/31/2024</w:t>
            </w:r>
          </w:p>
        </w:tc>
      </w:tr>
    </w:tbl>
    <w:p w14:paraId="60536035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E4137" w:rsidRPr="009E4137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799EC431" w14:textId="77777777" w:rsidR="0069085C" w:rsidRPr="00382A4A" w:rsidRDefault="009E413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E4137">
        <w:rPr>
          <w:rFonts w:ascii="Arial" w:hAnsi="Arial" w:cs="Arial"/>
          <w:b/>
          <w:sz w:val="24"/>
          <w:szCs w:val="24"/>
        </w:rPr>
        <w:t>1 395 844.56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5AD97E1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4C62C2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19926D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B74E3CD" w14:textId="37A45AEB" w:rsidR="00A80738" w:rsidRPr="009432A1" w:rsidRDefault="00930E33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Przewodniczący Komisji Przetargowej</w:t>
      </w:r>
    </w:p>
    <w:p w14:paraId="1E53D816" w14:textId="21ADDFDD" w:rsidR="00C236D3" w:rsidRPr="00930E33" w:rsidRDefault="00930E33" w:rsidP="00930E33">
      <w:pPr>
        <w:ind w:left="4248" w:firstLine="708"/>
        <w:jc w:val="center"/>
        <w:rPr>
          <w:rFonts w:ascii="Arial" w:hAnsi="Arial" w:cs="Arial"/>
          <w:i/>
          <w:iCs/>
          <w:sz w:val="22"/>
          <w:szCs w:val="22"/>
        </w:rPr>
      </w:pPr>
      <w:r w:rsidRPr="00930E33">
        <w:rPr>
          <w:rFonts w:ascii="Arial" w:hAnsi="Arial" w:cs="Arial"/>
          <w:i/>
          <w:iCs/>
          <w:sz w:val="24"/>
          <w:szCs w:val="24"/>
        </w:rPr>
        <w:t>Małgorzata Krzystek-Purol</w:t>
      </w:r>
    </w:p>
    <w:sectPr w:rsidR="00C236D3" w:rsidRPr="00930E33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3D85BC" w14:textId="77777777" w:rsidR="00F542B5" w:rsidRDefault="00F542B5">
      <w:r>
        <w:separator/>
      </w:r>
    </w:p>
  </w:endnote>
  <w:endnote w:type="continuationSeparator" w:id="0">
    <w:p w14:paraId="7FB549E7" w14:textId="77777777" w:rsidR="00F542B5" w:rsidRDefault="00F54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C88DC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F4840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3EE0AB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93DC37B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8D7D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0CFDD0" w14:textId="77777777" w:rsidR="009F189D" w:rsidRDefault="009F189D">
    <w:pPr>
      <w:pStyle w:val="Stopka"/>
      <w:tabs>
        <w:tab w:val="clear" w:pos="4536"/>
      </w:tabs>
      <w:jc w:val="center"/>
    </w:pPr>
  </w:p>
  <w:p w14:paraId="1C7202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E8D23" w14:textId="77777777" w:rsidR="00F542B5" w:rsidRDefault="00F542B5">
      <w:r>
        <w:separator/>
      </w:r>
    </w:p>
  </w:footnote>
  <w:footnote w:type="continuationSeparator" w:id="0">
    <w:p w14:paraId="3FE0AD93" w14:textId="77777777" w:rsidR="00F542B5" w:rsidRDefault="00F542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15782" w14:textId="77777777" w:rsidR="009E4137" w:rsidRDefault="009E41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B51060" w14:textId="77777777" w:rsidR="009E4137" w:rsidRDefault="009E41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5535D3" w14:textId="77777777" w:rsidR="009E4137" w:rsidRDefault="009E41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42B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30E33"/>
    <w:rsid w:val="009432A1"/>
    <w:rsid w:val="009D19BD"/>
    <w:rsid w:val="009E4137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542B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EEABA"/>
  <w15:chartTrackingRefBased/>
  <w15:docId w15:val="{326AC3A6-C01E-4CD8-A1FA-24B0B8433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87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2024-07-10T05:44:00Z</dcterms:created>
  <dcterms:modified xsi:type="dcterms:W3CDTF">2024-07-10T05:45:00Z</dcterms:modified>
</cp:coreProperties>
</file>