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176CF264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E92500" w:rsidRPr="00E92500">
        <w:rPr>
          <w:rFonts w:ascii="Arial" w:eastAsia="Times New Roman" w:hAnsi="Arial" w:cs="Arial"/>
          <w:b/>
          <w:sz w:val="20"/>
          <w:szCs w:val="20"/>
          <w:lang w:eastAsia="pl-PL"/>
        </w:rPr>
        <w:t>Przygotowanie, realizacja, montaż i post produkcja czterech spotów filmowych (około 4-6 minut każdy), promujących studia na AGH oraz pracę w branżach kluczowych dla rozwoju gospodarki - DE-dzp.272-258/24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bookmarkStart w:id="0" w:name="_GoBack"/>
      <w:bookmarkEnd w:id="0"/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88B58" w14:textId="77777777" w:rsidR="001407FB" w:rsidRDefault="001407FB" w:rsidP="0038231F">
      <w:pPr>
        <w:spacing w:after="0" w:line="240" w:lineRule="auto"/>
      </w:pPr>
      <w:r>
        <w:separator/>
      </w:r>
    </w:p>
  </w:endnote>
  <w:endnote w:type="continuationSeparator" w:id="0">
    <w:p w14:paraId="06C33072" w14:textId="77777777" w:rsidR="001407FB" w:rsidRDefault="001407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256D9" w14:textId="77777777" w:rsidR="001407FB" w:rsidRDefault="001407FB" w:rsidP="0038231F">
      <w:pPr>
        <w:spacing w:after="0" w:line="240" w:lineRule="auto"/>
      </w:pPr>
      <w:r>
        <w:separator/>
      </w:r>
    </w:p>
  </w:footnote>
  <w:footnote w:type="continuationSeparator" w:id="0">
    <w:p w14:paraId="75ABEE1D" w14:textId="77777777" w:rsidR="001407FB" w:rsidRDefault="001407F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55F7B-FC6D-4E60-8A4E-0F5376286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2024-07-04T11:45:00Z</cp:lastPrinted>
  <dcterms:created xsi:type="dcterms:W3CDTF">2024-07-04T11:45:00Z</dcterms:created>
  <dcterms:modified xsi:type="dcterms:W3CDTF">2024-07-04T11:45:00Z</dcterms:modified>
</cp:coreProperties>
</file>