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E699C" w14:textId="7C25E634" w:rsidR="008D2AB8" w:rsidRPr="00BA217F" w:rsidRDefault="008D2AB8" w:rsidP="00BA217F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b w:val="0"/>
          <w:sz w:val="18"/>
          <w:szCs w:val="18"/>
        </w:rPr>
        <w:tab/>
      </w:r>
      <w:r w:rsidRPr="00BA217F">
        <w:rPr>
          <w:rFonts w:ascii="Verdana" w:hAnsi="Verdana"/>
          <w:sz w:val="18"/>
          <w:szCs w:val="18"/>
        </w:rPr>
        <w:t xml:space="preserve">Załącznik nr </w:t>
      </w:r>
      <w:r w:rsidR="00012286" w:rsidRPr="00BA217F">
        <w:rPr>
          <w:rFonts w:ascii="Verdana" w:hAnsi="Verdana"/>
          <w:sz w:val="18"/>
          <w:szCs w:val="18"/>
        </w:rPr>
        <w:t>1</w:t>
      </w:r>
    </w:p>
    <w:p w14:paraId="202555E1" w14:textId="77777777" w:rsidR="008D2AB8" w:rsidRPr="00BA217F" w:rsidRDefault="008D2AB8" w:rsidP="00BA217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>FORMULARZ OFERTY</w:t>
      </w:r>
    </w:p>
    <w:p w14:paraId="535C68E9" w14:textId="77777777" w:rsidR="008D2AB8" w:rsidRPr="00BA217F" w:rsidRDefault="008D2AB8" w:rsidP="00BA217F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B319A20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8F26B2E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6706AE55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065ADEEE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67270116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A217F">
        <w:rPr>
          <w:rFonts w:ascii="Verdana" w:hAnsi="Verdana"/>
          <w:sz w:val="18"/>
          <w:szCs w:val="18"/>
          <w:lang w:val="de-DE"/>
        </w:rPr>
        <w:t>TEL.</w:t>
      </w:r>
      <w:r w:rsidRPr="00BA217F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5E61A4C6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A217F">
        <w:rPr>
          <w:rFonts w:ascii="Verdana" w:hAnsi="Verdana"/>
          <w:sz w:val="18"/>
          <w:szCs w:val="18"/>
          <w:lang w:val="de-DE"/>
        </w:rPr>
        <w:t xml:space="preserve">FAX </w:t>
      </w:r>
      <w:r w:rsidRPr="00BA217F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62FB1C77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A217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567FE795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A217F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3E41D9E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150EBBF" w14:textId="77777777" w:rsidR="008D2AB8" w:rsidRPr="00BA217F" w:rsidRDefault="008D2AB8" w:rsidP="00BA217F">
      <w:pPr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Do: Nazwa i siedziba Zamawiającego:</w:t>
      </w:r>
    </w:p>
    <w:p w14:paraId="1E06E505" w14:textId="7E8B3C57" w:rsidR="00830482" w:rsidRPr="00BA217F" w:rsidRDefault="00830482" w:rsidP="00BA217F">
      <w:pPr>
        <w:ind w:right="-110"/>
        <w:rPr>
          <w:rFonts w:ascii="Verdana" w:hAnsi="Verdana"/>
          <w:b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 xml:space="preserve">Akademia Górniczo </w:t>
      </w:r>
      <w:r w:rsidR="008B3B23" w:rsidRPr="00BA217F">
        <w:rPr>
          <w:rFonts w:ascii="Verdana" w:hAnsi="Verdana"/>
          <w:b/>
          <w:sz w:val="18"/>
          <w:szCs w:val="18"/>
        </w:rPr>
        <w:t>–</w:t>
      </w:r>
      <w:r w:rsidRPr="00BA217F">
        <w:rPr>
          <w:rFonts w:ascii="Verdana" w:hAnsi="Verdana"/>
          <w:b/>
          <w:sz w:val="18"/>
          <w:szCs w:val="18"/>
        </w:rPr>
        <w:t xml:space="preserve"> Hutnicza</w:t>
      </w:r>
      <w:r w:rsidR="008B3B23" w:rsidRPr="00BA217F">
        <w:rPr>
          <w:rFonts w:ascii="Verdana" w:hAnsi="Verdana"/>
          <w:b/>
          <w:sz w:val="18"/>
          <w:szCs w:val="18"/>
        </w:rPr>
        <w:t xml:space="preserve">, </w:t>
      </w:r>
      <w:r w:rsidRPr="00BA217F">
        <w:rPr>
          <w:rFonts w:ascii="Verdana" w:hAnsi="Verdana"/>
          <w:b/>
          <w:sz w:val="18"/>
          <w:szCs w:val="18"/>
        </w:rPr>
        <w:t>im. Stanisława Staszica w Krakowie</w:t>
      </w:r>
    </w:p>
    <w:p w14:paraId="098CA233" w14:textId="77777777" w:rsidR="008D2AB8" w:rsidRPr="00BA217F" w:rsidRDefault="00830482" w:rsidP="00BA217F">
      <w:pPr>
        <w:ind w:right="-110"/>
        <w:rPr>
          <w:rFonts w:ascii="Verdana" w:hAnsi="Verdana"/>
          <w:b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>Dział Zamówień Publicznych</w:t>
      </w:r>
      <w:r w:rsidR="008D2AB8" w:rsidRPr="00BA217F">
        <w:rPr>
          <w:rFonts w:ascii="Verdana" w:hAnsi="Verdana"/>
          <w:b/>
          <w:sz w:val="18"/>
          <w:szCs w:val="18"/>
        </w:rPr>
        <w:t xml:space="preserve">  </w:t>
      </w:r>
    </w:p>
    <w:p w14:paraId="25CE55D3" w14:textId="532EBE2D" w:rsidR="008D2AB8" w:rsidRPr="00BA217F" w:rsidRDefault="00830482" w:rsidP="00BA217F">
      <w:pPr>
        <w:ind w:right="-110"/>
        <w:rPr>
          <w:rFonts w:ascii="Verdana" w:hAnsi="Verdana"/>
          <w:b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>Al. Mickiewicza</w:t>
      </w:r>
      <w:r w:rsidR="008D2AB8" w:rsidRPr="00BA217F">
        <w:rPr>
          <w:rFonts w:ascii="Verdana" w:hAnsi="Verdana"/>
          <w:b/>
          <w:sz w:val="18"/>
          <w:szCs w:val="18"/>
        </w:rPr>
        <w:t xml:space="preserve"> </w:t>
      </w:r>
      <w:r w:rsidRPr="00BA217F">
        <w:rPr>
          <w:rFonts w:ascii="Verdana" w:hAnsi="Verdana"/>
          <w:b/>
          <w:sz w:val="18"/>
          <w:szCs w:val="18"/>
        </w:rPr>
        <w:t>30</w:t>
      </w:r>
      <w:r w:rsidR="008B3B23" w:rsidRPr="00BA217F">
        <w:rPr>
          <w:rFonts w:ascii="Verdana" w:hAnsi="Verdana"/>
          <w:b/>
          <w:sz w:val="18"/>
          <w:szCs w:val="18"/>
        </w:rPr>
        <w:t xml:space="preserve">, </w:t>
      </w:r>
      <w:r w:rsidRPr="00BA217F">
        <w:rPr>
          <w:rFonts w:ascii="Verdana" w:hAnsi="Verdana"/>
          <w:b/>
          <w:sz w:val="18"/>
          <w:szCs w:val="18"/>
        </w:rPr>
        <w:t>30-059</w:t>
      </w:r>
      <w:r w:rsidR="008D2AB8" w:rsidRPr="00BA217F">
        <w:rPr>
          <w:rFonts w:ascii="Verdana" w:hAnsi="Verdana"/>
          <w:b/>
          <w:sz w:val="18"/>
          <w:szCs w:val="18"/>
        </w:rPr>
        <w:t xml:space="preserve"> </w:t>
      </w:r>
      <w:r w:rsidRPr="00BA217F">
        <w:rPr>
          <w:rFonts w:ascii="Verdana" w:hAnsi="Verdana"/>
          <w:b/>
          <w:sz w:val="18"/>
          <w:szCs w:val="18"/>
        </w:rPr>
        <w:t>Kraków</w:t>
      </w:r>
      <w:r w:rsidR="008D2AB8" w:rsidRPr="00BA217F">
        <w:rPr>
          <w:rFonts w:ascii="Verdana" w:hAnsi="Verdana"/>
          <w:b/>
          <w:sz w:val="18"/>
          <w:szCs w:val="18"/>
        </w:rPr>
        <w:t xml:space="preserve">,  </w:t>
      </w:r>
    </w:p>
    <w:p w14:paraId="77BF4376" w14:textId="77777777" w:rsidR="008D2AB8" w:rsidRPr="00BA217F" w:rsidRDefault="008D2AB8" w:rsidP="00BA217F">
      <w:pPr>
        <w:ind w:firstLine="3969"/>
        <w:rPr>
          <w:rFonts w:ascii="Verdana" w:hAnsi="Verdana"/>
          <w:b/>
          <w:sz w:val="18"/>
          <w:szCs w:val="18"/>
        </w:rPr>
      </w:pPr>
    </w:p>
    <w:p w14:paraId="7F8BEE77" w14:textId="678CE36B" w:rsidR="008D2AB8" w:rsidRPr="00BA217F" w:rsidRDefault="008D2AB8" w:rsidP="00BA217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30482" w:rsidRPr="00BA217F">
        <w:rPr>
          <w:rFonts w:ascii="Verdana" w:hAnsi="Verdana"/>
          <w:b/>
          <w:sz w:val="18"/>
          <w:szCs w:val="18"/>
        </w:rPr>
        <w:t>Dostawa środków ochrony osobistej - fartuchów, okularów ochronnych, nauszników przeciwhałasowych i hełmów</w:t>
      </w:r>
      <w:r w:rsidR="00BA217F" w:rsidRPr="00BA217F">
        <w:rPr>
          <w:rFonts w:ascii="Verdana" w:hAnsi="Verdana"/>
          <w:b/>
          <w:sz w:val="18"/>
          <w:szCs w:val="18"/>
        </w:rPr>
        <w:t xml:space="preserve"> </w:t>
      </w:r>
      <w:r w:rsidR="00830482" w:rsidRPr="00BA217F">
        <w:rPr>
          <w:rFonts w:ascii="Verdana" w:hAnsi="Verdana"/>
          <w:b/>
          <w:sz w:val="18"/>
          <w:szCs w:val="18"/>
        </w:rPr>
        <w:t>ochronnych</w:t>
      </w:r>
      <w:r w:rsidR="00BA217F" w:rsidRPr="00BA217F">
        <w:rPr>
          <w:rFonts w:ascii="Verdana" w:hAnsi="Verdana"/>
          <w:b/>
          <w:sz w:val="18"/>
          <w:szCs w:val="18"/>
        </w:rPr>
        <w:t xml:space="preserve"> </w:t>
      </w:r>
      <w:r w:rsidR="00830482" w:rsidRPr="00BA217F">
        <w:rPr>
          <w:rFonts w:ascii="Verdana" w:hAnsi="Verdana"/>
          <w:b/>
          <w:sz w:val="18"/>
          <w:szCs w:val="18"/>
        </w:rPr>
        <w:t>-</w:t>
      </w:r>
      <w:r w:rsidR="00BA217F" w:rsidRPr="00BA217F">
        <w:rPr>
          <w:rFonts w:ascii="Verdana" w:hAnsi="Verdana"/>
          <w:b/>
          <w:sz w:val="18"/>
          <w:szCs w:val="18"/>
        </w:rPr>
        <w:t xml:space="preserve"> </w:t>
      </w:r>
      <w:r w:rsidR="00830482" w:rsidRPr="00BA217F">
        <w:rPr>
          <w:rFonts w:ascii="Verdana" w:hAnsi="Verdana"/>
          <w:b/>
          <w:sz w:val="18"/>
          <w:szCs w:val="18"/>
        </w:rPr>
        <w:t>DE-dzp.272-347/24</w:t>
      </w:r>
      <w:r w:rsidRPr="00BA217F">
        <w:rPr>
          <w:rFonts w:ascii="Verdana" w:hAnsi="Verdana"/>
          <w:b/>
          <w:sz w:val="18"/>
          <w:szCs w:val="18"/>
        </w:rPr>
        <w:t>,</w:t>
      </w:r>
      <w:r w:rsidR="00BA217F" w:rsidRPr="00BA217F">
        <w:rPr>
          <w:rFonts w:ascii="Verdana" w:hAnsi="Verdana"/>
          <w:b/>
          <w:sz w:val="18"/>
          <w:szCs w:val="18"/>
        </w:rPr>
        <w:t xml:space="preserve"> </w:t>
      </w:r>
      <w:r w:rsidRPr="00BA217F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36483AF3" w14:textId="77777777" w:rsidR="008D2AB8" w:rsidRPr="00BA217F" w:rsidRDefault="008D2AB8" w:rsidP="00BA217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409"/>
        <w:gridCol w:w="1418"/>
        <w:gridCol w:w="765"/>
        <w:gridCol w:w="1276"/>
        <w:gridCol w:w="936"/>
        <w:gridCol w:w="623"/>
        <w:gridCol w:w="1984"/>
      </w:tblGrid>
      <w:tr w:rsidR="00BA217F" w:rsidRPr="00BA217F" w14:paraId="7B3EEB61" w14:textId="77777777" w:rsidTr="00BA217F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CCA382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A9B401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1D6B54EB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A58AF2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14:paraId="1ED03C02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AE741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2A669E1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8983C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34F1D1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52DA55D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D8A5F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5223115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C1D2E9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5C51E24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562241B0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BA217F" w:rsidRPr="00BA217F" w14:paraId="20E54FEA" w14:textId="77777777" w:rsidTr="00BA217F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D8DE67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5D8DA21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B34ED1E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797C86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AB1EB5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AC5F3AD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21F93C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632DEA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217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217F" w:rsidRPr="00BA217F" w14:paraId="6634B9F4" w14:textId="77777777" w:rsidTr="00BA217F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83778AF" w14:textId="77777777" w:rsidR="00BA217F" w:rsidRPr="00BA217F" w:rsidRDefault="00BA217F" w:rsidP="00BA217F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1D9FA7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Fartuch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2877C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947445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112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D34D5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0D14E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A75FA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CD17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A217F" w:rsidRPr="00BA217F" w14:paraId="61706DCD" w14:textId="77777777" w:rsidTr="00BA217F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CEB43D" w14:textId="77777777" w:rsidR="00BA217F" w:rsidRPr="00BA217F" w:rsidRDefault="00BA217F" w:rsidP="00BA217F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E53F89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Okulary ochronne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3272A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C2392B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60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80855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45E6D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74242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59C77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A217F" w:rsidRPr="00BA217F" w14:paraId="51A26151" w14:textId="77777777" w:rsidTr="00BA217F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3132F5" w14:textId="77777777" w:rsidR="00BA217F" w:rsidRPr="00BA217F" w:rsidRDefault="00BA217F" w:rsidP="00BA217F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7CA08B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Przeciwhałasowe nauszniki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7CF89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5188D7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9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BAAA6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E769A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8B2AF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BBB04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A217F" w:rsidRPr="00BA217F" w14:paraId="4714791E" w14:textId="77777777" w:rsidTr="00BA217F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7C4A99" w14:textId="77777777" w:rsidR="00BA217F" w:rsidRPr="00BA217F" w:rsidRDefault="00BA217F" w:rsidP="00BA217F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46B830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Hełm ochronny z odpryskową osłoną twarzy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4AC6E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27CB22" w14:textId="77777777" w:rsidR="00BA217F" w:rsidRPr="00BA217F" w:rsidRDefault="00BA217F" w:rsidP="00BA217F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8A2A7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4CF90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B9A90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53238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A217F" w:rsidRPr="00BA217F" w14:paraId="3352046E" w14:textId="77777777" w:rsidTr="00BA217F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752FB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  <w:p w14:paraId="37B75448" w14:textId="77777777" w:rsidR="00BA217F" w:rsidRPr="00BA217F" w:rsidRDefault="00BA217F" w:rsidP="00BA217F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RAZEM: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9139E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2567C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B4D4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A217F" w:rsidRPr="00BA217F" w14:paraId="703AA347" w14:textId="77777777" w:rsidTr="00BA217F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80BA83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BA217F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1802987" w14:textId="77777777" w:rsidR="00BA217F" w:rsidRPr="00BA217F" w:rsidRDefault="00BA217F" w:rsidP="00BA217F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5F649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62AFB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BBE91" w14:textId="77777777" w:rsidR="00BA217F" w:rsidRPr="00BA217F" w:rsidRDefault="00BA217F" w:rsidP="00BA217F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496DC7F" w14:textId="77777777" w:rsidR="00BA217F" w:rsidRPr="00BA217F" w:rsidRDefault="00BA217F" w:rsidP="00BA217F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 xml:space="preserve">Termin realizacji umowy: </w:t>
      </w:r>
      <w:r w:rsidRPr="00BA217F">
        <w:rPr>
          <w:rFonts w:ascii="Verdana" w:hAnsi="Verdana"/>
          <w:b/>
          <w:bCs/>
          <w:sz w:val="18"/>
          <w:szCs w:val="18"/>
        </w:rPr>
        <w:t xml:space="preserve">do </w:t>
      </w:r>
      <w:r w:rsidRPr="00BA217F">
        <w:rPr>
          <w:rFonts w:ascii="Verdana" w:hAnsi="Verdana"/>
          <w:b/>
          <w:bCs/>
          <w:sz w:val="18"/>
          <w:szCs w:val="18"/>
          <w:highlight w:val="yellow"/>
        </w:rPr>
        <w:t>……….</w:t>
      </w:r>
      <w:r w:rsidRPr="00BA217F">
        <w:rPr>
          <w:rFonts w:ascii="Verdana" w:hAnsi="Verdana"/>
          <w:b/>
          <w:bCs/>
          <w:sz w:val="18"/>
          <w:szCs w:val="18"/>
        </w:rPr>
        <w:t xml:space="preserve"> dni od daty podpisania umowy</w:t>
      </w:r>
      <w:r w:rsidRPr="00BA217F">
        <w:rPr>
          <w:rFonts w:ascii="Verdana" w:hAnsi="Verdana"/>
          <w:i/>
          <w:sz w:val="18"/>
          <w:szCs w:val="18"/>
        </w:rPr>
        <w:t>.</w:t>
      </w:r>
      <w:r w:rsidRPr="00BA217F">
        <w:rPr>
          <w:rFonts w:ascii="Verdana" w:hAnsi="Verdana"/>
          <w:sz w:val="18"/>
          <w:szCs w:val="18"/>
          <w:highlight w:val="yellow"/>
        </w:rPr>
        <w:t xml:space="preserve"> (</w:t>
      </w:r>
      <w:r w:rsidRPr="00BA217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BA217F">
        <w:rPr>
          <w:rFonts w:ascii="Verdana" w:hAnsi="Verdana"/>
          <w:i/>
          <w:sz w:val="18"/>
          <w:szCs w:val="18"/>
        </w:rPr>
        <w:t>.</w:t>
      </w:r>
    </w:p>
    <w:p w14:paraId="7A95B7CB" w14:textId="77777777" w:rsidR="00BA217F" w:rsidRPr="00BA217F" w:rsidRDefault="00BA217F" w:rsidP="00BA217F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CB8E7C5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>Okres udzielonej gwarancji na zaoferowane środki ochrony osobistej wynosi:</w:t>
      </w:r>
      <w:r w:rsidRPr="00BA217F">
        <w:rPr>
          <w:rFonts w:ascii="Verdana" w:hAnsi="Verdana"/>
          <w:sz w:val="18"/>
          <w:szCs w:val="18"/>
        </w:rPr>
        <w:t xml:space="preserve"> </w:t>
      </w:r>
      <w:r w:rsidRPr="00BA217F">
        <w:rPr>
          <w:rFonts w:ascii="Verdana" w:hAnsi="Verdana"/>
          <w:b/>
          <w:bCs/>
          <w:sz w:val="18"/>
          <w:szCs w:val="18"/>
          <w:highlight w:val="yellow"/>
        </w:rPr>
        <w:t>………………</w:t>
      </w:r>
      <w:r w:rsidRPr="00BA217F">
        <w:rPr>
          <w:rFonts w:ascii="Verdana" w:hAnsi="Verdana"/>
          <w:b/>
          <w:bCs/>
          <w:sz w:val="18"/>
          <w:szCs w:val="18"/>
        </w:rPr>
        <w:t xml:space="preserve"> miesięcy</w:t>
      </w:r>
      <w:r w:rsidRPr="00BA217F">
        <w:rPr>
          <w:rFonts w:ascii="Verdana" w:hAnsi="Verdana"/>
          <w:sz w:val="18"/>
          <w:szCs w:val="18"/>
        </w:rPr>
        <w:t xml:space="preserve"> </w:t>
      </w:r>
    </w:p>
    <w:p w14:paraId="3CA068AD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0DC9534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A217F">
        <w:rPr>
          <w:rFonts w:ascii="Verdana" w:hAnsi="Verdana"/>
          <w:b/>
          <w:sz w:val="18"/>
          <w:szCs w:val="18"/>
        </w:rPr>
        <w:t xml:space="preserve"> TAK/NIE</w:t>
      </w:r>
    </w:p>
    <w:p w14:paraId="5954DC5B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279681A0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b/>
          <w:sz w:val="18"/>
          <w:szCs w:val="18"/>
        </w:rPr>
        <w:t xml:space="preserve">Termin płatności: </w:t>
      </w:r>
      <w:r w:rsidRPr="00BA217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F7A68C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EBD3761" w14:textId="77777777" w:rsidR="00BA217F" w:rsidRPr="00BA217F" w:rsidRDefault="00BA217F" w:rsidP="00BA217F">
      <w:pPr>
        <w:rPr>
          <w:rFonts w:ascii="Verdana" w:hAnsi="Verdana"/>
          <w:b/>
          <w:sz w:val="18"/>
          <w:szCs w:val="18"/>
          <w:u w:val="single"/>
        </w:rPr>
      </w:pPr>
      <w:r w:rsidRPr="00BA217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C025B02" w14:textId="77777777" w:rsidR="00BA217F" w:rsidRPr="00BA217F" w:rsidRDefault="00BA217F" w:rsidP="00BA217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A217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216A1C3E" w14:textId="77777777" w:rsidR="00BA217F" w:rsidRPr="00BA217F" w:rsidRDefault="00BA217F" w:rsidP="00BA21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A217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BA217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CA390E" w14:textId="77777777" w:rsidR="00BA217F" w:rsidRPr="00BA217F" w:rsidRDefault="00BA217F" w:rsidP="00BA217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FBD9AE" w14:textId="77777777" w:rsidR="00BA217F" w:rsidRPr="00BA217F" w:rsidRDefault="00BA217F" w:rsidP="00BA217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A217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DAAAFA" w14:textId="77777777" w:rsidR="00BA217F" w:rsidRPr="00BA217F" w:rsidRDefault="00BA217F" w:rsidP="00BA217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A217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DDE639" w14:textId="77777777" w:rsidR="00BA217F" w:rsidRPr="00BA217F" w:rsidRDefault="00BA217F" w:rsidP="00BA217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A217F" w:rsidRPr="00BA217F" w14:paraId="77F0AC24" w14:textId="77777777" w:rsidTr="00BA217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61BC1" w14:textId="77777777" w:rsidR="00BA217F" w:rsidRPr="00BA217F" w:rsidRDefault="00BA217F" w:rsidP="00BA217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3AF7B" w14:textId="77777777" w:rsidR="00BA217F" w:rsidRPr="00BA217F" w:rsidRDefault="00BA217F" w:rsidP="00BA217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B9FB888" w14:textId="77777777" w:rsidR="00BA217F" w:rsidRPr="00BA217F" w:rsidRDefault="00BA217F" w:rsidP="00BA217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711BF" w14:textId="77777777" w:rsidR="00BA217F" w:rsidRPr="00BA217F" w:rsidRDefault="00BA217F" w:rsidP="00BA217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217F">
              <w:rPr>
                <w:rFonts w:ascii="Verdana" w:hAnsi="Verdana"/>
                <w:sz w:val="18"/>
                <w:szCs w:val="18"/>
              </w:rPr>
              <w:t>Nazwa podwykonawcy</w:t>
            </w:r>
            <w:r w:rsidRPr="00BA217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A217F" w:rsidRPr="00BA217F" w14:paraId="2CD63A18" w14:textId="77777777" w:rsidTr="00BA21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8E686" w14:textId="77777777" w:rsidR="00BA217F" w:rsidRPr="00BA217F" w:rsidRDefault="00BA217F" w:rsidP="00BA217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08FD9" w14:textId="77777777" w:rsidR="00BA217F" w:rsidRPr="00BA217F" w:rsidRDefault="00BA217F" w:rsidP="00BA217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B6A9F" w14:textId="77777777" w:rsidR="00BA217F" w:rsidRPr="00BA217F" w:rsidRDefault="00BA217F" w:rsidP="00BA217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A217F" w:rsidRPr="00BA217F" w14:paraId="3BDA395D" w14:textId="77777777" w:rsidTr="00BA21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F6696" w14:textId="77777777" w:rsidR="00BA217F" w:rsidRPr="00BA217F" w:rsidRDefault="00BA217F" w:rsidP="00BA217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F6759" w14:textId="77777777" w:rsidR="00BA217F" w:rsidRPr="00BA217F" w:rsidRDefault="00BA217F" w:rsidP="00BA217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CBFE3" w14:textId="77777777" w:rsidR="00BA217F" w:rsidRPr="00BA217F" w:rsidRDefault="00BA217F" w:rsidP="00BA217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D76CB7" w14:textId="77777777" w:rsidR="00BA217F" w:rsidRPr="00BA217F" w:rsidRDefault="00BA217F" w:rsidP="00BA217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7290B6" w14:textId="77777777" w:rsidR="00BA217F" w:rsidRPr="00BA217F" w:rsidRDefault="00BA217F" w:rsidP="00BA217F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BA217F">
        <w:rPr>
          <w:rFonts w:ascii="Verdana" w:hAnsi="Verdana" w:cs="Times New Roman"/>
          <w:sz w:val="18"/>
          <w:szCs w:val="18"/>
        </w:rPr>
        <w:tab/>
        <w:t>Imię i Nazwisko</w:t>
      </w:r>
      <w:r w:rsidRPr="00BA217F">
        <w:rPr>
          <w:rFonts w:ascii="Verdana" w:hAnsi="Verdana" w:cs="Times New Roman"/>
          <w:sz w:val="18"/>
          <w:szCs w:val="18"/>
        </w:rPr>
        <w:tab/>
      </w:r>
      <w:r w:rsidRPr="00BA217F">
        <w:rPr>
          <w:rFonts w:ascii="Verdana" w:hAnsi="Verdana" w:cs="Times New Roman"/>
          <w:sz w:val="18"/>
          <w:szCs w:val="18"/>
        </w:rPr>
        <w:tab/>
      </w:r>
      <w:r w:rsidRPr="00BA217F">
        <w:rPr>
          <w:rFonts w:ascii="Verdana" w:hAnsi="Verdana" w:cs="Times New Roman"/>
          <w:sz w:val="18"/>
          <w:szCs w:val="18"/>
        </w:rPr>
        <w:tab/>
      </w:r>
      <w:r w:rsidRPr="00BA217F">
        <w:rPr>
          <w:rFonts w:ascii="Verdana" w:hAnsi="Verdana" w:cs="Times New Roman"/>
          <w:sz w:val="18"/>
          <w:szCs w:val="18"/>
        </w:rPr>
        <w:tab/>
      </w:r>
      <w:r w:rsidRPr="00BA217F">
        <w:rPr>
          <w:rFonts w:ascii="Verdana" w:hAnsi="Verdana" w:cs="Times New Roman"/>
          <w:sz w:val="18"/>
          <w:szCs w:val="18"/>
        </w:rPr>
        <w:tab/>
      </w:r>
      <w:r w:rsidRPr="00BA217F">
        <w:rPr>
          <w:rFonts w:ascii="Verdana" w:hAnsi="Verdana" w:cs="Times New Roman"/>
          <w:sz w:val="18"/>
          <w:szCs w:val="18"/>
        </w:rPr>
        <w:tab/>
      </w:r>
      <w:r w:rsidRPr="00BA217F">
        <w:rPr>
          <w:rFonts w:ascii="Verdana" w:hAnsi="Verdana" w:cs="Times New Roman"/>
          <w:sz w:val="18"/>
          <w:szCs w:val="18"/>
        </w:rPr>
        <w:tab/>
      </w:r>
    </w:p>
    <w:p w14:paraId="22263CA2" w14:textId="77777777" w:rsidR="00BA217F" w:rsidRPr="00BA217F" w:rsidRDefault="00BA217F" w:rsidP="00BA217F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A217F">
        <w:rPr>
          <w:rFonts w:ascii="Verdana" w:hAnsi="Verdana"/>
          <w:sz w:val="18"/>
          <w:szCs w:val="18"/>
        </w:rPr>
        <w:tab/>
      </w:r>
      <w:r w:rsidRPr="00BA217F">
        <w:rPr>
          <w:rFonts w:ascii="Verdana" w:hAnsi="Verdana"/>
          <w:sz w:val="18"/>
          <w:szCs w:val="18"/>
        </w:rPr>
        <w:tab/>
        <w:t xml:space="preserve"> </w:t>
      </w:r>
    </w:p>
    <w:p w14:paraId="2FF0D444" w14:textId="77777777" w:rsidR="00BA217F" w:rsidRPr="00BA217F" w:rsidRDefault="00BA217F" w:rsidP="00BA217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A217F">
        <w:rPr>
          <w:rFonts w:ascii="Verdana" w:hAnsi="Verdana"/>
          <w:sz w:val="18"/>
          <w:szCs w:val="18"/>
        </w:rPr>
        <w:t>ych</w:t>
      </w:r>
      <w:proofErr w:type="spellEnd"/>
      <w:r w:rsidRPr="00BA217F">
        <w:rPr>
          <w:rFonts w:ascii="Verdana" w:hAnsi="Verdana"/>
          <w:sz w:val="18"/>
          <w:szCs w:val="18"/>
        </w:rPr>
        <w:t>) dokumentu(ów)</w:t>
      </w:r>
    </w:p>
    <w:p w14:paraId="450BFE22" w14:textId="77777777" w:rsidR="00BA217F" w:rsidRPr="00BA217F" w:rsidRDefault="00BA217F" w:rsidP="00BA217F">
      <w:p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821387D" w14:textId="77777777" w:rsidR="00BA217F" w:rsidRPr="00BA217F" w:rsidRDefault="00BA217F" w:rsidP="00BA217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załącznikami do niniejszej oferty są:</w:t>
      </w:r>
    </w:p>
    <w:p w14:paraId="2D8100F5" w14:textId="77777777" w:rsidR="00BA217F" w:rsidRPr="00BA217F" w:rsidRDefault="00BA217F" w:rsidP="00BA217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90E800F" w14:textId="77777777" w:rsidR="00BA217F" w:rsidRPr="00BA217F" w:rsidRDefault="00BA217F" w:rsidP="00BA217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539D1C" w14:textId="77777777" w:rsidR="00BA217F" w:rsidRPr="00BA217F" w:rsidRDefault="00BA217F" w:rsidP="00BA217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3EBF16F6" w14:textId="77777777" w:rsidR="00BA217F" w:rsidRPr="00BA217F" w:rsidRDefault="00BA217F" w:rsidP="00BA217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E0A266" w14:textId="77777777" w:rsidR="00BA217F" w:rsidRPr="00BA217F" w:rsidRDefault="00BA217F" w:rsidP="00BA217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C30464" w14:textId="77777777" w:rsidR="00BA217F" w:rsidRPr="00BA217F" w:rsidRDefault="00BA217F" w:rsidP="00BA217F">
      <w:pPr>
        <w:ind w:left="1440"/>
        <w:jc w:val="both"/>
        <w:rPr>
          <w:rFonts w:ascii="Verdana" w:hAnsi="Verdana"/>
          <w:sz w:val="18"/>
          <w:szCs w:val="18"/>
        </w:rPr>
      </w:pPr>
    </w:p>
    <w:p w14:paraId="238C21EF" w14:textId="77777777" w:rsidR="00BA217F" w:rsidRPr="00BA217F" w:rsidRDefault="00BA217F" w:rsidP="00BA217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 w:rsidRPr="00BA217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BA217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A217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BA217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A217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BA217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A217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A217F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51FE8ABD" w14:textId="77777777" w:rsidR="00BA217F" w:rsidRPr="00BA217F" w:rsidRDefault="00BA217F" w:rsidP="00BA217F">
      <w:pPr>
        <w:widowControl w:val="0"/>
        <w:ind w:right="1"/>
        <w:rPr>
          <w:rFonts w:ascii="Verdana" w:hAnsi="Verdana"/>
          <w:sz w:val="18"/>
          <w:szCs w:val="18"/>
        </w:rPr>
      </w:pPr>
    </w:p>
    <w:p w14:paraId="2D1D685A" w14:textId="77777777" w:rsidR="00BA217F" w:rsidRPr="00BA217F" w:rsidRDefault="00BA217F" w:rsidP="00BA217F">
      <w:pPr>
        <w:rPr>
          <w:rFonts w:ascii="Verdana" w:hAnsi="Verdana"/>
          <w:sz w:val="18"/>
          <w:szCs w:val="18"/>
        </w:rPr>
      </w:pPr>
    </w:p>
    <w:p w14:paraId="5C39098E" w14:textId="77777777" w:rsidR="00BA217F" w:rsidRPr="00BA217F" w:rsidRDefault="00BA217F" w:rsidP="00BA217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6472334" w14:textId="77777777" w:rsidR="00FE545C" w:rsidRPr="00BA217F" w:rsidRDefault="00FE545C" w:rsidP="00BA217F">
      <w:pPr>
        <w:jc w:val="right"/>
        <w:rPr>
          <w:rFonts w:ascii="Verdana" w:hAnsi="Verdana"/>
          <w:sz w:val="18"/>
          <w:szCs w:val="18"/>
        </w:rPr>
      </w:pPr>
    </w:p>
    <w:sectPr w:rsidR="00FE545C" w:rsidRPr="00BA21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3B901" w14:textId="77777777" w:rsidR="00387120" w:rsidRDefault="00387120">
      <w:r>
        <w:separator/>
      </w:r>
    </w:p>
  </w:endnote>
  <w:endnote w:type="continuationSeparator" w:id="0">
    <w:p w14:paraId="5FB570B3" w14:textId="77777777" w:rsidR="00387120" w:rsidRDefault="0038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224F9" w14:textId="77777777" w:rsidR="00830482" w:rsidRDefault="008304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8804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710D0" w14:textId="77777777" w:rsidR="00830482" w:rsidRDefault="008304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1C0FA" w14:textId="77777777" w:rsidR="00387120" w:rsidRDefault="00387120">
      <w:r>
        <w:separator/>
      </w:r>
    </w:p>
  </w:footnote>
  <w:footnote w:type="continuationSeparator" w:id="0">
    <w:p w14:paraId="67560AE7" w14:textId="77777777" w:rsidR="00387120" w:rsidRDefault="00387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D95FF" w14:textId="77777777" w:rsidR="00830482" w:rsidRDefault="00830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122FF" w14:textId="54FD4B61" w:rsidR="00F53146" w:rsidRPr="008B3B23" w:rsidRDefault="00F53146" w:rsidP="008B3B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04D76" w14:textId="77777777" w:rsidR="00830482" w:rsidRDefault="008304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63004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5393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5548429">
    <w:abstractNumId w:val="0"/>
  </w:num>
  <w:num w:numId="4" w16cid:durableId="2053453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12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712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0482"/>
    <w:rsid w:val="00833933"/>
    <w:rsid w:val="00853083"/>
    <w:rsid w:val="008B2F0C"/>
    <w:rsid w:val="008B3B23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217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5C0EE8B"/>
  <w15:chartTrackingRefBased/>
  <w15:docId w15:val="{48379310-3445-4460-BF2F-620EEAA1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6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525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2024-07-08T11:08:00Z</dcterms:created>
  <dcterms:modified xsi:type="dcterms:W3CDTF">2024-07-08T11:08:00Z</dcterms:modified>
</cp:coreProperties>
</file>