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549FB7" w14:textId="0152A958" w:rsidR="00B048DA" w:rsidRPr="00436560" w:rsidRDefault="001952D1" w:rsidP="00436560">
      <w:pPr>
        <w:spacing w:after="600"/>
        <w:jc w:val="right"/>
      </w:pPr>
      <w:bookmarkStart w:id="0" w:name="_Hlk53520193"/>
      <w:r w:rsidRPr="00436560">
        <w:t>Kraków</w:t>
      </w:r>
      <w:r w:rsidR="00B048DA" w:rsidRPr="00436560">
        <w:t xml:space="preserve"> dnia: </w:t>
      </w:r>
      <w:r w:rsidR="00897FEF">
        <w:t>09.07.2024 r.</w:t>
      </w:r>
    </w:p>
    <w:p w14:paraId="1B8015E9" w14:textId="77777777" w:rsidR="001952D1" w:rsidRPr="00436560" w:rsidRDefault="001952D1" w:rsidP="00436560">
      <w:pPr>
        <w:ind w:right="3969"/>
        <w:rPr>
          <w:b/>
          <w:bCs/>
        </w:rPr>
      </w:pPr>
      <w:r w:rsidRPr="00436560">
        <w:rPr>
          <w:b/>
          <w:bCs/>
        </w:rPr>
        <w:t>Szpital Miejski Specjalistyczny</w:t>
      </w:r>
    </w:p>
    <w:p w14:paraId="1BD54AD0" w14:textId="77777777" w:rsidR="001952D1" w:rsidRPr="00436560" w:rsidRDefault="001952D1" w:rsidP="00436560">
      <w:pPr>
        <w:ind w:right="3969"/>
        <w:rPr>
          <w:b/>
          <w:bCs/>
        </w:rPr>
      </w:pPr>
      <w:r w:rsidRPr="00436560">
        <w:rPr>
          <w:b/>
          <w:bCs/>
        </w:rPr>
        <w:t>im. Gabriela Narutowicza w Krakowie</w:t>
      </w:r>
    </w:p>
    <w:p w14:paraId="05E68629" w14:textId="77777777" w:rsidR="00B048DA" w:rsidRPr="00436560" w:rsidRDefault="001952D1" w:rsidP="00436560">
      <w:pPr>
        <w:ind w:right="3969"/>
      </w:pPr>
      <w:r w:rsidRPr="00436560">
        <w:t>ul. Prądnicka</w:t>
      </w:r>
      <w:r w:rsidR="00B048DA" w:rsidRPr="00436560">
        <w:t xml:space="preserve"> </w:t>
      </w:r>
      <w:r w:rsidRPr="00436560">
        <w:t>35-37</w:t>
      </w:r>
    </w:p>
    <w:p w14:paraId="77B58ED6" w14:textId="77777777" w:rsidR="00B048DA" w:rsidRPr="00436560" w:rsidRDefault="001952D1" w:rsidP="00436560">
      <w:pPr>
        <w:ind w:right="3969"/>
      </w:pPr>
      <w:r w:rsidRPr="00436560">
        <w:t>31-202</w:t>
      </w:r>
      <w:r w:rsidR="00B048DA" w:rsidRPr="00436560">
        <w:t xml:space="preserve"> </w:t>
      </w:r>
      <w:r w:rsidRPr="00436560">
        <w:t>Kraków</w:t>
      </w:r>
    </w:p>
    <w:p w14:paraId="26B25A3E" w14:textId="77777777" w:rsidR="00B048DA" w:rsidRPr="00436560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436560" w14:paraId="37DF0059" w14:textId="77777777" w:rsidTr="00B048DA">
        <w:tc>
          <w:tcPr>
            <w:tcW w:w="9498" w:type="dxa"/>
            <w:shd w:val="clear" w:color="auto" w:fill="F2F2F2"/>
            <w:hideMark/>
          </w:tcPr>
          <w:p w14:paraId="4EC2B5BC" w14:textId="77777777" w:rsidR="00436560" w:rsidRPr="00436560" w:rsidRDefault="00436560" w:rsidP="00436560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436560"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6B18F795" w14:textId="698A4266" w:rsidR="00B048DA" w:rsidRPr="00436560" w:rsidRDefault="00436560" w:rsidP="00436560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36560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>
              <w:rPr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>
              <w:rPr>
                <w:b/>
                <w:spacing w:val="50"/>
                <w:kern w:val="28"/>
                <w:sz w:val="28"/>
                <w:szCs w:val="28"/>
              </w:rPr>
              <w:br/>
              <w:t>w zakresie Pakietów 7,9,11,14</w:t>
            </w:r>
          </w:p>
        </w:tc>
      </w:tr>
    </w:tbl>
    <w:p w14:paraId="54B47D59" w14:textId="48D3B116" w:rsidR="00B048DA" w:rsidRPr="00436560" w:rsidRDefault="00436560" w:rsidP="00B048DA">
      <w:pPr>
        <w:spacing w:after="120"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B048DA" w:rsidRPr="00436560">
        <w:rPr>
          <w:rFonts w:eastAsia="Calibri"/>
          <w:lang w:eastAsia="en-US"/>
        </w:rPr>
        <w:t xml:space="preserve">Dotyczy </w:t>
      </w:r>
      <w:r w:rsidR="00B048DA" w:rsidRPr="00436560">
        <w:t>postępowania o udzielenie zamówienia publicznego</w:t>
      </w:r>
      <w:r w:rsidR="00B048DA" w:rsidRPr="00436560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436560" w14:paraId="5F59F0FD" w14:textId="77777777" w:rsidTr="00B048DA">
        <w:tc>
          <w:tcPr>
            <w:tcW w:w="2269" w:type="dxa"/>
            <w:shd w:val="clear" w:color="auto" w:fill="auto"/>
          </w:tcPr>
          <w:p w14:paraId="2B39B19A" w14:textId="77777777" w:rsidR="00B048DA" w:rsidRPr="0043656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36560"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F5F1FF5" w14:textId="77777777" w:rsidR="00B048DA" w:rsidRPr="00436560" w:rsidRDefault="001952D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36560">
              <w:rPr>
                <w:bCs/>
              </w:rPr>
              <w:t>Zakup i dostawa produktów farmaceutycznych (programy lekowe, substancje czynne w chemioterapii, pozostałe leki)</w:t>
            </w:r>
          </w:p>
        </w:tc>
      </w:tr>
      <w:tr w:rsidR="001952D1" w:rsidRPr="00436560" w14:paraId="1E6CFDB3" w14:textId="77777777" w:rsidTr="00CA1BB2">
        <w:tc>
          <w:tcPr>
            <w:tcW w:w="2269" w:type="dxa"/>
            <w:shd w:val="clear" w:color="auto" w:fill="auto"/>
          </w:tcPr>
          <w:p w14:paraId="187F04D6" w14:textId="77777777" w:rsidR="001952D1" w:rsidRPr="00436560" w:rsidRDefault="001952D1" w:rsidP="00CA1B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36560"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BE940EF" w14:textId="77777777" w:rsidR="001952D1" w:rsidRPr="00436560" w:rsidRDefault="001952D1" w:rsidP="00CA1B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36560">
              <w:rPr>
                <w:bCs/>
              </w:rPr>
              <w:t>ZP/37/2024</w:t>
            </w:r>
          </w:p>
        </w:tc>
      </w:tr>
    </w:tbl>
    <w:p w14:paraId="564D6C94" w14:textId="77777777" w:rsidR="00B048DA" w:rsidRPr="00436560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777FF95C" w14:textId="720B1524" w:rsidR="008642B3" w:rsidRPr="0043656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sz w:val="22"/>
          <w:szCs w:val="22"/>
        </w:rPr>
      </w:pPr>
      <w:r w:rsidRPr="00436560">
        <w:rPr>
          <w:sz w:val="22"/>
          <w:szCs w:val="22"/>
        </w:rPr>
        <w:t xml:space="preserve">Zamawiający, działając </w:t>
      </w:r>
      <w:r w:rsidR="00C65E53" w:rsidRPr="00436560">
        <w:rPr>
          <w:sz w:val="22"/>
          <w:szCs w:val="22"/>
        </w:rPr>
        <w:t>na podstawie art. 253 ust. 1</w:t>
      </w:r>
      <w:r w:rsidR="00836DAF" w:rsidRPr="00436560">
        <w:rPr>
          <w:sz w:val="22"/>
          <w:szCs w:val="22"/>
        </w:rPr>
        <w:t xml:space="preserve"> pkt. 1 i ust. 2</w:t>
      </w:r>
      <w:r w:rsidR="00C65E53" w:rsidRPr="00436560">
        <w:rPr>
          <w:sz w:val="22"/>
          <w:szCs w:val="22"/>
        </w:rPr>
        <w:t xml:space="preserve"> ustawy z dnia 11 września 2019r. Prawo zamówień publicznych </w:t>
      </w:r>
      <w:r w:rsidR="001952D1" w:rsidRPr="00436560">
        <w:rPr>
          <w:sz w:val="22"/>
          <w:szCs w:val="22"/>
        </w:rPr>
        <w:t>(t.j. Dz. U. z 2023r. poz. 1605)</w:t>
      </w:r>
      <w:r w:rsidR="00C65E53" w:rsidRPr="00436560">
        <w:rPr>
          <w:sz w:val="22"/>
          <w:szCs w:val="22"/>
        </w:rPr>
        <w:t>, zwanej dalej „ustawą Pzp”</w:t>
      </w:r>
      <w:r w:rsidR="00D26ED6" w:rsidRPr="00436560">
        <w:rPr>
          <w:sz w:val="22"/>
          <w:szCs w:val="22"/>
        </w:rPr>
        <w:t xml:space="preserve">, </w:t>
      </w:r>
      <w:r w:rsidR="00C65E53" w:rsidRPr="00436560">
        <w:rPr>
          <w:sz w:val="22"/>
          <w:szCs w:val="22"/>
        </w:rPr>
        <w:t>informuje</w:t>
      </w:r>
      <w:r w:rsidR="00D26ED6" w:rsidRPr="00436560">
        <w:rPr>
          <w:sz w:val="22"/>
          <w:szCs w:val="22"/>
        </w:rPr>
        <w:t xml:space="preserve">, że w toczącym się postępowaniu o udzielenie zamówienia publicznego, jako </w:t>
      </w:r>
      <w:r w:rsidR="00756CDA" w:rsidRPr="00436560">
        <w:rPr>
          <w:sz w:val="22"/>
          <w:szCs w:val="22"/>
        </w:rPr>
        <w:t>najkorzystniejsz</w:t>
      </w:r>
      <w:r w:rsidR="00D26ED6" w:rsidRPr="00436560">
        <w:rPr>
          <w:sz w:val="22"/>
          <w:szCs w:val="22"/>
        </w:rPr>
        <w:t xml:space="preserve">a wybrana została </w:t>
      </w:r>
      <w:r w:rsidR="00756CDA" w:rsidRPr="00436560">
        <w:rPr>
          <w:sz w:val="22"/>
          <w:szCs w:val="22"/>
        </w:rPr>
        <w:t>ofer</w:t>
      </w:r>
      <w:r w:rsidR="00D26ED6" w:rsidRPr="00436560">
        <w:rPr>
          <w:sz w:val="22"/>
          <w:szCs w:val="22"/>
        </w:rPr>
        <w:t>t</w:t>
      </w:r>
      <w:r w:rsidR="009F0E5C" w:rsidRPr="00436560">
        <w:rPr>
          <w:sz w:val="22"/>
          <w:szCs w:val="22"/>
        </w:rPr>
        <w:t>a</w:t>
      </w:r>
      <w:r w:rsidRPr="00436560">
        <w:rPr>
          <w:sz w:val="22"/>
          <w:szCs w:val="22"/>
        </w:rPr>
        <w:t xml:space="preserve"> złożona przez wykonawcę</w:t>
      </w:r>
      <w:r w:rsidR="00D26ED6" w:rsidRPr="00436560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952D1" w:rsidRPr="00436560" w14:paraId="4451EFBB" w14:textId="77777777" w:rsidTr="00436560">
        <w:trPr>
          <w:cantSplit/>
          <w:trHeight w:val="1955"/>
        </w:trPr>
        <w:tc>
          <w:tcPr>
            <w:tcW w:w="9498" w:type="dxa"/>
          </w:tcPr>
          <w:p w14:paraId="00958E04" w14:textId="77777777" w:rsidR="001952D1" w:rsidRPr="00436560" w:rsidRDefault="001952D1" w:rsidP="00436560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36560">
              <w:rPr>
                <w:b/>
                <w:sz w:val="22"/>
                <w:szCs w:val="22"/>
              </w:rPr>
              <w:t>Salus International Sp. z o.o.</w:t>
            </w:r>
          </w:p>
          <w:p w14:paraId="0475D5F8" w14:textId="0F9B43BE" w:rsidR="001952D1" w:rsidRPr="00436560" w:rsidRDefault="00436560" w:rsidP="00436560">
            <w:pPr>
              <w:spacing w:line="276" w:lineRule="auto"/>
              <w:rPr>
                <w:bCs/>
                <w:sz w:val="22"/>
                <w:szCs w:val="22"/>
              </w:rPr>
            </w:pPr>
            <w:r w:rsidRPr="00436560">
              <w:rPr>
                <w:bCs/>
                <w:sz w:val="22"/>
                <w:szCs w:val="22"/>
              </w:rPr>
              <w:t xml:space="preserve">ul. </w:t>
            </w:r>
            <w:r w:rsidR="001952D1" w:rsidRPr="00436560">
              <w:rPr>
                <w:bCs/>
                <w:sz w:val="22"/>
                <w:szCs w:val="22"/>
              </w:rPr>
              <w:t xml:space="preserve">Pułaskiego 9  </w:t>
            </w:r>
          </w:p>
          <w:p w14:paraId="379E4C82" w14:textId="77777777" w:rsidR="001952D1" w:rsidRPr="00436560" w:rsidRDefault="001952D1" w:rsidP="00436560">
            <w:pPr>
              <w:spacing w:line="276" w:lineRule="auto"/>
              <w:rPr>
                <w:bCs/>
                <w:sz w:val="22"/>
                <w:szCs w:val="22"/>
              </w:rPr>
            </w:pPr>
            <w:r w:rsidRPr="00436560">
              <w:rPr>
                <w:bCs/>
                <w:sz w:val="22"/>
                <w:szCs w:val="22"/>
              </w:rPr>
              <w:t>40-273 Katowice</w:t>
            </w:r>
          </w:p>
          <w:p w14:paraId="528284FF" w14:textId="77777777" w:rsidR="00436560" w:rsidRPr="00436560" w:rsidRDefault="00436560" w:rsidP="00436560">
            <w:pPr>
              <w:spacing w:before="120" w:after="240" w:line="276" w:lineRule="auto"/>
              <w:jc w:val="both"/>
              <w:rPr>
                <w:b/>
                <w:sz w:val="22"/>
                <w:szCs w:val="22"/>
              </w:rPr>
            </w:pPr>
            <w:r w:rsidRPr="00436560">
              <w:rPr>
                <w:color w:val="000000"/>
                <w:sz w:val="22"/>
                <w:szCs w:val="22"/>
              </w:rPr>
              <w:t>Pakiet 7 - Pembrolizumab</w:t>
            </w:r>
          </w:p>
          <w:p w14:paraId="7543C7B9" w14:textId="33639230" w:rsidR="001952D1" w:rsidRPr="00436560" w:rsidRDefault="001952D1" w:rsidP="00436560">
            <w:pPr>
              <w:spacing w:before="120" w:line="276" w:lineRule="auto"/>
              <w:jc w:val="both"/>
            </w:pPr>
            <w:r w:rsidRPr="00436560">
              <w:rPr>
                <w:sz w:val="22"/>
                <w:szCs w:val="22"/>
                <w:u w:val="single"/>
              </w:rPr>
              <w:t>Uzasadnienie wyboru</w:t>
            </w:r>
            <w:r w:rsidRPr="00436560">
              <w:rPr>
                <w:sz w:val="22"/>
                <w:szCs w:val="22"/>
              </w:rPr>
              <w:t>:</w:t>
            </w:r>
            <w:r w:rsidR="00436560" w:rsidRPr="00436560">
              <w:rPr>
                <w:sz w:val="22"/>
                <w:szCs w:val="22"/>
              </w:rPr>
              <w:t xml:space="preserve"> </w:t>
            </w:r>
            <w:r w:rsidRPr="00436560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1952D1" w:rsidRPr="00436560" w14:paraId="6664C67F" w14:textId="77777777" w:rsidTr="00436560">
        <w:trPr>
          <w:cantSplit/>
          <w:trHeight w:val="1968"/>
        </w:trPr>
        <w:tc>
          <w:tcPr>
            <w:tcW w:w="9498" w:type="dxa"/>
          </w:tcPr>
          <w:p w14:paraId="7AEB3E5C" w14:textId="77777777" w:rsidR="001952D1" w:rsidRPr="00436560" w:rsidRDefault="001952D1" w:rsidP="00436560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36560">
              <w:rPr>
                <w:b/>
                <w:sz w:val="22"/>
                <w:szCs w:val="22"/>
              </w:rPr>
              <w:t>Baxter Polska Sp. z o.o.</w:t>
            </w:r>
          </w:p>
          <w:p w14:paraId="2DC44B94" w14:textId="71A487DF" w:rsidR="001952D1" w:rsidRPr="00436560" w:rsidRDefault="00436560" w:rsidP="00436560">
            <w:pPr>
              <w:spacing w:line="276" w:lineRule="auto"/>
              <w:rPr>
                <w:bCs/>
                <w:sz w:val="22"/>
                <w:szCs w:val="22"/>
              </w:rPr>
            </w:pPr>
            <w:r w:rsidRPr="00436560">
              <w:rPr>
                <w:bCs/>
                <w:sz w:val="22"/>
                <w:szCs w:val="22"/>
              </w:rPr>
              <w:t xml:space="preserve">ul. </w:t>
            </w:r>
            <w:r w:rsidR="001952D1" w:rsidRPr="00436560">
              <w:rPr>
                <w:bCs/>
                <w:sz w:val="22"/>
                <w:szCs w:val="22"/>
              </w:rPr>
              <w:t xml:space="preserve">Kruczkowskiego 8  </w:t>
            </w:r>
          </w:p>
          <w:p w14:paraId="5E9445DB" w14:textId="77777777" w:rsidR="001952D1" w:rsidRPr="00436560" w:rsidRDefault="001952D1" w:rsidP="00436560">
            <w:pPr>
              <w:spacing w:line="276" w:lineRule="auto"/>
              <w:rPr>
                <w:bCs/>
                <w:sz w:val="22"/>
                <w:szCs w:val="22"/>
              </w:rPr>
            </w:pPr>
            <w:r w:rsidRPr="00436560">
              <w:rPr>
                <w:bCs/>
                <w:sz w:val="22"/>
                <w:szCs w:val="22"/>
              </w:rPr>
              <w:t>00-380 Warszawa</w:t>
            </w:r>
          </w:p>
          <w:p w14:paraId="70C00BEB" w14:textId="77777777" w:rsidR="00436560" w:rsidRPr="00436560" w:rsidRDefault="00436560" w:rsidP="00436560">
            <w:pPr>
              <w:spacing w:before="120" w:after="240" w:line="276" w:lineRule="auto"/>
              <w:jc w:val="both"/>
              <w:rPr>
                <w:b/>
                <w:sz w:val="22"/>
                <w:szCs w:val="22"/>
              </w:rPr>
            </w:pPr>
            <w:r w:rsidRPr="00436560">
              <w:rPr>
                <w:color w:val="000000"/>
                <w:sz w:val="22"/>
                <w:szCs w:val="22"/>
              </w:rPr>
              <w:t>Pakiet 9 - Roztwór do hemofiltracji i hemodializy</w:t>
            </w:r>
          </w:p>
          <w:p w14:paraId="5B0192AC" w14:textId="4742E975" w:rsidR="001952D1" w:rsidRPr="00436560" w:rsidRDefault="001952D1" w:rsidP="00436560">
            <w:pPr>
              <w:spacing w:before="120" w:line="276" w:lineRule="auto"/>
              <w:jc w:val="both"/>
            </w:pPr>
            <w:r w:rsidRPr="00436560">
              <w:rPr>
                <w:sz w:val="22"/>
                <w:szCs w:val="22"/>
                <w:u w:val="single"/>
              </w:rPr>
              <w:t>Uzasadnienie wyboru</w:t>
            </w:r>
            <w:r w:rsidRPr="00436560">
              <w:rPr>
                <w:sz w:val="22"/>
                <w:szCs w:val="22"/>
              </w:rPr>
              <w:t>:</w:t>
            </w:r>
            <w:r w:rsidR="00436560" w:rsidRPr="00436560">
              <w:rPr>
                <w:sz w:val="22"/>
                <w:szCs w:val="22"/>
              </w:rPr>
              <w:t xml:space="preserve"> </w:t>
            </w:r>
            <w:r w:rsidRPr="00436560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1952D1" w:rsidRPr="00436560" w14:paraId="4F5C6E9B" w14:textId="77777777" w:rsidTr="00CA1BB2">
        <w:trPr>
          <w:cantSplit/>
        </w:trPr>
        <w:tc>
          <w:tcPr>
            <w:tcW w:w="9498" w:type="dxa"/>
          </w:tcPr>
          <w:p w14:paraId="36F615EF" w14:textId="77777777" w:rsidR="001952D1" w:rsidRPr="00436560" w:rsidRDefault="001952D1" w:rsidP="00436560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36560">
              <w:rPr>
                <w:b/>
                <w:sz w:val="22"/>
                <w:szCs w:val="22"/>
              </w:rPr>
              <w:t>Salus International Sp. z o.o.</w:t>
            </w:r>
          </w:p>
          <w:p w14:paraId="19B43377" w14:textId="077DB88C" w:rsidR="001952D1" w:rsidRPr="00436560" w:rsidRDefault="00436560" w:rsidP="00436560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952D1" w:rsidRPr="00436560">
              <w:rPr>
                <w:bCs/>
                <w:sz w:val="22"/>
                <w:szCs w:val="22"/>
              </w:rPr>
              <w:t xml:space="preserve">Pułaskiego 9  </w:t>
            </w:r>
          </w:p>
          <w:p w14:paraId="31271434" w14:textId="77777777" w:rsidR="001952D1" w:rsidRPr="00436560" w:rsidRDefault="001952D1" w:rsidP="00436560">
            <w:pPr>
              <w:spacing w:line="276" w:lineRule="auto"/>
              <w:rPr>
                <w:bCs/>
                <w:sz w:val="22"/>
                <w:szCs w:val="22"/>
              </w:rPr>
            </w:pPr>
            <w:r w:rsidRPr="00436560">
              <w:rPr>
                <w:bCs/>
                <w:sz w:val="22"/>
                <w:szCs w:val="22"/>
              </w:rPr>
              <w:t>40-273 Katowice</w:t>
            </w:r>
          </w:p>
          <w:p w14:paraId="6CFAE344" w14:textId="77777777" w:rsidR="00436560" w:rsidRPr="00436560" w:rsidRDefault="00436560" w:rsidP="00436560">
            <w:pPr>
              <w:spacing w:before="120" w:after="240" w:line="276" w:lineRule="auto"/>
              <w:jc w:val="both"/>
              <w:rPr>
                <w:b/>
                <w:sz w:val="22"/>
                <w:szCs w:val="22"/>
              </w:rPr>
            </w:pPr>
            <w:r w:rsidRPr="00436560">
              <w:rPr>
                <w:color w:val="000000"/>
                <w:sz w:val="22"/>
                <w:szCs w:val="22"/>
              </w:rPr>
              <w:t>Pakiet 11 - Bevacizumabum</w:t>
            </w:r>
          </w:p>
          <w:p w14:paraId="0447BE4E" w14:textId="6F1F3547" w:rsidR="001952D1" w:rsidRPr="00436560" w:rsidRDefault="001952D1" w:rsidP="0043656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436560">
              <w:rPr>
                <w:sz w:val="22"/>
                <w:szCs w:val="22"/>
                <w:u w:val="single"/>
              </w:rPr>
              <w:t>Uzasadnienie wyboru</w:t>
            </w:r>
            <w:r w:rsidRPr="00436560">
              <w:rPr>
                <w:sz w:val="22"/>
                <w:szCs w:val="22"/>
              </w:rPr>
              <w:t>:</w:t>
            </w:r>
            <w:r w:rsidR="00436560">
              <w:rPr>
                <w:sz w:val="22"/>
                <w:szCs w:val="22"/>
              </w:rPr>
              <w:t xml:space="preserve"> </w:t>
            </w:r>
            <w:r w:rsidRPr="00436560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1952D1" w:rsidRPr="00436560" w14:paraId="60FA434C" w14:textId="77777777" w:rsidTr="00436560">
        <w:trPr>
          <w:cantSplit/>
          <w:trHeight w:val="1832"/>
        </w:trPr>
        <w:tc>
          <w:tcPr>
            <w:tcW w:w="9498" w:type="dxa"/>
          </w:tcPr>
          <w:p w14:paraId="734CAA30" w14:textId="77777777" w:rsidR="001952D1" w:rsidRPr="00436560" w:rsidRDefault="001952D1" w:rsidP="00436560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36560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5F29D9A3" w14:textId="77777777" w:rsidR="001952D1" w:rsidRPr="00436560" w:rsidRDefault="001952D1" w:rsidP="00436560">
            <w:pPr>
              <w:spacing w:line="276" w:lineRule="auto"/>
              <w:rPr>
                <w:bCs/>
                <w:sz w:val="22"/>
                <w:szCs w:val="22"/>
              </w:rPr>
            </w:pPr>
            <w:r w:rsidRPr="00436560">
              <w:rPr>
                <w:bCs/>
                <w:sz w:val="22"/>
                <w:szCs w:val="22"/>
              </w:rPr>
              <w:t xml:space="preserve">Pułaskiego 9  </w:t>
            </w:r>
          </w:p>
          <w:p w14:paraId="638F3920" w14:textId="77777777" w:rsidR="001952D1" w:rsidRPr="00436560" w:rsidRDefault="001952D1" w:rsidP="00436560">
            <w:pPr>
              <w:spacing w:line="276" w:lineRule="auto"/>
              <w:rPr>
                <w:bCs/>
                <w:sz w:val="22"/>
                <w:szCs w:val="22"/>
              </w:rPr>
            </w:pPr>
            <w:r w:rsidRPr="00436560">
              <w:rPr>
                <w:bCs/>
                <w:sz w:val="22"/>
                <w:szCs w:val="22"/>
              </w:rPr>
              <w:t>40-273 Katowice</w:t>
            </w:r>
          </w:p>
          <w:p w14:paraId="0EA7EAAD" w14:textId="458B0407" w:rsidR="00436560" w:rsidRDefault="00436560" w:rsidP="00436560">
            <w:pPr>
              <w:spacing w:before="120" w:after="240" w:line="276" w:lineRule="auto"/>
              <w:jc w:val="both"/>
              <w:rPr>
                <w:b/>
                <w:sz w:val="22"/>
                <w:szCs w:val="22"/>
              </w:rPr>
            </w:pPr>
            <w:r w:rsidRPr="00436560">
              <w:rPr>
                <w:color w:val="000000"/>
                <w:sz w:val="22"/>
                <w:szCs w:val="22"/>
              </w:rPr>
              <w:t xml:space="preserve">Pakiet 14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436560">
              <w:rPr>
                <w:color w:val="000000"/>
                <w:sz w:val="22"/>
                <w:szCs w:val="22"/>
              </w:rPr>
              <w:t xml:space="preserve"> Cabazitaxelum</w:t>
            </w:r>
          </w:p>
          <w:p w14:paraId="5D17468C" w14:textId="38ADE488" w:rsidR="001952D1" w:rsidRPr="00436560" w:rsidRDefault="001952D1" w:rsidP="00436560">
            <w:pPr>
              <w:spacing w:before="120" w:after="240" w:line="276" w:lineRule="auto"/>
              <w:jc w:val="both"/>
              <w:rPr>
                <w:b/>
                <w:sz w:val="22"/>
                <w:szCs w:val="22"/>
              </w:rPr>
            </w:pPr>
            <w:r w:rsidRPr="00436560">
              <w:rPr>
                <w:sz w:val="22"/>
                <w:szCs w:val="22"/>
                <w:u w:val="single"/>
              </w:rPr>
              <w:t>Uzasadnienie wyboru</w:t>
            </w:r>
            <w:r w:rsidRPr="00436560">
              <w:rPr>
                <w:sz w:val="22"/>
                <w:szCs w:val="22"/>
              </w:rPr>
              <w:t>:</w:t>
            </w:r>
            <w:r w:rsidR="00436560">
              <w:rPr>
                <w:sz w:val="22"/>
                <w:szCs w:val="22"/>
              </w:rPr>
              <w:t xml:space="preserve"> </w:t>
            </w:r>
            <w:r w:rsidRPr="00436560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7BF4AB4C" w14:textId="77777777" w:rsidR="00992FF5" w:rsidRPr="00436560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436560">
        <w:rPr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436560" w14:paraId="08604809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5C8A00" w14:textId="77777777" w:rsidR="00992FF5" w:rsidRPr="00436560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36560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272AE5" w14:textId="77777777" w:rsidR="00992FF5" w:rsidRPr="00436560" w:rsidRDefault="00992FF5" w:rsidP="00F82C4B">
            <w:pPr>
              <w:spacing w:before="120" w:after="120"/>
              <w:jc w:val="center"/>
              <w:rPr>
                <w:bCs/>
              </w:rPr>
            </w:pPr>
            <w:r w:rsidRPr="00436560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A567A4" w14:textId="77777777" w:rsidR="00992FF5" w:rsidRPr="00436560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36560">
              <w:rPr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85A6E4" w14:textId="77777777" w:rsidR="00992FF5" w:rsidRPr="00436560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36560">
              <w:rPr>
                <w:bCs/>
                <w:color w:val="000000"/>
              </w:rPr>
              <w:t>Razem</w:t>
            </w:r>
          </w:p>
        </w:tc>
      </w:tr>
      <w:tr w:rsidR="001952D1" w:rsidRPr="00436560" w14:paraId="78BC427D" w14:textId="77777777" w:rsidTr="00CA1B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9A2EE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7 - Pakiet 7 - Pembrolizumab*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C65A5" w14:textId="77777777" w:rsidR="001952D1" w:rsidRPr="00436560" w:rsidRDefault="001952D1" w:rsidP="00CA1BB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436560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934350D" w14:textId="27AD6523" w:rsidR="001952D1" w:rsidRPr="00436560" w:rsidRDefault="00436560" w:rsidP="00CA1BB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952D1" w:rsidRPr="00436560">
              <w:rPr>
                <w:sz w:val="20"/>
                <w:szCs w:val="20"/>
              </w:rPr>
              <w:t>Pułaskiego 9</w:t>
            </w:r>
          </w:p>
          <w:p w14:paraId="32E3D97D" w14:textId="77777777" w:rsidR="001952D1" w:rsidRPr="00436560" w:rsidRDefault="001952D1" w:rsidP="00CA1BB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B58DD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08ED" w14:textId="77777777" w:rsidR="001952D1" w:rsidRPr="00436560" w:rsidRDefault="001952D1" w:rsidP="00CA1BB2">
            <w:pPr>
              <w:jc w:val="center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 xml:space="preserve">  500,00</w:t>
            </w:r>
          </w:p>
        </w:tc>
      </w:tr>
      <w:tr w:rsidR="001952D1" w:rsidRPr="00436560" w14:paraId="1E884F1F" w14:textId="77777777" w:rsidTr="00CA1B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F5AA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9 - Pakiet 9 - Roztwór do hemofiltracji i hemodializy*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43CFE" w14:textId="77777777" w:rsidR="001952D1" w:rsidRPr="00436560" w:rsidRDefault="001952D1" w:rsidP="00CA1BB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436560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384CBFE" w14:textId="7BDA306C" w:rsidR="001952D1" w:rsidRPr="00436560" w:rsidRDefault="00436560" w:rsidP="00CA1BB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952D1" w:rsidRPr="00436560">
              <w:rPr>
                <w:sz w:val="20"/>
                <w:szCs w:val="20"/>
              </w:rPr>
              <w:t>Kruczkowskiego 8</w:t>
            </w:r>
          </w:p>
          <w:p w14:paraId="3892A272" w14:textId="77777777" w:rsidR="001952D1" w:rsidRPr="00436560" w:rsidRDefault="001952D1" w:rsidP="00CA1BB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EBAB7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DED5F" w14:textId="77777777" w:rsidR="001952D1" w:rsidRPr="00436560" w:rsidRDefault="001952D1" w:rsidP="00CA1BB2">
            <w:pPr>
              <w:jc w:val="center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 xml:space="preserve">  500,00</w:t>
            </w:r>
          </w:p>
        </w:tc>
      </w:tr>
      <w:tr w:rsidR="001952D1" w:rsidRPr="00436560" w14:paraId="375C9D29" w14:textId="77777777" w:rsidTr="00CA1B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DE17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11 - Pakiet 11 - Bevacizumabum*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CE17C" w14:textId="77777777" w:rsidR="001952D1" w:rsidRPr="00436560" w:rsidRDefault="001952D1" w:rsidP="00CA1BB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436560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27336AD" w14:textId="243F580C" w:rsidR="001952D1" w:rsidRPr="00436560" w:rsidRDefault="00436560" w:rsidP="00CA1BB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952D1" w:rsidRPr="00436560">
              <w:rPr>
                <w:sz w:val="20"/>
                <w:szCs w:val="20"/>
              </w:rPr>
              <w:t>Pułaskiego 9</w:t>
            </w:r>
          </w:p>
          <w:p w14:paraId="29056284" w14:textId="77777777" w:rsidR="001952D1" w:rsidRPr="00436560" w:rsidRDefault="001952D1" w:rsidP="00CA1BB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1295C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8C3C" w14:textId="77777777" w:rsidR="001952D1" w:rsidRPr="00436560" w:rsidRDefault="001952D1" w:rsidP="00CA1BB2">
            <w:pPr>
              <w:jc w:val="center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 xml:space="preserve">  500,00</w:t>
            </w:r>
          </w:p>
        </w:tc>
      </w:tr>
      <w:tr w:rsidR="001952D1" w:rsidRPr="00436560" w14:paraId="7CBC6936" w14:textId="77777777" w:rsidTr="00CA1B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ECAE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11 - Pakiet 11 - Bevacizumabum*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5D7A8" w14:textId="77F67ECD" w:rsidR="001952D1" w:rsidRPr="00436560" w:rsidRDefault="001952D1" w:rsidP="00CA1BB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436560">
              <w:rPr>
                <w:b/>
                <w:bCs/>
                <w:sz w:val="20"/>
                <w:szCs w:val="20"/>
              </w:rPr>
              <w:t>Tramco Sp</w:t>
            </w:r>
            <w:r w:rsidR="00436560">
              <w:rPr>
                <w:b/>
                <w:bCs/>
                <w:sz w:val="20"/>
                <w:szCs w:val="20"/>
              </w:rPr>
              <w:t>.</w:t>
            </w:r>
            <w:r w:rsidRPr="00436560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2D3F1908" w14:textId="2D21779D" w:rsidR="001952D1" w:rsidRPr="00436560" w:rsidRDefault="001952D1" w:rsidP="00CA1BB2">
            <w:pPr>
              <w:spacing w:line="276" w:lineRule="auto"/>
              <w:rPr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Wolskie, ul.</w:t>
            </w:r>
            <w:r w:rsidR="00436560">
              <w:rPr>
                <w:sz w:val="20"/>
                <w:szCs w:val="20"/>
              </w:rPr>
              <w:t xml:space="preserve"> </w:t>
            </w:r>
            <w:r w:rsidRPr="00436560">
              <w:rPr>
                <w:sz w:val="20"/>
                <w:szCs w:val="20"/>
              </w:rPr>
              <w:t>Wolska 14</w:t>
            </w:r>
          </w:p>
          <w:p w14:paraId="68B008F1" w14:textId="77777777" w:rsidR="001952D1" w:rsidRPr="00436560" w:rsidRDefault="001952D1" w:rsidP="00CA1BB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3F8DE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1 - Cena - 484.50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F2507" w14:textId="77777777" w:rsidR="001952D1" w:rsidRPr="00436560" w:rsidRDefault="001952D1" w:rsidP="00CA1BB2">
            <w:pPr>
              <w:jc w:val="center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 xml:space="preserve">  484,50</w:t>
            </w:r>
          </w:p>
        </w:tc>
      </w:tr>
      <w:tr w:rsidR="001952D1" w:rsidRPr="00436560" w14:paraId="6685FA8C" w14:textId="77777777" w:rsidTr="00CA1B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D3D7E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11 - Pakiet 11 - Bevacizumabum*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CF4CB" w14:textId="77777777" w:rsidR="001952D1" w:rsidRPr="00436560" w:rsidRDefault="001952D1" w:rsidP="00CA1BB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436560">
              <w:rPr>
                <w:b/>
                <w:bCs/>
                <w:sz w:val="20"/>
                <w:szCs w:val="20"/>
              </w:rPr>
              <w:t>Bialmed Sp. z o.o.</w:t>
            </w:r>
          </w:p>
          <w:p w14:paraId="18D810C6" w14:textId="77777777" w:rsidR="001952D1" w:rsidRPr="00436560" w:rsidRDefault="001952D1" w:rsidP="00CA1BB2">
            <w:pPr>
              <w:spacing w:line="276" w:lineRule="auto"/>
              <w:rPr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ul. Kazimierzowska 46/48/35</w:t>
            </w:r>
          </w:p>
          <w:p w14:paraId="34084DAD" w14:textId="77777777" w:rsidR="001952D1" w:rsidRPr="00436560" w:rsidRDefault="001952D1" w:rsidP="00CA1BB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8C635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1 - Cena - 461.85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A95C" w14:textId="77777777" w:rsidR="001952D1" w:rsidRPr="00436560" w:rsidRDefault="001952D1" w:rsidP="00CA1BB2">
            <w:pPr>
              <w:jc w:val="center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 xml:space="preserve">  461,85</w:t>
            </w:r>
          </w:p>
        </w:tc>
      </w:tr>
      <w:tr w:rsidR="001952D1" w:rsidRPr="00436560" w14:paraId="3499EEC0" w14:textId="77777777" w:rsidTr="00CA1B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F7AA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14 - Pakiet 14 - Cabazitaxelum*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810EC" w14:textId="77777777" w:rsidR="001952D1" w:rsidRPr="00436560" w:rsidRDefault="001952D1" w:rsidP="00CA1BB2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436560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D2DF140" w14:textId="06271930" w:rsidR="001952D1" w:rsidRPr="00436560" w:rsidRDefault="00436560" w:rsidP="00CA1BB2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952D1" w:rsidRPr="00436560">
              <w:rPr>
                <w:sz w:val="20"/>
                <w:szCs w:val="20"/>
              </w:rPr>
              <w:t>Pułaskiego 9</w:t>
            </w:r>
          </w:p>
          <w:p w14:paraId="368CCA9D" w14:textId="77777777" w:rsidR="001952D1" w:rsidRPr="00436560" w:rsidRDefault="001952D1" w:rsidP="00CA1BB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C2E0" w14:textId="77777777" w:rsidR="001952D1" w:rsidRPr="00436560" w:rsidRDefault="001952D1" w:rsidP="00CA1B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1DD0C" w14:textId="77777777" w:rsidR="001952D1" w:rsidRPr="00436560" w:rsidRDefault="001952D1" w:rsidP="00CA1BB2">
            <w:pPr>
              <w:jc w:val="center"/>
              <w:rPr>
                <w:color w:val="000000"/>
                <w:sz w:val="20"/>
                <w:szCs w:val="20"/>
              </w:rPr>
            </w:pPr>
            <w:r w:rsidRPr="00436560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28B08793" w14:textId="24FDFC17" w:rsidR="008642B3" w:rsidRPr="00436560" w:rsidRDefault="008642B3" w:rsidP="00B51A2B">
      <w:pPr>
        <w:jc w:val="right"/>
      </w:pPr>
    </w:p>
    <w:sectPr w:rsidR="008642B3" w:rsidRPr="00436560" w:rsidSect="004365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14426" w14:textId="77777777" w:rsidR="00736E87" w:rsidRDefault="00736E87">
      <w:r>
        <w:separator/>
      </w:r>
    </w:p>
  </w:endnote>
  <w:endnote w:type="continuationSeparator" w:id="0">
    <w:p w14:paraId="3652A68A" w14:textId="77777777" w:rsidR="00736E87" w:rsidRDefault="00736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22DF3" w14:textId="77777777" w:rsidR="001952D1" w:rsidRDefault="001952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94B0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95B51AE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86528" w14:textId="77777777" w:rsidR="001952D1" w:rsidRDefault="001952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D5E03" w14:textId="77777777" w:rsidR="00736E87" w:rsidRDefault="00736E87">
      <w:r>
        <w:separator/>
      </w:r>
    </w:p>
  </w:footnote>
  <w:footnote w:type="continuationSeparator" w:id="0">
    <w:p w14:paraId="5F38943A" w14:textId="77777777" w:rsidR="00736E87" w:rsidRDefault="00736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06C4F" w14:textId="77777777" w:rsidR="001952D1" w:rsidRDefault="00195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3B338" w14:textId="77777777" w:rsidR="001952D1" w:rsidRDefault="001952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7799C" w14:textId="77777777" w:rsidR="001952D1" w:rsidRDefault="001952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E87"/>
    <w:rsid w:val="00022322"/>
    <w:rsid w:val="00042497"/>
    <w:rsid w:val="000C1E6F"/>
    <w:rsid w:val="000E4E56"/>
    <w:rsid w:val="001952D1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6560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6E87"/>
    <w:rsid w:val="00756CDA"/>
    <w:rsid w:val="007E2ACC"/>
    <w:rsid w:val="007E68C5"/>
    <w:rsid w:val="00832144"/>
    <w:rsid w:val="00836DAF"/>
    <w:rsid w:val="008567C7"/>
    <w:rsid w:val="008642B3"/>
    <w:rsid w:val="00897FEF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264F"/>
    <w:rsid w:val="00F223E4"/>
    <w:rsid w:val="00F33C66"/>
    <w:rsid w:val="00F82C4B"/>
    <w:rsid w:val="00F960D7"/>
    <w:rsid w:val="00FB7F50"/>
    <w:rsid w:val="00FD09DE"/>
    <w:rsid w:val="00FF6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4D2373"/>
  <w15:chartTrackingRefBased/>
  <w15:docId w15:val="{47978D66-8020-46E7-A7C4-309F2D98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346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2024-07-09T07:02:00Z</dcterms:created>
  <dcterms:modified xsi:type="dcterms:W3CDTF">2024-07-09T10:19:00Z</dcterms:modified>
</cp:coreProperties>
</file>