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A04FFA" w14:textId="4C3F69C7" w:rsidR="00FB7F50" w:rsidRPr="002245BE" w:rsidRDefault="00164CF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64CF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FF4D57">
        <w:rPr>
          <w:sz w:val="22"/>
          <w:szCs w:val="22"/>
        </w:rPr>
        <w:t>0</w:t>
      </w:r>
      <w:r w:rsidR="00D22194">
        <w:rPr>
          <w:sz w:val="22"/>
          <w:szCs w:val="22"/>
        </w:rPr>
        <w:t>9</w:t>
      </w:r>
      <w:r w:rsidR="00FF4D57">
        <w:rPr>
          <w:sz w:val="22"/>
          <w:szCs w:val="22"/>
        </w:rPr>
        <w:t>.07.2024 r.</w:t>
      </w:r>
    </w:p>
    <w:p w14:paraId="1FD5263B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4F285935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9F333CC" w14:textId="77777777" w:rsidR="002032C0" w:rsidRPr="002032C0" w:rsidRDefault="002032C0" w:rsidP="002032C0">
      <w:r w:rsidRPr="002032C0">
        <w:t>ul. Prądnicka 35-37</w:t>
      </w:r>
    </w:p>
    <w:p w14:paraId="62170860" w14:textId="77777777" w:rsidR="002032C0" w:rsidRPr="002032C0" w:rsidRDefault="002032C0" w:rsidP="002032C0">
      <w:r w:rsidRPr="002032C0">
        <w:t>31-202 Kraków</w:t>
      </w:r>
    </w:p>
    <w:p w14:paraId="18F00824" w14:textId="77777777" w:rsidR="00D22194" w:rsidRDefault="00D22194">
      <w:pPr>
        <w:pStyle w:val="Nagwek1"/>
        <w:spacing w:before="600"/>
        <w:rPr>
          <w:sz w:val="28"/>
        </w:rPr>
      </w:pPr>
      <w:r>
        <w:rPr>
          <w:sz w:val="28"/>
        </w:rPr>
        <w:t>SPROSTOWANIE</w:t>
      </w:r>
    </w:p>
    <w:p w14:paraId="002E0167" w14:textId="07DA080A" w:rsidR="008642B3" w:rsidRDefault="00D22194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ogłoszenia </w:t>
      </w:r>
      <w:r w:rsidR="008642B3"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164CF5" w:rsidRPr="00607F9B" w14:paraId="3D6E21AC" w14:textId="77777777" w:rsidTr="008A001A">
        <w:trPr>
          <w:trHeight w:val="638"/>
        </w:trPr>
        <w:tc>
          <w:tcPr>
            <w:tcW w:w="959" w:type="dxa"/>
            <w:shd w:val="clear" w:color="auto" w:fill="auto"/>
          </w:tcPr>
          <w:p w14:paraId="7FF86C55" w14:textId="77777777" w:rsidR="00164CF5" w:rsidRPr="00607F9B" w:rsidRDefault="00164CF5" w:rsidP="008A00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861079E" w14:textId="019287F4" w:rsidR="00164CF5" w:rsidRPr="00607F9B" w:rsidRDefault="00164CF5" w:rsidP="008A001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64CF5">
              <w:rPr>
                <w:sz w:val="22"/>
                <w:szCs w:val="22"/>
              </w:rPr>
              <w:t>podstawowy</w:t>
            </w:r>
            <w:r w:rsidR="00487E98">
              <w:rPr>
                <w:sz w:val="22"/>
                <w:szCs w:val="22"/>
              </w:rPr>
              <w:t>m</w:t>
            </w:r>
            <w:r w:rsidRPr="00164CF5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164CF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64CF5">
              <w:rPr>
                <w:b/>
                <w:bCs/>
                <w:sz w:val="22"/>
                <w:szCs w:val="22"/>
              </w:rPr>
              <w:t>Zakup i dostawa nici chirurgicznych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64CF5">
              <w:rPr>
                <w:b/>
                <w:sz w:val="22"/>
                <w:szCs w:val="22"/>
              </w:rPr>
              <w:t>ZP/34/2024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50EA544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78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2"/>
      </w:tblGrid>
      <w:tr w:rsidR="00164CF5" w14:paraId="096ADD61" w14:textId="77777777" w:rsidTr="009F2B6B">
        <w:trPr>
          <w:cantSplit/>
        </w:trPr>
        <w:tc>
          <w:tcPr>
            <w:tcW w:w="9782" w:type="dxa"/>
          </w:tcPr>
          <w:p w14:paraId="5DE6FD1D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01893275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7615BB8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3D085193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32E4E6F" w14:textId="5189C0BA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 xml:space="preserve">Pakiet 1 - Syntetyczny </w:t>
            </w:r>
            <w:proofErr w:type="spellStart"/>
            <w:r w:rsidRPr="00164CF5">
              <w:rPr>
                <w:sz w:val="22"/>
                <w:szCs w:val="22"/>
              </w:rPr>
              <w:t>wchłanialny</w:t>
            </w:r>
            <w:proofErr w:type="spellEnd"/>
            <w:r w:rsidRPr="00164CF5">
              <w:rPr>
                <w:sz w:val="22"/>
                <w:szCs w:val="22"/>
              </w:rPr>
              <w:t xml:space="preserve"> szew pleciony wykonany z mieszaniny kwasu </w:t>
            </w:r>
            <w:proofErr w:type="spellStart"/>
            <w:r w:rsidRPr="00164CF5">
              <w:rPr>
                <w:sz w:val="22"/>
                <w:szCs w:val="22"/>
              </w:rPr>
              <w:t>poliglikolowego</w:t>
            </w:r>
            <w:proofErr w:type="spellEnd"/>
            <w:r w:rsidRPr="00164CF5">
              <w:rPr>
                <w:sz w:val="22"/>
                <w:szCs w:val="22"/>
              </w:rPr>
              <w:t xml:space="preserve"> </w:t>
            </w:r>
            <w:r w:rsidR="00487E98">
              <w:rPr>
                <w:sz w:val="22"/>
                <w:szCs w:val="22"/>
              </w:rPr>
              <w:br/>
            </w:r>
            <w:r w:rsidRPr="00164CF5">
              <w:rPr>
                <w:sz w:val="22"/>
                <w:szCs w:val="22"/>
              </w:rPr>
              <w:t xml:space="preserve">i </w:t>
            </w:r>
            <w:proofErr w:type="spellStart"/>
            <w:r w:rsidRPr="00164CF5">
              <w:rPr>
                <w:sz w:val="22"/>
                <w:szCs w:val="22"/>
              </w:rPr>
              <w:t>polimlekowego</w:t>
            </w:r>
            <w:proofErr w:type="spellEnd"/>
            <w:r w:rsidRPr="00164CF5">
              <w:rPr>
                <w:sz w:val="22"/>
                <w:szCs w:val="22"/>
              </w:rPr>
              <w:t>, okres podtrzymywania tkankowego 28-35 dni, okres wchłaniania 56-70 dni, zachowanie pierwotnej zdolności podtrzymywania tkankowego: po 14 dniach- min. 75%, po 21 dniach- min. 50%, po 28 dniach- min. 25%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283A1D6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EE45A59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Najkorzystniejsza oferta spełniająca wymagania SWZ</w:t>
            </w:r>
          </w:p>
        </w:tc>
      </w:tr>
      <w:tr w:rsidR="00164CF5" w14:paraId="672AAF08" w14:textId="77777777" w:rsidTr="009F2B6B">
        <w:trPr>
          <w:cantSplit/>
        </w:trPr>
        <w:tc>
          <w:tcPr>
            <w:tcW w:w="9782" w:type="dxa"/>
          </w:tcPr>
          <w:p w14:paraId="63BB8BEE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2CF4246B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D25F97C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24E0D102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5FBEEDBA" w14:textId="3D055C01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 xml:space="preserve">Pakiet 2 - Szew </w:t>
            </w:r>
            <w:proofErr w:type="spellStart"/>
            <w:r w:rsidRPr="00164CF5">
              <w:rPr>
                <w:sz w:val="22"/>
                <w:szCs w:val="22"/>
              </w:rPr>
              <w:t>niewchłanialny</w:t>
            </w:r>
            <w:proofErr w:type="spellEnd"/>
            <w:r w:rsidRPr="00164CF5">
              <w:rPr>
                <w:sz w:val="22"/>
                <w:szCs w:val="22"/>
              </w:rPr>
              <w:t>, syntetyczny, pleciony, powlekany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AB2D4A8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99513EF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Najkorzystniejsza oferta spełniająca wymagania SWZ</w:t>
            </w:r>
          </w:p>
        </w:tc>
      </w:tr>
      <w:tr w:rsidR="00164CF5" w14:paraId="709A96F0" w14:textId="77777777" w:rsidTr="009F2B6B">
        <w:trPr>
          <w:cantSplit/>
        </w:trPr>
        <w:tc>
          <w:tcPr>
            <w:tcW w:w="9782" w:type="dxa"/>
          </w:tcPr>
          <w:p w14:paraId="2749E54E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t>YAVO Sp. z o. o.</w:t>
            </w:r>
          </w:p>
          <w:p w14:paraId="58EE9808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544B5BAC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6A08BD7C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C5A1C61" w14:textId="529CBFF0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 xml:space="preserve">Pakiet 4 - Szew </w:t>
            </w:r>
            <w:proofErr w:type="spellStart"/>
            <w:r w:rsidRPr="00164CF5">
              <w:rPr>
                <w:sz w:val="22"/>
                <w:szCs w:val="22"/>
              </w:rPr>
              <w:t>niewchłanialny</w:t>
            </w:r>
            <w:proofErr w:type="spellEnd"/>
            <w:r w:rsidRPr="00164CF5">
              <w:rPr>
                <w:sz w:val="22"/>
                <w:szCs w:val="22"/>
              </w:rPr>
              <w:t xml:space="preserve"> syntetyczny jednowłóknowy do szycia śródskórnego i wszywania sztucznych wszczepów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7FFA960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611B6B3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  <w:tr w:rsidR="00164CF5" w14:paraId="0207E4F9" w14:textId="77777777" w:rsidTr="009F2B6B">
        <w:trPr>
          <w:cantSplit/>
        </w:trPr>
        <w:tc>
          <w:tcPr>
            <w:tcW w:w="9782" w:type="dxa"/>
          </w:tcPr>
          <w:p w14:paraId="759D71F1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164CF5">
              <w:rPr>
                <w:b/>
                <w:sz w:val="22"/>
                <w:szCs w:val="22"/>
              </w:rPr>
              <w:lastRenderedPageBreak/>
              <w:t>YAVO Sp. z o. o.</w:t>
            </w:r>
          </w:p>
          <w:p w14:paraId="34291506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ul. 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2718655E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Bełchatów</w:t>
            </w:r>
          </w:p>
          <w:p w14:paraId="6DF586FC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F486874" w14:textId="43995022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 xml:space="preserve">Pakiet 5 - Szew </w:t>
            </w:r>
            <w:proofErr w:type="spellStart"/>
            <w:r w:rsidRPr="00164CF5">
              <w:rPr>
                <w:sz w:val="22"/>
                <w:szCs w:val="22"/>
              </w:rPr>
              <w:t>wchłanialny</w:t>
            </w:r>
            <w:proofErr w:type="spellEnd"/>
            <w:r w:rsidRPr="00164CF5">
              <w:rPr>
                <w:sz w:val="22"/>
                <w:szCs w:val="22"/>
              </w:rPr>
              <w:t>, syntetyczny, jednowłóknowy, okres podtrzymywania tkanki do 28 dni, okres całkowitego wchłonięcia masy szwu 100-110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7DC3489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5D83220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  <w:tr w:rsidR="00164CF5" w14:paraId="4FFF71FA" w14:textId="77777777" w:rsidTr="009F2B6B">
        <w:trPr>
          <w:cantSplit/>
        </w:trPr>
        <w:tc>
          <w:tcPr>
            <w:tcW w:w="9782" w:type="dxa"/>
          </w:tcPr>
          <w:p w14:paraId="03E7D4F1" w14:textId="77777777" w:rsidR="00164CF5" w:rsidRPr="00D26ED6" w:rsidRDefault="00164CF5" w:rsidP="008A001A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164CF5">
              <w:rPr>
                <w:b/>
                <w:sz w:val="22"/>
                <w:szCs w:val="22"/>
              </w:rPr>
              <w:t>Corza</w:t>
            </w:r>
            <w:proofErr w:type="spellEnd"/>
            <w:r w:rsidRPr="00164C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164CF5">
              <w:rPr>
                <w:b/>
                <w:sz w:val="22"/>
                <w:szCs w:val="22"/>
              </w:rPr>
              <w:t>Medical</w:t>
            </w:r>
            <w:proofErr w:type="spellEnd"/>
            <w:r w:rsidRPr="00164CF5">
              <w:rPr>
                <w:b/>
                <w:sz w:val="22"/>
                <w:szCs w:val="22"/>
              </w:rPr>
              <w:t xml:space="preserve"> GmbH</w:t>
            </w:r>
          </w:p>
          <w:p w14:paraId="6FE0C2AB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proofErr w:type="spellStart"/>
            <w:r w:rsidRPr="00164CF5">
              <w:rPr>
                <w:bCs/>
                <w:sz w:val="22"/>
                <w:szCs w:val="22"/>
              </w:rPr>
              <w:t>Bleicherweg</w:t>
            </w:r>
            <w:proofErr w:type="spellEnd"/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64CF5">
              <w:rPr>
                <w:bCs/>
                <w:sz w:val="22"/>
                <w:szCs w:val="22"/>
              </w:rPr>
              <w:t>10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C9915E5" w14:textId="77777777" w:rsidR="00164CF5" w:rsidRPr="009F0E5C" w:rsidRDefault="00164CF5" w:rsidP="008A001A">
            <w:pPr>
              <w:jc w:val="both"/>
              <w:rPr>
                <w:bCs/>
                <w:sz w:val="22"/>
                <w:szCs w:val="22"/>
              </w:rPr>
            </w:pPr>
            <w:r w:rsidRPr="00164CF5">
              <w:rPr>
                <w:bCs/>
                <w:sz w:val="22"/>
                <w:szCs w:val="22"/>
              </w:rPr>
              <w:t>8002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proofErr w:type="spellStart"/>
            <w:r w:rsidRPr="00164CF5">
              <w:rPr>
                <w:bCs/>
                <w:sz w:val="22"/>
                <w:szCs w:val="22"/>
              </w:rPr>
              <w:t>Zürich</w:t>
            </w:r>
            <w:proofErr w:type="spellEnd"/>
          </w:p>
          <w:p w14:paraId="37E9BF98" w14:textId="77777777" w:rsidR="00164CF5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D67F60C" w14:textId="66D132AA" w:rsidR="00164CF5" w:rsidRPr="00211A34" w:rsidRDefault="00164CF5" w:rsidP="008A001A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164CF5">
              <w:rPr>
                <w:sz w:val="22"/>
                <w:szCs w:val="22"/>
              </w:rPr>
              <w:t>Pakiet 6 - Szew do zabiegów endoskopowych i laparoskopowych II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3856FD4E" w14:textId="77777777" w:rsidR="00164CF5" w:rsidRPr="00D26ED6" w:rsidRDefault="00164CF5" w:rsidP="008A001A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C407618" w14:textId="77777777" w:rsidR="00164CF5" w:rsidRDefault="00164CF5" w:rsidP="008A001A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164CF5">
              <w:t>Jedyna złożona oferta. Spełnia wymagania Zamawiającego.</w:t>
            </w:r>
          </w:p>
        </w:tc>
      </w:tr>
    </w:tbl>
    <w:p w14:paraId="15C45605" w14:textId="4F6F085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78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44"/>
        <w:gridCol w:w="2014"/>
        <w:gridCol w:w="3089"/>
        <w:gridCol w:w="1135"/>
      </w:tblGrid>
      <w:tr w:rsidR="00211A34" w:rsidRPr="00834EF4" w14:paraId="22A4CDDE" w14:textId="77777777" w:rsidTr="00D22194">
        <w:tc>
          <w:tcPr>
            <w:tcW w:w="3544" w:type="dxa"/>
            <w:shd w:val="clear" w:color="auto" w:fill="F3F3F3"/>
            <w:vAlign w:val="center"/>
          </w:tcPr>
          <w:p w14:paraId="2824BB42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2430AAB8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014" w:type="dxa"/>
            <w:shd w:val="clear" w:color="auto" w:fill="F3F3F3"/>
          </w:tcPr>
          <w:p w14:paraId="7A122337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089" w:type="dxa"/>
            <w:shd w:val="clear" w:color="auto" w:fill="F3F3F3"/>
          </w:tcPr>
          <w:p w14:paraId="24DDF50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5" w:type="dxa"/>
            <w:shd w:val="clear" w:color="auto" w:fill="F3F3F3"/>
          </w:tcPr>
          <w:p w14:paraId="720E1E14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164CF5" w:rsidRPr="00834EF4" w14:paraId="516E3603" w14:textId="77777777" w:rsidTr="00D22194">
        <w:tc>
          <w:tcPr>
            <w:tcW w:w="3544" w:type="dxa"/>
            <w:shd w:val="clear" w:color="auto" w:fill="auto"/>
          </w:tcPr>
          <w:p w14:paraId="277A8701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1 - Syntetyczny </w:t>
            </w:r>
            <w:proofErr w:type="spellStart"/>
            <w:r w:rsidRPr="00164CF5">
              <w:rPr>
                <w:sz w:val="20"/>
                <w:szCs w:val="20"/>
              </w:rPr>
              <w:t>wchłanialny</w:t>
            </w:r>
            <w:proofErr w:type="spellEnd"/>
            <w:r w:rsidRPr="00164CF5">
              <w:rPr>
                <w:sz w:val="20"/>
                <w:szCs w:val="20"/>
              </w:rPr>
              <w:t xml:space="preserve"> szew pleciony wykonany z mieszaniny kwasu </w:t>
            </w:r>
            <w:proofErr w:type="spellStart"/>
            <w:r w:rsidRPr="00164CF5">
              <w:rPr>
                <w:sz w:val="20"/>
                <w:szCs w:val="20"/>
              </w:rPr>
              <w:t>poliglikolowego</w:t>
            </w:r>
            <w:proofErr w:type="spellEnd"/>
            <w:r w:rsidRPr="00164CF5">
              <w:rPr>
                <w:sz w:val="20"/>
                <w:szCs w:val="20"/>
              </w:rPr>
              <w:t xml:space="preserve"> i </w:t>
            </w:r>
            <w:proofErr w:type="spellStart"/>
            <w:r w:rsidRPr="00164CF5">
              <w:rPr>
                <w:sz w:val="20"/>
                <w:szCs w:val="20"/>
              </w:rPr>
              <w:t>polimlekowego</w:t>
            </w:r>
            <w:proofErr w:type="spellEnd"/>
            <w:r w:rsidRPr="00164CF5">
              <w:rPr>
                <w:sz w:val="20"/>
                <w:szCs w:val="20"/>
              </w:rPr>
              <w:t>, okres podtrzymywania tkankowego 28-35 dni, okres wchłaniania 56-70 dni, zachowanie pierwotnej zdolności podtrzymywania tkankowego: po 14 dniach- min. 75%, po 21 dniach- min. 50%, po 28 dniach- min. 25%</w:t>
            </w:r>
          </w:p>
        </w:tc>
        <w:tc>
          <w:tcPr>
            <w:tcW w:w="2014" w:type="dxa"/>
            <w:shd w:val="clear" w:color="auto" w:fill="auto"/>
          </w:tcPr>
          <w:p w14:paraId="229A0489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09ACC713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445DEC6F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3089" w:type="dxa"/>
            <w:shd w:val="clear" w:color="auto" w:fill="auto"/>
          </w:tcPr>
          <w:p w14:paraId="62443191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6D2E804F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- 150.00</w:t>
            </w:r>
          </w:p>
          <w:p w14:paraId="2BFD4179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2DC592A7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0F97E664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555,00</w:t>
            </w:r>
          </w:p>
        </w:tc>
      </w:tr>
      <w:tr w:rsidR="00164CF5" w:rsidRPr="00834EF4" w14:paraId="6EFBE58F" w14:textId="77777777" w:rsidTr="00D22194">
        <w:tc>
          <w:tcPr>
            <w:tcW w:w="3544" w:type="dxa"/>
            <w:shd w:val="clear" w:color="auto" w:fill="auto"/>
          </w:tcPr>
          <w:p w14:paraId="0C1AE6F6" w14:textId="5FAD26AE" w:rsidR="00487E98" w:rsidRPr="00487E98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1 - Syntetyczny </w:t>
            </w:r>
            <w:proofErr w:type="spellStart"/>
            <w:r w:rsidRPr="00164CF5">
              <w:rPr>
                <w:sz w:val="20"/>
                <w:szCs w:val="20"/>
              </w:rPr>
              <w:t>wchłanialny</w:t>
            </w:r>
            <w:proofErr w:type="spellEnd"/>
            <w:r w:rsidRPr="00164CF5">
              <w:rPr>
                <w:sz w:val="20"/>
                <w:szCs w:val="20"/>
              </w:rPr>
              <w:t xml:space="preserve"> szew pleciony wykonany z mieszaniny kwasu </w:t>
            </w:r>
            <w:proofErr w:type="spellStart"/>
            <w:r w:rsidRPr="00164CF5">
              <w:rPr>
                <w:sz w:val="20"/>
                <w:szCs w:val="20"/>
              </w:rPr>
              <w:t>poliglikolowego</w:t>
            </w:r>
            <w:proofErr w:type="spellEnd"/>
            <w:r w:rsidRPr="00164CF5">
              <w:rPr>
                <w:sz w:val="20"/>
                <w:szCs w:val="20"/>
              </w:rPr>
              <w:t xml:space="preserve"> i </w:t>
            </w:r>
            <w:proofErr w:type="spellStart"/>
            <w:r w:rsidRPr="00164CF5">
              <w:rPr>
                <w:sz w:val="20"/>
                <w:szCs w:val="20"/>
              </w:rPr>
              <w:t>polimlekowego</w:t>
            </w:r>
            <w:proofErr w:type="spellEnd"/>
            <w:r w:rsidRPr="00164CF5">
              <w:rPr>
                <w:sz w:val="20"/>
                <w:szCs w:val="20"/>
              </w:rPr>
              <w:t>, okres podtrzymywania tkankowego 28-35 dni, okres wchłaniania 56-70 dni, zachowanie pierwotnej zdolności podtrzymywania tkankowego: po 14 dniach- min. 75%, po 21 dniach- min. 50%, po 28 dniach- min. 25%</w:t>
            </w:r>
          </w:p>
        </w:tc>
        <w:tc>
          <w:tcPr>
            <w:tcW w:w="2014" w:type="dxa"/>
            <w:shd w:val="clear" w:color="auto" w:fill="auto"/>
          </w:tcPr>
          <w:p w14:paraId="7F1B24FC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4F66CB89" w14:textId="73F78F64" w:rsidR="00164CF5" w:rsidRPr="00211A34" w:rsidRDefault="009F2B6B" w:rsidP="008A0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64CF5" w:rsidRPr="00164CF5">
              <w:rPr>
                <w:sz w:val="20"/>
                <w:szCs w:val="20"/>
              </w:rPr>
              <w:t>Iłżecka</w:t>
            </w:r>
            <w:r w:rsidR="00164CF5" w:rsidRPr="00211A34">
              <w:rPr>
                <w:sz w:val="20"/>
                <w:szCs w:val="20"/>
              </w:rPr>
              <w:t xml:space="preserve"> </w:t>
            </w:r>
            <w:r w:rsidR="00164CF5" w:rsidRPr="00164CF5">
              <w:rPr>
                <w:sz w:val="20"/>
                <w:szCs w:val="20"/>
              </w:rPr>
              <w:t>24</w:t>
            </w:r>
          </w:p>
          <w:p w14:paraId="359B2781" w14:textId="5B5279DE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</w:t>
            </w:r>
            <w:r w:rsidR="009F2B6B">
              <w:rPr>
                <w:sz w:val="20"/>
                <w:szCs w:val="20"/>
              </w:rPr>
              <w:t>-</w:t>
            </w:r>
            <w:r w:rsidRPr="00164CF5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3089" w:type="dxa"/>
            <w:shd w:val="clear" w:color="auto" w:fill="auto"/>
          </w:tcPr>
          <w:p w14:paraId="1C474673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- 160.44</w:t>
            </w:r>
          </w:p>
          <w:p w14:paraId="7566614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- 29.00</w:t>
            </w:r>
          </w:p>
          <w:p w14:paraId="73AF914C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31661802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4B3C0E5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207,44</w:t>
            </w:r>
          </w:p>
        </w:tc>
      </w:tr>
      <w:tr w:rsidR="00164CF5" w:rsidRPr="00834EF4" w14:paraId="79EE105F" w14:textId="77777777" w:rsidTr="00D22194">
        <w:tc>
          <w:tcPr>
            <w:tcW w:w="3544" w:type="dxa"/>
            <w:shd w:val="clear" w:color="auto" w:fill="auto"/>
          </w:tcPr>
          <w:p w14:paraId="50A28D05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2 - Szew </w:t>
            </w:r>
            <w:proofErr w:type="spellStart"/>
            <w:r w:rsidRPr="00164CF5">
              <w:rPr>
                <w:sz w:val="20"/>
                <w:szCs w:val="20"/>
              </w:rPr>
              <w:t>niewchłanialny</w:t>
            </w:r>
            <w:proofErr w:type="spellEnd"/>
            <w:r w:rsidRPr="00164CF5">
              <w:rPr>
                <w:sz w:val="20"/>
                <w:szCs w:val="20"/>
              </w:rPr>
              <w:t>, syntetyczny, pleciony, powlekany</w:t>
            </w:r>
          </w:p>
        </w:tc>
        <w:tc>
          <w:tcPr>
            <w:tcW w:w="2014" w:type="dxa"/>
            <w:shd w:val="clear" w:color="auto" w:fill="auto"/>
          </w:tcPr>
          <w:p w14:paraId="0708CC37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778F13D2" w14:textId="77777777" w:rsidR="00164CF5" w:rsidRPr="00211A34" w:rsidRDefault="00164CF5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46F8682F" w14:textId="77777777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3089" w:type="dxa"/>
            <w:shd w:val="clear" w:color="auto" w:fill="auto"/>
          </w:tcPr>
          <w:p w14:paraId="42C1A785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1A4467FE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- 132.00</w:t>
            </w:r>
          </w:p>
          <w:p w14:paraId="4D564A79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0273DD93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32080D2C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537,00</w:t>
            </w:r>
          </w:p>
        </w:tc>
      </w:tr>
      <w:tr w:rsidR="00164CF5" w:rsidRPr="00834EF4" w14:paraId="0EC5D991" w14:textId="77777777" w:rsidTr="00D22194">
        <w:tc>
          <w:tcPr>
            <w:tcW w:w="3544" w:type="dxa"/>
            <w:shd w:val="clear" w:color="auto" w:fill="auto"/>
          </w:tcPr>
          <w:p w14:paraId="3CF716FB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2 - Szew </w:t>
            </w:r>
            <w:proofErr w:type="spellStart"/>
            <w:r w:rsidRPr="00164CF5">
              <w:rPr>
                <w:sz w:val="20"/>
                <w:szCs w:val="20"/>
              </w:rPr>
              <w:t>niewchłanialny</w:t>
            </w:r>
            <w:proofErr w:type="spellEnd"/>
            <w:r w:rsidRPr="00164CF5">
              <w:rPr>
                <w:sz w:val="20"/>
                <w:szCs w:val="20"/>
              </w:rPr>
              <w:t>, syntetyczny, pleciony, powlekany</w:t>
            </w:r>
          </w:p>
        </w:tc>
        <w:tc>
          <w:tcPr>
            <w:tcW w:w="2014" w:type="dxa"/>
            <w:shd w:val="clear" w:color="auto" w:fill="auto"/>
          </w:tcPr>
          <w:p w14:paraId="6E39686F" w14:textId="77777777" w:rsidR="00164CF5" w:rsidRPr="00211A34" w:rsidRDefault="00164CF5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Johnson &amp; Johnson Poland Sp. z o.o.</w:t>
            </w:r>
          </w:p>
          <w:p w14:paraId="2B684E94" w14:textId="58BE9FCE" w:rsidR="00164CF5" w:rsidRPr="00211A34" w:rsidRDefault="00487E98" w:rsidP="008A001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164CF5" w:rsidRPr="00164CF5">
              <w:rPr>
                <w:sz w:val="20"/>
                <w:szCs w:val="20"/>
              </w:rPr>
              <w:t>Iłżecka</w:t>
            </w:r>
            <w:r w:rsidR="00164CF5" w:rsidRPr="00211A34">
              <w:rPr>
                <w:sz w:val="20"/>
                <w:szCs w:val="20"/>
              </w:rPr>
              <w:t xml:space="preserve"> </w:t>
            </w:r>
            <w:r w:rsidR="00164CF5" w:rsidRPr="00164CF5">
              <w:rPr>
                <w:sz w:val="20"/>
                <w:szCs w:val="20"/>
              </w:rPr>
              <w:t>24</w:t>
            </w:r>
          </w:p>
          <w:p w14:paraId="5B9B5F1A" w14:textId="2405959A" w:rsidR="00164CF5" w:rsidRPr="00211A34" w:rsidRDefault="00164CF5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02</w:t>
            </w:r>
            <w:r w:rsidR="00487E98">
              <w:rPr>
                <w:sz w:val="20"/>
                <w:szCs w:val="20"/>
              </w:rPr>
              <w:t>-</w:t>
            </w:r>
            <w:r w:rsidRPr="00164CF5">
              <w:rPr>
                <w:sz w:val="20"/>
                <w:szCs w:val="20"/>
              </w:rPr>
              <w:t>135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Warszawa</w:t>
            </w:r>
          </w:p>
        </w:tc>
        <w:tc>
          <w:tcPr>
            <w:tcW w:w="3089" w:type="dxa"/>
            <w:shd w:val="clear" w:color="auto" w:fill="auto"/>
          </w:tcPr>
          <w:p w14:paraId="729C5264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- 137.34</w:t>
            </w:r>
          </w:p>
          <w:p w14:paraId="7211C06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- 144.00</w:t>
            </w:r>
          </w:p>
          <w:p w14:paraId="2E0E6BC2" w14:textId="77777777" w:rsidR="00164CF5" w:rsidRPr="00164CF5" w:rsidRDefault="00164CF5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7A48CA90" w14:textId="77777777" w:rsidR="00164CF5" w:rsidRPr="00211A34" w:rsidRDefault="00164CF5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558FF564" w14:textId="77777777" w:rsidR="00164CF5" w:rsidRPr="00211A34" w:rsidRDefault="00164CF5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299,34</w:t>
            </w:r>
          </w:p>
        </w:tc>
      </w:tr>
      <w:tr w:rsidR="00D22194" w:rsidRPr="00834EF4" w14:paraId="645FBF93" w14:textId="77777777" w:rsidTr="00D22194">
        <w:tc>
          <w:tcPr>
            <w:tcW w:w="3544" w:type="dxa"/>
            <w:shd w:val="clear" w:color="auto" w:fill="auto"/>
          </w:tcPr>
          <w:p w14:paraId="57385A27" w14:textId="3869CEE6" w:rsidR="00D22194" w:rsidRPr="00211A34" w:rsidRDefault="00D22194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4 - Szew </w:t>
            </w:r>
            <w:proofErr w:type="spellStart"/>
            <w:r w:rsidRPr="00164CF5">
              <w:rPr>
                <w:sz w:val="20"/>
                <w:szCs w:val="20"/>
              </w:rPr>
              <w:t>niewchłanialny</w:t>
            </w:r>
            <w:proofErr w:type="spellEnd"/>
            <w:r w:rsidRPr="00164CF5">
              <w:rPr>
                <w:sz w:val="20"/>
                <w:szCs w:val="20"/>
              </w:rPr>
              <w:t xml:space="preserve"> syntetyczny jednowłóknowy do szycia śródskórnego i wszywania sztucznych wszczepów</w:t>
            </w:r>
          </w:p>
        </w:tc>
        <w:tc>
          <w:tcPr>
            <w:tcW w:w="2014" w:type="dxa"/>
            <w:shd w:val="clear" w:color="auto" w:fill="auto"/>
          </w:tcPr>
          <w:p w14:paraId="18F17C98" w14:textId="77777777" w:rsidR="00D22194" w:rsidRPr="00211A34" w:rsidRDefault="00D22194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034590E4" w14:textId="77777777" w:rsidR="00D22194" w:rsidRPr="00211A34" w:rsidRDefault="00D22194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2066319D" w14:textId="1ED41AC0" w:rsidR="00D22194" w:rsidRPr="00211A34" w:rsidRDefault="00D22194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3089" w:type="dxa"/>
            <w:shd w:val="clear" w:color="auto" w:fill="auto"/>
          </w:tcPr>
          <w:p w14:paraId="55049FA8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2D6DC680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- 126.00</w:t>
            </w:r>
          </w:p>
          <w:p w14:paraId="6764E780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37DF6834" w14:textId="251212E3" w:rsidR="00D22194" w:rsidRPr="00211A34" w:rsidRDefault="00D22194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lastRenderedPageBreak/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10AD5342" w14:textId="4C48FB27" w:rsidR="00D22194" w:rsidRPr="00211A34" w:rsidRDefault="00D22194" w:rsidP="008A001A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lastRenderedPageBreak/>
              <w:t xml:space="preserve">  531,00</w:t>
            </w:r>
          </w:p>
        </w:tc>
      </w:tr>
      <w:tr w:rsidR="00D22194" w:rsidRPr="00834EF4" w14:paraId="3692BB82" w14:textId="77777777" w:rsidTr="00D22194">
        <w:tc>
          <w:tcPr>
            <w:tcW w:w="3544" w:type="dxa"/>
            <w:shd w:val="clear" w:color="auto" w:fill="auto"/>
          </w:tcPr>
          <w:p w14:paraId="484557DF" w14:textId="41C62813" w:rsidR="00D22194" w:rsidRPr="00211A34" w:rsidRDefault="00D22194" w:rsidP="00D221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 xml:space="preserve">Pakiet 5 - Szew </w:t>
            </w:r>
            <w:proofErr w:type="spellStart"/>
            <w:r w:rsidRPr="00164CF5">
              <w:rPr>
                <w:sz w:val="20"/>
                <w:szCs w:val="20"/>
              </w:rPr>
              <w:t>wchłanialny</w:t>
            </w:r>
            <w:proofErr w:type="spellEnd"/>
            <w:r w:rsidRPr="00164CF5">
              <w:rPr>
                <w:sz w:val="20"/>
                <w:szCs w:val="20"/>
              </w:rPr>
              <w:t>, syntetyczny, jednowłóknowy, okres podtrzymywania tkanki do 28 dni, okres całkowitego wchłonięcia masy szwu 100-110 dni</w:t>
            </w:r>
          </w:p>
        </w:tc>
        <w:tc>
          <w:tcPr>
            <w:tcW w:w="2014" w:type="dxa"/>
            <w:shd w:val="clear" w:color="auto" w:fill="auto"/>
          </w:tcPr>
          <w:p w14:paraId="099D7CC6" w14:textId="77777777" w:rsidR="00D22194" w:rsidRPr="00211A34" w:rsidRDefault="00D22194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164CF5">
              <w:rPr>
                <w:b/>
                <w:bCs/>
                <w:sz w:val="20"/>
                <w:szCs w:val="20"/>
              </w:rPr>
              <w:t>YAVO Sp. z o. o.</w:t>
            </w:r>
          </w:p>
          <w:p w14:paraId="79C85D2A" w14:textId="77777777" w:rsidR="00D22194" w:rsidRPr="00211A34" w:rsidRDefault="00D22194" w:rsidP="008A001A">
            <w:pPr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ul. Bawełniana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17</w:t>
            </w:r>
          </w:p>
          <w:p w14:paraId="640C15EF" w14:textId="16AB1F07" w:rsidR="00D22194" w:rsidRPr="00211A34" w:rsidRDefault="00D22194" w:rsidP="00D22194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Bełchatów</w:t>
            </w:r>
          </w:p>
        </w:tc>
        <w:tc>
          <w:tcPr>
            <w:tcW w:w="3089" w:type="dxa"/>
            <w:shd w:val="clear" w:color="auto" w:fill="auto"/>
          </w:tcPr>
          <w:p w14:paraId="3F150E1B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25CAFE7F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- 126.00</w:t>
            </w:r>
          </w:p>
          <w:p w14:paraId="77921C0F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- 15.00</w:t>
            </w:r>
          </w:p>
          <w:p w14:paraId="06B8E259" w14:textId="3B4B680E" w:rsidR="00D22194" w:rsidRPr="00211A34" w:rsidRDefault="00D22194" w:rsidP="00D221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- 30.00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7DD02E72" w14:textId="79EE631C" w:rsidR="00D22194" w:rsidRPr="00211A34" w:rsidRDefault="00D22194" w:rsidP="00D22194">
            <w:pPr>
              <w:jc w:val="center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531,00</w:t>
            </w:r>
          </w:p>
        </w:tc>
      </w:tr>
      <w:tr w:rsidR="00D22194" w:rsidRPr="00834EF4" w14:paraId="7CE4C879" w14:textId="77777777" w:rsidTr="00D22194">
        <w:tc>
          <w:tcPr>
            <w:tcW w:w="3544" w:type="dxa"/>
            <w:shd w:val="clear" w:color="auto" w:fill="auto"/>
          </w:tcPr>
          <w:p w14:paraId="363039E0" w14:textId="16BB519B" w:rsidR="00D22194" w:rsidRPr="00211A34" w:rsidRDefault="00D22194" w:rsidP="008A001A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164CF5">
              <w:rPr>
                <w:sz w:val="20"/>
                <w:szCs w:val="20"/>
              </w:rPr>
              <w:t>Pakiet 6 - Szew do zabiegów endoskopowych i laparoskopowych II</w:t>
            </w:r>
          </w:p>
        </w:tc>
        <w:tc>
          <w:tcPr>
            <w:tcW w:w="2014" w:type="dxa"/>
            <w:shd w:val="clear" w:color="auto" w:fill="auto"/>
          </w:tcPr>
          <w:p w14:paraId="6233E0F0" w14:textId="77777777" w:rsidR="00D22194" w:rsidRPr="00211A34" w:rsidRDefault="00D22194" w:rsidP="008A001A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164CF5">
              <w:rPr>
                <w:b/>
                <w:bCs/>
                <w:sz w:val="20"/>
                <w:szCs w:val="20"/>
              </w:rPr>
              <w:t>Corza</w:t>
            </w:r>
            <w:proofErr w:type="spellEnd"/>
            <w:r w:rsidRPr="00164CF5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164CF5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164CF5">
              <w:rPr>
                <w:b/>
                <w:bCs/>
                <w:sz w:val="20"/>
                <w:szCs w:val="20"/>
              </w:rPr>
              <w:t xml:space="preserve"> GmbH</w:t>
            </w:r>
          </w:p>
          <w:p w14:paraId="7B492F26" w14:textId="77777777" w:rsidR="00D22194" w:rsidRPr="00211A34" w:rsidRDefault="00D22194" w:rsidP="008A001A">
            <w:pPr>
              <w:rPr>
                <w:sz w:val="20"/>
                <w:szCs w:val="20"/>
              </w:rPr>
            </w:pPr>
            <w:proofErr w:type="spellStart"/>
            <w:r w:rsidRPr="00164CF5">
              <w:rPr>
                <w:sz w:val="20"/>
                <w:szCs w:val="20"/>
              </w:rPr>
              <w:t>Bleicherweg</w:t>
            </w:r>
            <w:proofErr w:type="spellEnd"/>
            <w:r w:rsidRPr="00211A34">
              <w:rPr>
                <w:sz w:val="20"/>
                <w:szCs w:val="20"/>
              </w:rPr>
              <w:t xml:space="preserve"> </w:t>
            </w:r>
            <w:r w:rsidRPr="00164CF5">
              <w:rPr>
                <w:sz w:val="20"/>
                <w:szCs w:val="20"/>
              </w:rPr>
              <w:t>10</w:t>
            </w:r>
          </w:p>
          <w:p w14:paraId="3FC43C6E" w14:textId="41A2CE73" w:rsidR="00D22194" w:rsidRPr="00211A34" w:rsidRDefault="00D22194" w:rsidP="008A001A">
            <w:pPr>
              <w:spacing w:after="40"/>
              <w:rPr>
                <w:color w:val="000000"/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8002</w:t>
            </w:r>
            <w:r w:rsidRPr="00211A34">
              <w:rPr>
                <w:sz w:val="20"/>
                <w:szCs w:val="20"/>
              </w:rPr>
              <w:t xml:space="preserve"> </w:t>
            </w:r>
            <w:proofErr w:type="spellStart"/>
            <w:r w:rsidRPr="00164CF5">
              <w:rPr>
                <w:sz w:val="20"/>
                <w:szCs w:val="20"/>
              </w:rPr>
              <w:t>Zürich</w:t>
            </w:r>
            <w:proofErr w:type="spellEnd"/>
          </w:p>
        </w:tc>
        <w:tc>
          <w:tcPr>
            <w:tcW w:w="3089" w:type="dxa"/>
            <w:shd w:val="clear" w:color="auto" w:fill="auto"/>
          </w:tcPr>
          <w:p w14:paraId="573CB38A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1 - Cena - 360.00</w:t>
            </w:r>
          </w:p>
          <w:p w14:paraId="4EC08814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2 - Jakość - 132.00</w:t>
            </w:r>
          </w:p>
          <w:p w14:paraId="4B314407" w14:textId="77777777" w:rsidR="00D22194" w:rsidRPr="00164CF5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3 - Termin dostawy w trybie pilnym - 0.00</w:t>
            </w:r>
          </w:p>
          <w:p w14:paraId="18B3FBA1" w14:textId="3C0B9570" w:rsidR="00D22194" w:rsidRPr="00D22194" w:rsidRDefault="00D22194" w:rsidP="008A001A">
            <w:pPr>
              <w:spacing w:before="40" w:after="40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>4 - Termin dostawy w dniach roboczych - 18.00</w:t>
            </w:r>
          </w:p>
        </w:tc>
        <w:tc>
          <w:tcPr>
            <w:tcW w:w="1135" w:type="dxa"/>
            <w:shd w:val="clear" w:color="auto" w:fill="auto"/>
            <w:vAlign w:val="center"/>
          </w:tcPr>
          <w:p w14:paraId="4BC91984" w14:textId="36E1D109" w:rsidR="00D22194" w:rsidRPr="00D22194" w:rsidRDefault="00D22194" w:rsidP="00D22194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164CF5">
              <w:rPr>
                <w:sz w:val="20"/>
                <w:szCs w:val="20"/>
              </w:rPr>
              <w:t xml:space="preserve">  510,00</w:t>
            </w:r>
          </w:p>
        </w:tc>
      </w:tr>
    </w:tbl>
    <w:p w14:paraId="670FD86F" w14:textId="77777777" w:rsidR="008642B3" w:rsidRPr="00B464D3" w:rsidRDefault="008642B3" w:rsidP="00487E98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487E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8" w:bottom="993" w:left="1418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E71A02" w14:textId="77777777" w:rsidR="00D361A7" w:rsidRDefault="00D361A7">
      <w:r>
        <w:separator/>
      </w:r>
    </w:p>
  </w:endnote>
  <w:endnote w:type="continuationSeparator" w:id="0">
    <w:p w14:paraId="5E88D4F5" w14:textId="77777777" w:rsidR="00D361A7" w:rsidRDefault="00D36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2150E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DAC48" w14:textId="6D89BD5D" w:rsidR="000C1E6F" w:rsidRDefault="000C1E6F" w:rsidP="00487E98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B1E2EA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F3E153" w14:textId="77777777" w:rsidR="00D361A7" w:rsidRDefault="00D361A7">
      <w:r>
        <w:separator/>
      </w:r>
    </w:p>
  </w:footnote>
  <w:footnote w:type="continuationSeparator" w:id="0">
    <w:p w14:paraId="44E1759F" w14:textId="77777777" w:rsidR="00D361A7" w:rsidRDefault="00D36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B1A66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01950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716A59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A7"/>
    <w:rsid w:val="00022322"/>
    <w:rsid w:val="00042497"/>
    <w:rsid w:val="000C1E6F"/>
    <w:rsid w:val="000E4E56"/>
    <w:rsid w:val="00164CF5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87E98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9F2B6B"/>
    <w:rsid w:val="00A029B8"/>
    <w:rsid w:val="00A309A8"/>
    <w:rsid w:val="00A91321"/>
    <w:rsid w:val="00AA02AC"/>
    <w:rsid w:val="00AE1763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2194"/>
    <w:rsid w:val="00D26ED6"/>
    <w:rsid w:val="00D361A7"/>
    <w:rsid w:val="00D42C90"/>
    <w:rsid w:val="00D8427E"/>
    <w:rsid w:val="00E30B2D"/>
    <w:rsid w:val="00E62859"/>
    <w:rsid w:val="00E85D70"/>
    <w:rsid w:val="00F33C66"/>
    <w:rsid w:val="00F960D7"/>
    <w:rsid w:val="00FB7F50"/>
    <w:rsid w:val="00FF15E9"/>
    <w:rsid w:val="00FF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77C30"/>
  <w15:chartTrackingRefBased/>
  <w15:docId w15:val="{20341DFC-6A75-4C46-B738-985FAD2BA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739</Words>
  <Characters>3942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3</cp:revision>
  <cp:lastPrinted>1899-12-31T23:00:00Z</cp:lastPrinted>
  <dcterms:created xsi:type="dcterms:W3CDTF">2024-07-09T08:11:00Z</dcterms:created>
  <dcterms:modified xsi:type="dcterms:W3CDTF">2024-07-09T08:17:00Z</dcterms:modified>
</cp:coreProperties>
</file>