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62547C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3E352F" w:rsidRPr="003E352F">
        <w:rPr>
          <w:b/>
        </w:rPr>
        <w:t>dostawa sprzętu fotograficznego dla WI AGH - DE-dzp.272-339/24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352F"/>
    <w:rsid w:val="003E635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0113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2024-07-04T07:42:00Z</dcterms:created>
  <dcterms:modified xsi:type="dcterms:W3CDTF">2024-07-04T07:42:00Z</dcterms:modified>
</cp:coreProperties>
</file>