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2DA77B" w14:textId="27652B1C" w:rsidR="008D2AB8" w:rsidRPr="00240E71" w:rsidRDefault="008D2AB8" w:rsidP="00803B1F">
      <w:pPr>
        <w:pStyle w:val="Nagwek3"/>
        <w:jc w:val="center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7EC8E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FED96F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8C46A4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22E862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DDC736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D4356C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B6625B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8C24B6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0D296E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79F45E3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ECEF0D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3FB57C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C63530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5654542" w14:textId="4FEF7269" w:rsidR="00424246" w:rsidRPr="00424246" w:rsidRDefault="00424246" w:rsidP="008D2AB8">
      <w:pPr>
        <w:ind w:right="-110"/>
        <w:rPr>
          <w:b/>
        </w:rPr>
      </w:pPr>
      <w:r w:rsidRPr="00424246">
        <w:rPr>
          <w:b/>
        </w:rPr>
        <w:t xml:space="preserve">Akademia Górniczo </w:t>
      </w:r>
      <w:r w:rsidR="00803B1F">
        <w:rPr>
          <w:b/>
        </w:rPr>
        <w:t>–</w:t>
      </w:r>
      <w:r w:rsidRPr="00424246">
        <w:rPr>
          <w:b/>
        </w:rPr>
        <w:t xml:space="preserve"> Hutnicza</w:t>
      </w:r>
      <w:r w:rsidR="00803B1F">
        <w:rPr>
          <w:b/>
        </w:rPr>
        <w:t xml:space="preserve"> </w:t>
      </w:r>
      <w:r w:rsidRPr="00424246">
        <w:rPr>
          <w:b/>
        </w:rPr>
        <w:t>im. Stanisława Staszica w Krakowie</w:t>
      </w:r>
    </w:p>
    <w:p w14:paraId="491EDF60" w14:textId="77777777" w:rsidR="008D2AB8" w:rsidRDefault="00424246" w:rsidP="008D2AB8">
      <w:pPr>
        <w:ind w:right="-110"/>
        <w:rPr>
          <w:b/>
        </w:rPr>
      </w:pPr>
      <w:r w:rsidRPr="0042424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36DA5D0" w14:textId="19715DEC" w:rsidR="008D2AB8" w:rsidRDefault="00424246" w:rsidP="00803B1F">
      <w:pPr>
        <w:ind w:right="-110"/>
        <w:rPr>
          <w:b/>
        </w:rPr>
      </w:pPr>
      <w:r w:rsidRPr="00424246">
        <w:rPr>
          <w:b/>
        </w:rPr>
        <w:t>Al. Mickiewicza</w:t>
      </w:r>
      <w:r w:rsidR="008D2AB8">
        <w:rPr>
          <w:b/>
        </w:rPr>
        <w:t xml:space="preserve"> </w:t>
      </w:r>
      <w:r w:rsidRPr="00424246">
        <w:rPr>
          <w:b/>
        </w:rPr>
        <w:t>30</w:t>
      </w:r>
      <w:r w:rsidR="00803B1F">
        <w:rPr>
          <w:b/>
        </w:rPr>
        <w:t xml:space="preserve">, </w:t>
      </w:r>
      <w:r w:rsidRPr="00424246">
        <w:rPr>
          <w:b/>
        </w:rPr>
        <w:t>30-059</w:t>
      </w:r>
      <w:r w:rsidR="008D2AB8">
        <w:rPr>
          <w:b/>
        </w:rPr>
        <w:t xml:space="preserve"> </w:t>
      </w:r>
      <w:r w:rsidRPr="00424246">
        <w:rPr>
          <w:b/>
        </w:rPr>
        <w:t>Kraków</w:t>
      </w:r>
      <w:r w:rsidR="008D2AB8">
        <w:rPr>
          <w:b/>
        </w:rPr>
        <w:t xml:space="preserve">,  </w:t>
      </w:r>
    </w:p>
    <w:p w14:paraId="707ECA7E" w14:textId="77777777" w:rsidR="008D2AB8" w:rsidRDefault="008D2AB8" w:rsidP="008D2AB8">
      <w:pPr>
        <w:ind w:firstLine="3969"/>
        <w:rPr>
          <w:b/>
        </w:rPr>
      </w:pPr>
    </w:p>
    <w:p w14:paraId="4B2B2AE0" w14:textId="2CEFD8F6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24246" w:rsidRPr="00424246">
        <w:rPr>
          <w:b/>
        </w:rPr>
        <w:t>wykonywanie bieżących napraw kanalizacji zewnętrznej w części instalacyjnej i drogowej na terenie MS AGH w Krakowie - DE-dzp.272-259/24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5218AAD1" w14:textId="77777777" w:rsidR="008D2AB8" w:rsidRDefault="008D2AB8" w:rsidP="008D2AB8">
      <w:pPr>
        <w:tabs>
          <w:tab w:val="right" w:pos="9000"/>
        </w:tabs>
      </w:pPr>
    </w:p>
    <w:p w14:paraId="7761AD6A" w14:textId="77777777" w:rsidR="009C3572" w:rsidRDefault="009C3572" w:rsidP="009C3572">
      <w:pPr>
        <w:jc w:val="both"/>
        <w:outlineLvl w:val="1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7946BE41" w14:textId="77777777" w:rsidR="009C3572" w:rsidRDefault="009C3572" w:rsidP="009C3572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29FDC278" w14:textId="77777777" w:rsidR="009C3572" w:rsidRDefault="009C3572" w:rsidP="009C3572">
      <w:pPr>
        <w:jc w:val="both"/>
        <w:outlineLvl w:val="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 :................................................................................................</w:t>
      </w:r>
    </w:p>
    <w:p w14:paraId="071A3D01" w14:textId="77777777" w:rsidR="009C3572" w:rsidRDefault="009C3572" w:rsidP="009C3572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14A306D0" w14:textId="7889A35E" w:rsidR="009C3572" w:rsidRDefault="009C3572" w:rsidP="009C3572">
      <w:pPr>
        <w:jc w:val="both"/>
        <w:outlineLvl w:val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Powyższa cena zawiera podatek VAT w wysokości </w:t>
      </w:r>
      <w:r w:rsidR="00CD4FEF" w:rsidRPr="00CD4FEF">
        <w:rPr>
          <w:rFonts w:ascii="Verdana" w:hAnsi="Verdana"/>
          <w:b/>
          <w:color w:val="FF0000"/>
          <w:sz w:val="20"/>
          <w:szCs w:val="20"/>
        </w:rPr>
        <w:t>23</w:t>
      </w:r>
      <w:r w:rsidRPr="00CD4FEF">
        <w:rPr>
          <w:rFonts w:ascii="Verdana" w:hAnsi="Verdana"/>
          <w:b/>
          <w:color w:val="FF0000"/>
          <w:sz w:val="20"/>
          <w:szCs w:val="20"/>
        </w:rPr>
        <w:t xml:space="preserve"> %</w:t>
      </w:r>
      <w:r>
        <w:rPr>
          <w:rFonts w:ascii="Verdana" w:hAnsi="Verdana"/>
          <w:b/>
          <w:sz w:val="20"/>
          <w:szCs w:val="20"/>
        </w:rPr>
        <w:t xml:space="preserve"> tj.…………….PLN</w:t>
      </w:r>
    </w:p>
    <w:p w14:paraId="4D491CEC" w14:textId="77777777" w:rsidR="009C3572" w:rsidRDefault="009C3572" w:rsidP="009C357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195DC8C" w14:textId="762ADD12" w:rsidR="009C3572" w:rsidRDefault="009C3572" w:rsidP="009C3572">
      <w:pPr>
        <w:ind w:right="-45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 </w:t>
      </w:r>
    </w:p>
    <w:p w14:paraId="5D3AB7C8" w14:textId="77777777" w:rsidR="009C3572" w:rsidRDefault="009C3572" w:rsidP="009C3572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7C41D146" w14:textId="332C0B64" w:rsidR="00897F0C" w:rsidRPr="008078D9" w:rsidRDefault="009C3572" w:rsidP="009C3572">
      <w:pPr>
        <w:ind w:right="-47"/>
        <w:jc w:val="both"/>
        <w:rPr>
          <w:b/>
          <w:bCs/>
          <w:iCs/>
          <w:color w:val="FF0000"/>
          <w:sz w:val="22"/>
          <w:szCs w:val="22"/>
          <w:u w:val="single"/>
          <w:lang w:val="x-none"/>
        </w:rPr>
      </w:pPr>
      <w:r>
        <w:rPr>
          <w:rFonts w:ascii="Verdana" w:hAnsi="Verdana"/>
          <w:b/>
          <w:sz w:val="20"/>
          <w:szCs w:val="20"/>
        </w:rPr>
        <w:t>Termin realizacji umowy: 24 miesiące od daty podpisania umowy</w:t>
      </w:r>
    </w:p>
    <w:p w14:paraId="3E966F62" w14:textId="37EF8EB0" w:rsidR="00803B1F" w:rsidRDefault="00897F0C" w:rsidP="00803B1F">
      <w:pPr>
        <w:ind w:right="-47"/>
        <w:jc w:val="both"/>
        <w:rPr>
          <w:rFonts w:ascii="Verdana" w:hAnsi="Verdana"/>
          <w:b/>
          <w:sz w:val="20"/>
          <w:szCs w:val="20"/>
        </w:rPr>
      </w:pPr>
      <w:r w:rsidRPr="009C3572">
        <w:rPr>
          <w:rFonts w:ascii="Verdana" w:hAnsi="Verdana"/>
          <w:b/>
          <w:sz w:val="20"/>
          <w:szCs w:val="20"/>
        </w:rPr>
        <w:t>Kryterium oceny ofert</w:t>
      </w:r>
    </w:p>
    <w:p w14:paraId="583B00EF" w14:textId="2857966A" w:rsidR="009C3572" w:rsidRDefault="009C3572" w:rsidP="009C3572">
      <w:pPr>
        <w:ind w:right="-45"/>
        <w:jc w:val="both"/>
        <w:rPr>
          <w:rFonts w:ascii="Verdana" w:hAnsi="Verdana"/>
          <w:bCs/>
          <w:i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1. Okres udzielonej gwarancji wynosi</w:t>
      </w:r>
      <w:r>
        <w:rPr>
          <w:rFonts w:ascii="Verdana" w:hAnsi="Verdana"/>
          <w:bCs/>
          <w:sz w:val="20"/>
          <w:szCs w:val="20"/>
        </w:rPr>
        <w:t>: ………………………miesięcy</w:t>
      </w:r>
      <w:r>
        <w:rPr>
          <w:rFonts w:ascii="Verdana" w:hAnsi="Verdana"/>
          <w:bCs/>
          <w:i/>
          <w:iCs/>
          <w:sz w:val="20"/>
          <w:szCs w:val="20"/>
        </w:rPr>
        <w:t>*</w:t>
      </w:r>
      <w:r>
        <w:rPr>
          <w:rFonts w:ascii="Verdana" w:hAnsi="Verdana"/>
          <w:bCs/>
          <w:sz w:val="20"/>
          <w:szCs w:val="20"/>
        </w:rPr>
        <w:t xml:space="preserve"> (</w:t>
      </w:r>
      <w:r>
        <w:rPr>
          <w:rFonts w:ascii="Verdana" w:hAnsi="Verdana"/>
          <w:bCs/>
          <w:i/>
          <w:sz w:val="20"/>
          <w:szCs w:val="20"/>
        </w:rPr>
        <w:t>kryterium oceny ofert)</w:t>
      </w:r>
    </w:p>
    <w:p w14:paraId="113C7AAD" w14:textId="6A9FB29A" w:rsidR="009C3572" w:rsidRPr="009C3572" w:rsidRDefault="009C3572" w:rsidP="009C3572">
      <w:pPr>
        <w:ind w:right="-47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Cs/>
          <w:i/>
          <w:iCs/>
          <w:sz w:val="18"/>
          <w:szCs w:val="18"/>
        </w:rPr>
        <w:t xml:space="preserve">*W przypadku nie podania okresu gwarancji, Zamawiający przyjmie minimalny okres gwarancji.  </w:t>
      </w:r>
      <w:r>
        <w:rPr>
          <w:rFonts w:ascii="Verdana" w:hAnsi="Verdana"/>
          <w:bCs/>
          <w:sz w:val="18"/>
          <w:szCs w:val="18"/>
        </w:rPr>
        <w:t xml:space="preserve"> </w:t>
      </w:r>
    </w:p>
    <w:p w14:paraId="174E870A" w14:textId="4DD0B23F" w:rsidR="00897F0C" w:rsidRPr="009C3572" w:rsidRDefault="00897F0C" w:rsidP="009C3572">
      <w:pPr>
        <w:numPr>
          <w:ilvl w:val="0"/>
          <w:numId w:val="10"/>
        </w:numPr>
        <w:ind w:left="284" w:right="-47" w:hanging="284"/>
        <w:jc w:val="both"/>
        <w:rPr>
          <w:rFonts w:ascii="Verdana" w:hAnsi="Verdana"/>
          <w:b/>
          <w:sz w:val="20"/>
          <w:szCs w:val="20"/>
        </w:rPr>
      </w:pPr>
      <w:r w:rsidRPr="009C3572">
        <w:rPr>
          <w:rFonts w:ascii="Verdana" w:hAnsi="Verdana"/>
          <w:b/>
          <w:sz w:val="20"/>
          <w:szCs w:val="20"/>
        </w:rPr>
        <w:t>Termin sporządzenia kosztorysów  …………. dni roboczych od momentu zgłoszenia</w:t>
      </w:r>
    </w:p>
    <w:p w14:paraId="68F03D25" w14:textId="4AFB48FA" w:rsidR="00897F0C" w:rsidRPr="009C3572" w:rsidRDefault="00897F0C" w:rsidP="009C3572">
      <w:pPr>
        <w:numPr>
          <w:ilvl w:val="0"/>
          <w:numId w:val="10"/>
        </w:numPr>
        <w:ind w:left="426" w:right="-47"/>
        <w:jc w:val="both"/>
        <w:rPr>
          <w:rFonts w:ascii="Verdana" w:hAnsi="Verdana"/>
          <w:b/>
          <w:sz w:val="20"/>
          <w:szCs w:val="20"/>
        </w:rPr>
      </w:pPr>
      <w:r w:rsidRPr="009C3572">
        <w:rPr>
          <w:rFonts w:ascii="Verdana" w:hAnsi="Verdana"/>
          <w:b/>
          <w:sz w:val="20"/>
          <w:szCs w:val="20"/>
        </w:rPr>
        <w:t>Termin przystąpienia do prac</w:t>
      </w:r>
      <w:r w:rsidR="009C3572">
        <w:rPr>
          <w:rFonts w:ascii="Verdana" w:hAnsi="Verdana"/>
          <w:b/>
          <w:sz w:val="20"/>
          <w:szCs w:val="20"/>
        </w:rPr>
        <w:t xml:space="preserve"> </w:t>
      </w:r>
      <w:r w:rsidRPr="009C3572">
        <w:rPr>
          <w:rFonts w:ascii="Verdana" w:hAnsi="Verdana"/>
          <w:b/>
          <w:sz w:val="20"/>
          <w:szCs w:val="20"/>
        </w:rPr>
        <w:t>wymagających szybkiej interwencji i pilnej naprawy ………godzin od momentu zgłoszenia.</w:t>
      </w:r>
    </w:p>
    <w:p w14:paraId="01161A56" w14:textId="77777777" w:rsidR="00897F0C" w:rsidRPr="009C3572" w:rsidRDefault="00897F0C" w:rsidP="00803B1F">
      <w:pPr>
        <w:tabs>
          <w:tab w:val="left" w:pos="708"/>
        </w:tabs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28F77F4A" w14:textId="77777777" w:rsidR="00803B1F" w:rsidRDefault="00803B1F" w:rsidP="00803B1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39DAFDEB" w14:textId="77777777" w:rsidR="00803B1F" w:rsidRDefault="00803B1F" w:rsidP="00803B1F">
      <w:pPr>
        <w:rPr>
          <w:b/>
          <w:sz w:val="22"/>
          <w:szCs w:val="22"/>
          <w:u w:val="single"/>
        </w:rPr>
      </w:pPr>
    </w:p>
    <w:p w14:paraId="214BF784" w14:textId="77777777" w:rsidR="00803B1F" w:rsidRDefault="00803B1F" w:rsidP="00803B1F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A633FF1" w14:textId="77777777" w:rsidR="00803B1F" w:rsidRDefault="00803B1F" w:rsidP="00803B1F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lastRenderedPageBreak/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4C98FB35" w14:textId="77777777" w:rsidR="00803B1F" w:rsidRDefault="00803B1F" w:rsidP="00803B1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Oświadczamy, że zapoznaliśmy się z postanowieniami umowy, określonymi w SWZ</w:t>
      </w:r>
      <w:r>
        <w:rPr>
          <w:sz w:val="22"/>
          <w:szCs w:val="22"/>
          <w:lang w:eastAsia="ar-SA"/>
        </w:rPr>
        <w:br/>
        <w:t>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sz w:val="22"/>
          <w:szCs w:val="22"/>
        </w:rPr>
        <w:t xml:space="preserve"> i nie wnosimy do nich żadnych zastrzeżeń.</w:t>
      </w:r>
    </w:p>
    <w:p w14:paraId="23EA076F" w14:textId="77777777" w:rsidR="00803B1F" w:rsidRDefault="00803B1F" w:rsidP="00803B1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40CEE3FA" w14:textId="77777777" w:rsidR="00803B1F" w:rsidRDefault="00803B1F" w:rsidP="00803B1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sz w:val="22"/>
          <w:szCs w:val="22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0CB992" w14:textId="77777777" w:rsidR="00803B1F" w:rsidRDefault="00803B1F" w:rsidP="00803B1F">
      <w:pPr>
        <w:pStyle w:val="Tekstprzypisudolneg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380861" w14:textId="77777777" w:rsidR="00803B1F" w:rsidRDefault="00803B1F" w:rsidP="00803B1F">
      <w:pPr>
        <w:pStyle w:val="NormalnyWeb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A6521F" w14:textId="77777777" w:rsidR="00803B1F" w:rsidRDefault="00803B1F" w:rsidP="00803B1F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2EA943DB" w14:textId="77777777" w:rsidR="00803B1F" w:rsidRDefault="00803B1F" w:rsidP="00803B1F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03B1F" w14:paraId="5F796E9F" w14:textId="77777777" w:rsidTr="00803B1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E9D052C" w14:textId="77777777" w:rsidR="00803B1F" w:rsidRDefault="00803B1F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DC2FF1" w14:textId="77777777" w:rsidR="00803B1F" w:rsidRDefault="00803B1F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2280AEB" w14:textId="77777777" w:rsidR="00803B1F" w:rsidRDefault="00803B1F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78F19" w14:textId="77777777" w:rsidR="00803B1F" w:rsidRDefault="00803B1F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803B1F" w14:paraId="6DB28D17" w14:textId="77777777" w:rsidTr="00803B1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095C0F9" w14:textId="77777777" w:rsidR="00803B1F" w:rsidRDefault="00803B1F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18E9ED" w14:textId="77777777" w:rsidR="00803B1F" w:rsidRDefault="00803B1F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2D7EF" w14:textId="77777777" w:rsidR="00803B1F" w:rsidRDefault="00803B1F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75DB9E12" w14:textId="77777777" w:rsidR="00803B1F" w:rsidRDefault="00803B1F" w:rsidP="00803B1F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03B1F" w14:paraId="15C5112B" w14:textId="77777777" w:rsidTr="00803B1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54C0CE8" w14:textId="77777777" w:rsidR="00803B1F" w:rsidRDefault="00803B1F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197D734" w14:textId="77777777" w:rsidR="00803B1F" w:rsidRDefault="00803B1F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7C533" w14:textId="77777777" w:rsidR="00803B1F" w:rsidRDefault="00803B1F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803B1F" w14:paraId="3938DD4C" w14:textId="77777777" w:rsidTr="00803B1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43057B7" w14:textId="77777777" w:rsidR="00803B1F" w:rsidRDefault="00803B1F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A1F10F" w14:textId="77777777" w:rsidR="00803B1F" w:rsidRDefault="00803B1F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97D4E" w14:textId="77777777" w:rsidR="00803B1F" w:rsidRDefault="00803B1F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803B1F" w14:paraId="665449B0" w14:textId="77777777" w:rsidTr="00803B1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58E7CC8" w14:textId="77777777" w:rsidR="00803B1F" w:rsidRDefault="00803B1F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55EC22" w14:textId="77777777" w:rsidR="00803B1F" w:rsidRDefault="00803B1F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0A846" w14:textId="77777777" w:rsidR="00803B1F" w:rsidRDefault="00803B1F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4A9BD0FC" w14:textId="77777777" w:rsidR="00803B1F" w:rsidRDefault="00803B1F" w:rsidP="00803B1F">
      <w:pPr>
        <w:numPr>
          <w:ilvl w:val="0"/>
          <w:numId w:val="6"/>
        </w:numPr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56AD2A8A" w14:textId="77777777" w:rsidR="00803B1F" w:rsidRDefault="00803B1F" w:rsidP="00803B1F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C45C58D" w14:textId="77777777" w:rsidR="00803B1F" w:rsidRDefault="00803B1F" w:rsidP="00803B1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BB88EC3" w14:textId="77777777" w:rsidR="00803B1F" w:rsidRDefault="00803B1F" w:rsidP="00803B1F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2498ED4" w14:textId="77777777" w:rsidR="00803B1F" w:rsidRDefault="00803B1F" w:rsidP="00803B1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3AF93980" w14:textId="77777777" w:rsidR="00803B1F" w:rsidRDefault="00803B1F" w:rsidP="00803B1F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61FBF37" w14:textId="77777777" w:rsidR="00803B1F" w:rsidRDefault="00803B1F" w:rsidP="00803B1F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AF7610C" w14:textId="77777777" w:rsidR="00803B1F" w:rsidRDefault="00803B1F" w:rsidP="00803B1F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F52C873" w14:textId="77777777" w:rsidR="00803B1F" w:rsidRDefault="00803B1F" w:rsidP="00803B1F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5E0BB5F" w14:textId="77777777" w:rsidR="00803B1F" w:rsidRDefault="00803B1F" w:rsidP="00803B1F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0980EBF4" w14:textId="77777777" w:rsidR="00803B1F" w:rsidRDefault="00803B1F" w:rsidP="00803B1F">
      <w:r>
        <w:rPr>
          <w:bCs/>
          <w:i/>
          <w:iCs/>
          <w:color w:val="FF0000"/>
          <w:sz w:val="22"/>
          <w:szCs w:val="22"/>
        </w:rPr>
        <w:t>podpisem elektronicznym lub podpisem zaufanym lub podpisem oso</w:t>
      </w:r>
      <w:r>
        <w:t xml:space="preserve"> </w:t>
      </w:r>
    </w:p>
    <w:p w14:paraId="53735D62" w14:textId="77777777" w:rsidR="00FE545C" w:rsidRDefault="00FE545C" w:rsidP="00803B1F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E33C22" w14:textId="77777777" w:rsidR="00F3559E" w:rsidRDefault="00F3559E">
      <w:r>
        <w:separator/>
      </w:r>
    </w:p>
  </w:endnote>
  <w:endnote w:type="continuationSeparator" w:id="0">
    <w:p w14:paraId="6F50FE04" w14:textId="77777777" w:rsidR="00F3559E" w:rsidRDefault="00F35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D4FF4" w14:textId="77777777" w:rsidR="00424246" w:rsidRDefault="004242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C765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6E9B5" w14:textId="77777777" w:rsidR="00424246" w:rsidRDefault="004242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8998DF" w14:textId="77777777" w:rsidR="00F3559E" w:rsidRDefault="00F3559E">
      <w:r>
        <w:separator/>
      </w:r>
    </w:p>
  </w:footnote>
  <w:footnote w:type="continuationSeparator" w:id="0">
    <w:p w14:paraId="6D8A2159" w14:textId="77777777" w:rsidR="00F3559E" w:rsidRDefault="00F3559E">
      <w:r>
        <w:continuationSeparator/>
      </w:r>
    </w:p>
  </w:footnote>
  <w:footnote w:id="1">
    <w:p w14:paraId="31E8AB36" w14:textId="77777777" w:rsidR="00803B1F" w:rsidRDefault="00803B1F" w:rsidP="00803B1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5FCF99A" w14:textId="77777777" w:rsidR="00803B1F" w:rsidRDefault="00803B1F" w:rsidP="00803B1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EBE70" w14:textId="77777777" w:rsidR="00424246" w:rsidRDefault="004242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170DA" w14:textId="6F33AADC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EEBE7" w14:textId="77777777" w:rsidR="00424246" w:rsidRDefault="004242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650C53"/>
    <w:multiLevelType w:val="hybridMultilevel"/>
    <w:tmpl w:val="197053C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B24D24"/>
    <w:multiLevelType w:val="hybridMultilevel"/>
    <w:tmpl w:val="6A5EEE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30726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93690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0718053">
    <w:abstractNumId w:val="3"/>
  </w:num>
  <w:num w:numId="4" w16cid:durableId="768696093">
    <w:abstractNumId w:val="7"/>
  </w:num>
  <w:num w:numId="5" w16cid:durableId="8679858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831500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17966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161262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49955709">
    <w:abstractNumId w:val="9"/>
  </w:num>
  <w:num w:numId="10" w16cid:durableId="19444123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59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604A"/>
    <w:rsid w:val="00424246"/>
    <w:rsid w:val="004B7300"/>
    <w:rsid w:val="004C6753"/>
    <w:rsid w:val="00595C87"/>
    <w:rsid w:val="005B7825"/>
    <w:rsid w:val="005D2C65"/>
    <w:rsid w:val="005E6D94"/>
    <w:rsid w:val="0063384F"/>
    <w:rsid w:val="00643C6F"/>
    <w:rsid w:val="00646202"/>
    <w:rsid w:val="0065290F"/>
    <w:rsid w:val="006815F6"/>
    <w:rsid w:val="007748F0"/>
    <w:rsid w:val="00780A86"/>
    <w:rsid w:val="007A4321"/>
    <w:rsid w:val="00803B1F"/>
    <w:rsid w:val="008078D9"/>
    <w:rsid w:val="00833933"/>
    <w:rsid w:val="00853083"/>
    <w:rsid w:val="00897F0C"/>
    <w:rsid w:val="008B2F0C"/>
    <w:rsid w:val="008B4928"/>
    <w:rsid w:val="008D2AB8"/>
    <w:rsid w:val="008F1C66"/>
    <w:rsid w:val="00970FE4"/>
    <w:rsid w:val="009C3572"/>
    <w:rsid w:val="00A0022B"/>
    <w:rsid w:val="00A346FE"/>
    <w:rsid w:val="00A47B4D"/>
    <w:rsid w:val="00A83018"/>
    <w:rsid w:val="00B774DC"/>
    <w:rsid w:val="00BB2FCC"/>
    <w:rsid w:val="00C969A6"/>
    <w:rsid w:val="00CA7D36"/>
    <w:rsid w:val="00CD4FEF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3559E"/>
    <w:rsid w:val="00F51688"/>
    <w:rsid w:val="00F53146"/>
    <w:rsid w:val="00F91018"/>
    <w:rsid w:val="00FA0F30"/>
    <w:rsid w:val="00FA51A4"/>
    <w:rsid w:val="00FC2BB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2C599E"/>
  <w15:chartTrackingRefBased/>
  <w15:docId w15:val="{4C583576-E491-441F-B3B0-921469536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03B1F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46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540</Words>
  <Characters>4325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2024-07-04T11:38:00Z</cp:lastPrinted>
  <dcterms:created xsi:type="dcterms:W3CDTF">2024-07-04T11:38:00Z</dcterms:created>
  <dcterms:modified xsi:type="dcterms:W3CDTF">2024-07-04T11:38:00Z</dcterms:modified>
</cp:coreProperties>
</file>