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BA181" w14:textId="77777777" w:rsidR="00986737" w:rsidRPr="00B043D7" w:rsidRDefault="00B160BE" w:rsidP="00B043D7">
      <w:pPr>
        <w:spacing w:after="600"/>
        <w:jc w:val="right"/>
        <w:rPr>
          <w:sz w:val="24"/>
          <w:szCs w:val="24"/>
        </w:rPr>
      </w:pPr>
      <w:bookmarkStart w:id="0" w:name="_Hlk52197885"/>
      <w:r w:rsidRPr="00B043D7">
        <w:rPr>
          <w:sz w:val="24"/>
          <w:szCs w:val="24"/>
        </w:rPr>
        <w:t>Kraków</w:t>
      </w:r>
      <w:r w:rsidR="00986737" w:rsidRPr="00B043D7">
        <w:rPr>
          <w:sz w:val="24"/>
          <w:szCs w:val="24"/>
        </w:rPr>
        <w:t xml:space="preserve"> dnia: </w:t>
      </w:r>
      <w:r w:rsidRPr="00B043D7">
        <w:rPr>
          <w:sz w:val="24"/>
          <w:szCs w:val="24"/>
        </w:rPr>
        <w:t>2024-07-05</w:t>
      </w:r>
    </w:p>
    <w:p w14:paraId="120FC448" w14:textId="77777777" w:rsidR="00B160BE" w:rsidRPr="00B043D7" w:rsidRDefault="00B160BE" w:rsidP="00B043D7">
      <w:pPr>
        <w:rPr>
          <w:b/>
          <w:bCs/>
          <w:sz w:val="24"/>
          <w:szCs w:val="24"/>
        </w:rPr>
      </w:pPr>
      <w:r w:rsidRPr="00B043D7">
        <w:rPr>
          <w:b/>
          <w:bCs/>
          <w:sz w:val="24"/>
          <w:szCs w:val="24"/>
        </w:rPr>
        <w:t>Szpital Miejski Specjalistyczny</w:t>
      </w:r>
    </w:p>
    <w:p w14:paraId="01E9BFB9" w14:textId="77777777" w:rsidR="00B160BE" w:rsidRPr="00B043D7" w:rsidRDefault="00B160BE" w:rsidP="00B043D7">
      <w:pPr>
        <w:rPr>
          <w:b/>
          <w:bCs/>
          <w:sz w:val="24"/>
          <w:szCs w:val="24"/>
        </w:rPr>
      </w:pPr>
      <w:r w:rsidRPr="00B043D7">
        <w:rPr>
          <w:b/>
          <w:bCs/>
          <w:sz w:val="24"/>
          <w:szCs w:val="24"/>
        </w:rPr>
        <w:t>im. Gabriela Narutowicza w Krakowie</w:t>
      </w:r>
    </w:p>
    <w:p w14:paraId="0C096285" w14:textId="77777777" w:rsidR="00986737" w:rsidRPr="00B043D7" w:rsidRDefault="00B160BE" w:rsidP="00B043D7">
      <w:pPr>
        <w:rPr>
          <w:sz w:val="24"/>
          <w:szCs w:val="24"/>
        </w:rPr>
      </w:pPr>
      <w:r w:rsidRPr="00B043D7">
        <w:rPr>
          <w:sz w:val="24"/>
          <w:szCs w:val="24"/>
        </w:rPr>
        <w:t>ul. Prądnicka</w:t>
      </w:r>
      <w:r w:rsidR="00986737" w:rsidRPr="00B043D7">
        <w:rPr>
          <w:sz w:val="24"/>
          <w:szCs w:val="24"/>
        </w:rPr>
        <w:t xml:space="preserve"> </w:t>
      </w:r>
      <w:r w:rsidRPr="00B043D7">
        <w:rPr>
          <w:sz w:val="24"/>
          <w:szCs w:val="24"/>
        </w:rPr>
        <w:t>35-37</w:t>
      </w:r>
    </w:p>
    <w:p w14:paraId="08CE7ED4" w14:textId="5D472805" w:rsidR="00986737" w:rsidRDefault="00B160BE" w:rsidP="00B043D7">
      <w:pPr>
        <w:rPr>
          <w:sz w:val="24"/>
          <w:szCs w:val="24"/>
        </w:rPr>
      </w:pPr>
      <w:r w:rsidRPr="00B043D7">
        <w:rPr>
          <w:sz w:val="24"/>
          <w:szCs w:val="24"/>
        </w:rPr>
        <w:t>31-202</w:t>
      </w:r>
      <w:r w:rsidR="00986737" w:rsidRPr="00B043D7">
        <w:rPr>
          <w:sz w:val="24"/>
          <w:szCs w:val="24"/>
        </w:rPr>
        <w:t xml:space="preserve"> </w:t>
      </w:r>
      <w:r w:rsidRPr="00B043D7">
        <w:rPr>
          <w:sz w:val="24"/>
          <w:szCs w:val="24"/>
        </w:rPr>
        <w:t>Kraków</w:t>
      </w:r>
    </w:p>
    <w:p w14:paraId="4F1A1FD4" w14:textId="77777777" w:rsidR="00B043D7" w:rsidRPr="00B043D7" w:rsidRDefault="00B043D7" w:rsidP="00B043D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B043D7" w14:paraId="7552018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E44C5A" w14:textId="77777777" w:rsidR="00986737" w:rsidRPr="00B043D7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043D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B77B985" w14:textId="3CBF4339" w:rsidR="00986737" w:rsidRPr="00B043D7" w:rsidRDefault="00B043D7" w:rsidP="00B043D7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>
        <w:rPr>
          <w:sz w:val="24"/>
          <w:szCs w:val="24"/>
        </w:rPr>
        <w:br/>
      </w:r>
      <w:r w:rsidR="00986737" w:rsidRPr="00B043D7">
        <w:rPr>
          <w:rFonts w:eastAsia="Calibri"/>
          <w:sz w:val="22"/>
          <w:szCs w:val="22"/>
          <w:lang w:eastAsia="en-US"/>
        </w:rPr>
        <w:t xml:space="preserve">Dotyczy </w:t>
      </w:r>
      <w:r w:rsidR="00986737" w:rsidRPr="00B043D7">
        <w:rPr>
          <w:sz w:val="22"/>
          <w:szCs w:val="22"/>
        </w:rPr>
        <w:t>postępowania o udzielenie zamówienia publicznego</w:t>
      </w:r>
      <w:r w:rsidR="00986737" w:rsidRPr="00B043D7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043D7" w14:paraId="644586C5" w14:textId="77777777" w:rsidTr="005A632E">
        <w:tc>
          <w:tcPr>
            <w:tcW w:w="2269" w:type="dxa"/>
            <w:shd w:val="clear" w:color="auto" w:fill="auto"/>
          </w:tcPr>
          <w:p w14:paraId="7B14F296" w14:textId="77777777" w:rsidR="00986737" w:rsidRPr="00B043D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AB6B70" w14:textId="77777777" w:rsidR="00986737" w:rsidRPr="00B043D7" w:rsidRDefault="00B160B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043D7">
              <w:rPr>
                <w:bCs/>
                <w:sz w:val="22"/>
                <w:szCs w:val="22"/>
              </w:rPr>
              <w:t>Zakup i dostawa produktów antyseptycznych i dezynfekujących do skóry i błon śluzowych II</w:t>
            </w:r>
            <w:r w:rsidR="00986737" w:rsidRPr="00B043D7">
              <w:rPr>
                <w:bCs/>
                <w:sz w:val="22"/>
                <w:szCs w:val="22"/>
              </w:rPr>
              <w:t>.</w:t>
            </w:r>
          </w:p>
        </w:tc>
      </w:tr>
      <w:tr w:rsidR="00B160BE" w:rsidRPr="00B043D7" w14:paraId="04239353" w14:textId="77777777" w:rsidTr="008602A4">
        <w:tc>
          <w:tcPr>
            <w:tcW w:w="2269" w:type="dxa"/>
            <w:shd w:val="clear" w:color="auto" w:fill="auto"/>
          </w:tcPr>
          <w:p w14:paraId="5A5020BC" w14:textId="77777777" w:rsidR="00B160BE" w:rsidRPr="00B043D7" w:rsidRDefault="00B160BE" w:rsidP="008602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04BF16" w14:textId="77777777" w:rsidR="00B160BE" w:rsidRPr="00B043D7" w:rsidRDefault="00B160BE" w:rsidP="008602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043D7">
              <w:rPr>
                <w:bCs/>
                <w:sz w:val="22"/>
                <w:szCs w:val="22"/>
              </w:rPr>
              <w:t>ZP/41/2024</w:t>
            </w:r>
          </w:p>
        </w:tc>
      </w:tr>
    </w:tbl>
    <w:p w14:paraId="63D792F1" w14:textId="77777777" w:rsidR="00A80738" w:rsidRPr="00B043D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602D25CE" w14:textId="77777777" w:rsidR="00D665F5" w:rsidRPr="00B043D7" w:rsidRDefault="00D665F5" w:rsidP="00B043D7">
      <w:pPr>
        <w:spacing w:before="120" w:line="276" w:lineRule="auto"/>
        <w:jc w:val="both"/>
        <w:rPr>
          <w:sz w:val="22"/>
          <w:szCs w:val="22"/>
        </w:rPr>
      </w:pPr>
      <w:r w:rsidRPr="00B043D7">
        <w:rPr>
          <w:sz w:val="22"/>
          <w:szCs w:val="22"/>
        </w:rPr>
        <w:t>Zamawiający, działając na podstawie art. 22</w:t>
      </w:r>
      <w:r w:rsidR="00FC7F5E" w:rsidRPr="00B043D7">
        <w:rPr>
          <w:sz w:val="22"/>
          <w:szCs w:val="22"/>
        </w:rPr>
        <w:t>2</w:t>
      </w:r>
      <w:r w:rsidRPr="00B043D7">
        <w:rPr>
          <w:sz w:val="22"/>
          <w:szCs w:val="22"/>
        </w:rPr>
        <w:t xml:space="preserve"> ust. 5 </w:t>
      </w:r>
      <w:r w:rsidRPr="00B043D7">
        <w:rPr>
          <w:bCs/>
          <w:sz w:val="22"/>
          <w:szCs w:val="22"/>
        </w:rPr>
        <w:t>ustawy z dnia 11 września 2019 r. Prawo zamówień publicznych</w:t>
      </w:r>
      <w:r w:rsidRPr="00B043D7">
        <w:rPr>
          <w:sz w:val="22"/>
          <w:szCs w:val="22"/>
        </w:rPr>
        <w:t xml:space="preserve"> </w:t>
      </w:r>
      <w:r w:rsidR="00B160BE" w:rsidRPr="00B043D7">
        <w:rPr>
          <w:sz w:val="22"/>
          <w:szCs w:val="22"/>
        </w:rPr>
        <w:t>(</w:t>
      </w:r>
      <w:proofErr w:type="spellStart"/>
      <w:r w:rsidR="00B160BE" w:rsidRPr="00B043D7">
        <w:rPr>
          <w:sz w:val="22"/>
          <w:szCs w:val="22"/>
        </w:rPr>
        <w:t>t.j</w:t>
      </w:r>
      <w:proofErr w:type="spellEnd"/>
      <w:r w:rsidR="00B160BE" w:rsidRPr="00B043D7">
        <w:rPr>
          <w:sz w:val="22"/>
          <w:szCs w:val="22"/>
        </w:rPr>
        <w:t>. Dz. U. z 2023r. poz. 1605)</w:t>
      </w:r>
      <w:r w:rsidR="00490DC0" w:rsidRPr="00B043D7">
        <w:rPr>
          <w:sz w:val="22"/>
          <w:szCs w:val="22"/>
        </w:rPr>
        <w:t xml:space="preserve"> </w:t>
      </w:r>
      <w:r w:rsidRPr="00B043D7">
        <w:rPr>
          <w:sz w:val="22"/>
          <w:szCs w:val="22"/>
        </w:rPr>
        <w:t>udostępnia</w:t>
      </w:r>
      <w:r w:rsidR="00F95C33" w:rsidRPr="00B043D7">
        <w:rPr>
          <w:sz w:val="22"/>
          <w:szCs w:val="22"/>
        </w:rPr>
        <w:t xml:space="preserve"> </w:t>
      </w:r>
      <w:r w:rsidR="004C7E9B" w:rsidRPr="00B043D7">
        <w:rPr>
          <w:sz w:val="22"/>
          <w:szCs w:val="22"/>
        </w:rPr>
        <w:t>informacj</w:t>
      </w:r>
      <w:r w:rsidR="00577BC6" w:rsidRPr="00B043D7">
        <w:rPr>
          <w:sz w:val="22"/>
          <w:szCs w:val="22"/>
        </w:rPr>
        <w:t>ę</w:t>
      </w:r>
      <w:r w:rsidR="00035488" w:rsidRPr="00B043D7">
        <w:rPr>
          <w:sz w:val="22"/>
          <w:szCs w:val="22"/>
        </w:rPr>
        <w:t xml:space="preserve"> z otwarcia ofert</w:t>
      </w:r>
      <w:r w:rsidR="00577BC6" w:rsidRPr="00B043D7">
        <w:rPr>
          <w:sz w:val="22"/>
          <w:szCs w:val="22"/>
        </w:rPr>
        <w:t>.</w:t>
      </w:r>
    </w:p>
    <w:p w14:paraId="3F102C26" w14:textId="77777777" w:rsidR="00A80738" w:rsidRPr="00B043D7" w:rsidRDefault="00D665F5" w:rsidP="00B043D7">
      <w:pPr>
        <w:spacing w:before="120" w:after="60" w:line="276" w:lineRule="auto"/>
        <w:jc w:val="both"/>
        <w:rPr>
          <w:sz w:val="22"/>
          <w:szCs w:val="22"/>
        </w:rPr>
      </w:pPr>
      <w:r w:rsidRPr="00B043D7">
        <w:rPr>
          <w:sz w:val="22"/>
          <w:szCs w:val="22"/>
        </w:rPr>
        <w:t>Podczas otwarcia ofert, mającego miejsce</w:t>
      </w:r>
      <w:r w:rsidR="00FF4AB1" w:rsidRPr="00B043D7">
        <w:rPr>
          <w:sz w:val="22"/>
          <w:szCs w:val="22"/>
        </w:rPr>
        <w:t xml:space="preserve"> w dniu </w:t>
      </w:r>
      <w:r w:rsidR="00B160BE" w:rsidRPr="00B043D7">
        <w:rPr>
          <w:sz w:val="22"/>
          <w:szCs w:val="22"/>
        </w:rPr>
        <w:t>05/07/2024</w:t>
      </w:r>
      <w:r w:rsidR="00FF4AB1" w:rsidRPr="00B043D7">
        <w:rPr>
          <w:sz w:val="22"/>
          <w:szCs w:val="22"/>
        </w:rPr>
        <w:t xml:space="preserve"> o godz. </w:t>
      </w:r>
      <w:r w:rsidR="00B160BE" w:rsidRPr="00B043D7">
        <w:rPr>
          <w:sz w:val="22"/>
          <w:szCs w:val="22"/>
        </w:rPr>
        <w:t>12:00</w:t>
      </w:r>
      <w:r w:rsidRPr="00B043D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043D7" w14:paraId="33B515F3" w14:textId="77777777" w:rsidTr="005A632E">
        <w:tc>
          <w:tcPr>
            <w:tcW w:w="1276" w:type="dxa"/>
            <w:shd w:val="clear" w:color="auto" w:fill="F2F2F2"/>
            <w:vAlign w:val="center"/>
          </w:tcPr>
          <w:p w14:paraId="6A7A7F40" w14:textId="77777777" w:rsidR="006B27ED" w:rsidRPr="00B043D7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Oferta n</w:t>
            </w:r>
            <w:r w:rsidR="006B27ED" w:rsidRPr="00B043D7">
              <w:rPr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870A518" w14:textId="77777777" w:rsidR="006B27ED" w:rsidRPr="00B043D7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47A8AAC" w14:textId="77777777" w:rsidR="006B27ED" w:rsidRPr="00B043D7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C26B330" w14:textId="4FBF13BE" w:rsidR="006B27ED" w:rsidRPr="00B043D7" w:rsidRDefault="00B043D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</w:t>
            </w:r>
          </w:p>
        </w:tc>
      </w:tr>
      <w:tr w:rsidR="00B160BE" w:rsidRPr="00B043D7" w14:paraId="58EEAF76" w14:textId="77777777" w:rsidTr="008602A4">
        <w:tc>
          <w:tcPr>
            <w:tcW w:w="1276" w:type="dxa"/>
            <w:shd w:val="clear" w:color="auto" w:fill="auto"/>
            <w:vAlign w:val="center"/>
          </w:tcPr>
          <w:p w14:paraId="4517D921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19643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51E68EC" w14:textId="5D1115C5" w:rsidR="00B160BE" w:rsidRPr="00B043D7" w:rsidRDefault="00B043D7" w:rsidP="008602A4">
            <w:pPr>
              <w:spacing w:before="80" w:after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Schulke</w:t>
            </w:r>
            <w:proofErr w:type="spellEnd"/>
            <w:r>
              <w:rPr>
                <w:sz w:val="22"/>
                <w:szCs w:val="22"/>
              </w:rPr>
              <w:t xml:space="preserve"> Polska Sp. z o.o.</w:t>
            </w:r>
          </w:p>
          <w:p w14:paraId="0AAC04BF" w14:textId="2C8D98C8" w:rsidR="00B160BE" w:rsidRPr="00B043D7" w:rsidRDefault="00B160BE" w:rsidP="008602A4">
            <w:pPr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A</w:t>
            </w:r>
            <w:r w:rsidR="00B043D7">
              <w:rPr>
                <w:sz w:val="22"/>
                <w:szCs w:val="22"/>
              </w:rPr>
              <w:t>l</w:t>
            </w:r>
            <w:r w:rsidRPr="00B043D7">
              <w:rPr>
                <w:sz w:val="22"/>
                <w:szCs w:val="22"/>
              </w:rPr>
              <w:t xml:space="preserve">. </w:t>
            </w:r>
            <w:r w:rsidR="00B043D7">
              <w:rPr>
                <w:sz w:val="22"/>
                <w:szCs w:val="22"/>
              </w:rPr>
              <w:t>Jerozolimskie</w:t>
            </w:r>
            <w:r w:rsidRPr="00B043D7">
              <w:rPr>
                <w:sz w:val="22"/>
                <w:szCs w:val="22"/>
              </w:rPr>
              <w:t xml:space="preserve"> </w:t>
            </w:r>
            <w:r w:rsidRPr="00B043D7">
              <w:rPr>
                <w:sz w:val="22"/>
                <w:szCs w:val="22"/>
              </w:rPr>
              <w:t>132</w:t>
            </w:r>
            <w:r w:rsidRPr="00B043D7">
              <w:rPr>
                <w:sz w:val="22"/>
                <w:szCs w:val="22"/>
              </w:rPr>
              <w:t xml:space="preserve"> </w:t>
            </w:r>
          </w:p>
          <w:p w14:paraId="043ED328" w14:textId="6CCA1460" w:rsidR="00B160BE" w:rsidRPr="00B043D7" w:rsidRDefault="00B160BE" w:rsidP="008602A4">
            <w:pPr>
              <w:spacing w:after="80"/>
              <w:jc w:val="both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02-305</w:t>
            </w:r>
            <w:r w:rsidRPr="00B043D7">
              <w:rPr>
                <w:sz w:val="22"/>
                <w:szCs w:val="22"/>
              </w:rPr>
              <w:t xml:space="preserve"> </w:t>
            </w:r>
            <w:r w:rsidR="00B043D7">
              <w:rPr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3748BF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100 103.04 zł</w:t>
            </w:r>
          </w:p>
        </w:tc>
      </w:tr>
      <w:tr w:rsidR="00B160BE" w:rsidRPr="00B043D7" w14:paraId="3D88387E" w14:textId="77777777" w:rsidTr="008602A4">
        <w:tc>
          <w:tcPr>
            <w:tcW w:w="1276" w:type="dxa"/>
            <w:shd w:val="clear" w:color="auto" w:fill="auto"/>
            <w:vAlign w:val="center"/>
          </w:tcPr>
          <w:p w14:paraId="57CE273E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C46C83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417DD76" w14:textId="77777777" w:rsidR="00B043D7" w:rsidRPr="00B043D7" w:rsidRDefault="00B043D7" w:rsidP="00B043D7">
            <w:pPr>
              <w:spacing w:before="80" w:after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Schulke</w:t>
            </w:r>
            <w:proofErr w:type="spellEnd"/>
            <w:r>
              <w:rPr>
                <w:sz w:val="22"/>
                <w:szCs w:val="22"/>
              </w:rPr>
              <w:t xml:space="preserve"> Polska Sp. z o.o.</w:t>
            </w:r>
          </w:p>
          <w:p w14:paraId="7297A1C0" w14:textId="77777777" w:rsidR="00B043D7" w:rsidRPr="00B043D7" w:rsidRDefault="00B043D7" w:rsidP="00B043D7">
            <w:pPr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l</w:t>
            </w:r>
            <w:r w:rsidRPr="00B043D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Jerozolimskie</w:t>
            </w:r>
            <w:r w:rsidRPr="00B043D7">
              <w:rPr>
                <w:sz w:val="22"/>
                <w:szCs w:val="22"/>
              </w:rPr>
              <w:t xml:space="preserve"> 132 </w:t>
            </w:r>
          </w:p>
          <w:p w14:paraId="02A04F72" w14:textId="3E253132" w:rsidR="00B160BE" w:rsidRPr="00B043D7" w:rsidRDefault="00B043D7" w:rsidP="00B043D7">
            <w:pPr>
              <w:spacing w:after="80"/>
              <w:jc w:val="both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 xml:space="preserve">02-305 </w:t>
            </w: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1486E7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18 403.20 zł</w:t>
            </w:r>
          </w:p>
        </w:tc>
      </w:tr>
      <w:tr w:rsidR="00B160BE" w:rsidRPr="00B043D7" w14:paraId="43F37284" w14:textId="77777777" w:rsidTr="008602A4">
        <w:tc>
          <w:tcPr>
            <w:tcW w:w="1276" w:type="dxa"/>
            <w:shd w:val="clear" w:color="auto" w:fill="auto"/>
            <w:vAlign w:val="center"/>
          </w:tcPr>
          <w:p w14:paraId="2DEC0BD2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8E4D28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532D784" w14:textId="77777777" w:rsidR="00B160BE" w:rsidRPr="00B043D7" w:rsidRDefault="00B160BE" w:rsidP="008602A4">
            <w:pPr>
              <w:spacing w:before="80" w:after="40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KIKGEL Sp. z o.o.</w:t>
            </w:r>
          </w:p>
          <w:p w14:paraId="5A82B094" w14:textId="76E161DA" w:rsidR="00B160BE" w:rsidRPr="00B043D7" w:rsidRDefault="00B043D7" w:rsidP="008602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B160BE" w:rsidRPr="00B043D7">
              <w:rPr>
                <w:sz w:val="22"/>
                <w:szCs w:val="22"/>
              </w:rPr>
              <w:t>Skłodowskiej</w:t>
            </w:r>
            <w:r w:rsidR="00B160BE" w:rsidRPr="00B043D7">
              <w:rPr>
                <w:sz w:val="22"/>
                <w:szCs w:val="22"/>
              </w:rPr>
              <w:t xml:space="preserve"> </w:t>
            </w:r>
            <w:r w:rsidR="00B160BE" w:rsidRPr="00B043D7">
              <w:rPr>
                <w:sz w:val="22"/>
                <w:szCs w:val="22"/>
              </w:rPr>
              <w:t>7</w:t>
            </w:r>
            <w:r w:rsidR="00B160BE" w:rsidRPr="00B043D7">
              <w:rPr>
                <w:sz w:val="22"/>
                <w:szCs w:val="22"/>
              </w:rPr>
              <w:t xml:space="preserve"> </w:t>
            </w:r>
          </w:p>
          <w:p w14:paraId="62BCFE7F" w14:textId="77777777" w:rsidR="00B160BE" w:rsidRPr="00B043D7" w:rsidRDefault="00B160BE" w:rsidP="008602A4">
            <w:pPr>
              <w:spacing w:after="80"/>
              <w:jc w:val="both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97-225</w:t>
            </w:r>
            <w:r w:rsidRPr="00B043D7">
              <w:rPr>
                <w:sz w:val="22"/>
                <w:szCs w:val="22"/>
              </w:rPr>
              <w:t xml:space="preserve"> </w:t>
            </w:r>
            <w:r w:rsidRPr="00B043D7">
              <w:rPr>
                <w:sz w:val="22"/>
                <w:szCs w:val="22"/>
              </w:rPr>
              <w:t>Ujazd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7C3B16" w14:textId="77777777" w:rsidR="00B160BE" w:rsidRPr="00B043D7" w:rsidRDefault="00B160BE" w:rsidP="008602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043D7">
              <w:rPr>
                <w:sz w:val="22"/>
                <w:szCs w:val="22"/>
              </w:rPr>
              <w:t>34 057.80 zł</w:t>
            </w:r>
          </w:p>
        </w:tc>
      </w:tr>
      <w:bookmarkEnd w:id="0"/>
    </w:tbl>
    <w:p w14:paraId="6EE73730" w14:textId="3F73DECF" w:rsidR="00C236D3" w:rsidRPr="00B043D7" w:rsidRDefault="00C236D3" w:rsidP="00173B20">
      <w:pPr>
        <w:jc w:val="right"/>
        <w:rPr>
          <w:sz w:val="22"/>
          <w:szCs w:val="22"/>
        </w:rPr>
      </w:pPr>
    </w:p>
    <w:sectPr w:rsidR="00C236D3" w:rsidRPr="00B043D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0D05E" w14:textId="77777777" w:rsidR="00FB5699" w:rsidRDefault="00FB5699">
      <w:r>
        <w:separator/>
      </w:r>
    </w:p>
  </w:endnote>
  <w:endnote w:type="continuationSeparator" w:id="0">
    <w:p w14:paraId="23B74967" w14:textId="77777777" w:rsidR="00FB5699" w:rsidRDefault="00FB5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B362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CEE0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7254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FE62E2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2E129A" w14:textId="692B46A6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DFF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40B5F6" w14:textId="77777777" w:rsidR="009F189D" w:rsidRDefault="009F189D">
    <w:pPr>
      <w:pStyle w:val="Stopka"/>
      <w:tabs>
        <w:tab w:val="clear" w:pos="4536"/>
      </w:tabs>
      <w:jc w:val="center"/>
    </w:pPr>
  </w:p>
  <w:p w14:paraId="689190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6D27DB" w14:textId="77777777" w:rsidR="00FB5699" w:rsidRDefault="00FB5699">
      <w:r>
        <w:separator/>
      </w:r>
    </w:p>
  </w:footnote>
  <w:footnote w:type="continuationSeparator" w:id="0">
    <w:p w14:paraId="4E287873" w14:textId="77777777" w:rsidR="00FB5699" w:rsidRDefault="00FB5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53DD3" w14:textId="77777777" w:rsidR="00B160BE" w:rsidRDefault="00B160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4444A" w14:textId="77777777" w:rsidR="00B160BE" w:rsidRDefault="00B160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70F96" w14:textId="77777777" w:rsidR="00B160BE" w:rsidRDefault="00B160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69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043D7"/>
    <w:rsid w:val="00B160B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5699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6A4764"/>
  <w15:chartTrackingRefBased/>
  <w15:docId w15:val="{05AF607B-0AB0-47C7-95FF-7C4407E3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2024-07-05T10:07:00Z</cp:lastPrinted>
  <dcterms:created xsi:type="dcterms:W3CDTF">2024-07-05T10:06:00Z</dcterms:created>
  <dcterms:modified xsi:type="dcterms:W3CDTF">2024-07-05T10:07:00Z</dcterms:modified>
</cp:coreProperties>
</file>