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48F34A" w14:textId="55D15BB0" w:rsidR="008D2AB8" w:rsidRPr="005A234B" w:rsidRDefault="008D2AB8" w:rsidP="008D2AB8">
      <w:pPr>
        <w:pStyle w:val="Nagwek3"/>
        <w:jc w:val="right"/>
        <w:rPr>
          <w:rFonts w:ascii="Times New Roman" w:hAnsi="Times New Roman"/>
          <w:sz w:val="18"/>
          <w:szCs w:val="18"/>
        </w:rPr>
      </w:pPr>
      <w:bookmarkStart w:id="0" w:name="_GoBack"/>
      <w:bookmarkEnd w:id="0"/>
      <w:r w:rsidRPr="005A234B">
        <w:rPr>
          <w:rFonts w:ascii="Times New Roman" w:hAnsi="Times New Roman"/>
          <w:b w:val="0"/>
          <w:sz w:val="18"/>
          <w:szCs w:val="18"/>
        </w:rPr>
        <w:tab/>
      </w:r>
      <w:r w:rsidRPr="005A234B">
        <w:rPr>
          <w:rFonts w:ascii="Times New Roman" w:hAnsi="Times New Roman"/>
          <w:b w:val="0"/>
          <w:sz w:val="18"/>
          <w:szCs w:val="18"/>
        </w:rPr>
        <w:tab/>
      </w:r>
      <w:r w:rsidRPr="005A234B">
        <w:rPr>
          <w:rFonts w:ascii="Times New Roman" w:hAnsi="Times New Roman"/>
          <w:b w:val="0"/>
          <w:sz w:val="18"/>
          <w:szCs w:val="18"/>
        </w:rPr>
        <w:tab/>
      </w:r>
      <w:r w:rsidRPr="005A234B">
        <w:rPr>
          <w:rFonts w:ascii="Times New Roman" w:hAnsi="Times New Roman"/>
          <w:b w:val="0"/>
          <w:sz w:val="18"/>
          <w:szCs w:val="18"/>
        </w:rPr>
        <w:tab/>
      </w:r>
      <w:r w:rsidRPr="005A234B">
        <w:rPr>
          <w:rFonts w:ascii="Times New Roman" w:hAnsi="Times New Roman"/>
          <w:b w:val="0"/>
          <w:sz w:val="18"/>
          <w:szCs w:val="18"/>
        </w:rPr>
        <w:tab/>
      </w:r>
      <w:r w:rsidRPr="005A234B">
        <w:rPr>
          <w:rFonts w:ascii="Times New Roman" w:hAnsi="Times New Roman"/>
          <w:b w:val="0"/>
          <w:sz w:val="18"/>
          <w:szCs w:val="18"/>
        </w:rPr>
        <w:tab/>
      </w:r>
      <w:r w:rsidRPr="005A234B">
        <w:rPr>
          <w:rFonts w:ascii="Times New Roman" w:hAnsi="Times New Roman"/>
          <w:sz w:val="18"/>
          <w:szCs w:val="18"/>
        </w:rPr>
        <w:t xml:space="preserve">Załącznik nr </w:t>
      </w:r>
      <w:r w:rsidR="00012286" w:rsidRPr="005A234B">
        <w:rPr>
          <w:rFonts w:ascii="Times New Roman" w:hAnsi="Times New Roman"/>
          <w:sz w:val="18"/>
          <w:szCs w:val="18"/>
        </w:rPr>
        <w:t>1</w:t>
      </w:r>
    </w:p>
    <w:p w14:paraId="2EAA55FF" w14:textId="77777777" w:rsidR="008D2AB8" w:rsidRPr="005A234B" w:rsidRDefault="008D2AB8" w:rsidP="008D2AB8">
      <w:pPr>
        <w:tabs>
          <w:tab w:val="left" w:pos="694"/>
          <w:tab w:val="right" w:pos="9000"/>
        </w:tabs>
        <w:jc w:val="center"/>
        <w:rPr>
          <w:b/>
          <w:sz w:val="18"/>
          <w:szCs w:val="18"/>
        </w:rPr>
      </w:pPr>
    </w:p>
    <w:p w14:paraId="57B1D1A1" w14:textId="5BB75956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18"/>
        </w:rPr>
      </w:pPr>
      <w:r w:rsidRPr="005A234B">
        <w:rPr>
          <w:b/>
          <w:sz w:val="22"/>
          <w:szCs w:val="18"/>
        </w:rPr>
        <w:t>FORMULARZ OFERTY</w:t>
      </w:r>
    </w:p>
    <w:p w14:paraId="23EB0F63" w14:textId="77777777" w:rsidR="005A234B" w:rsidRPr="005A234B" w:rsidRDefault="005A234B" w:rsidP="008D2AB8">
      <w:pPr>
        <w:tabs>
          <w:tab w:val="left" w:pos="694"/>
          <w:tab w:val="right" w:pos="9000"/>
        </w:tabs>
        <w:jc w:val="center"/>
        <w:rPr>
          <w:b/>
          <w:sz w:val="22"/>
          <w:szCs w:val="18"/>
        </w:rPr>
      </w:pPr>
    </w:p>
    <w:p w14:paraId="1A9C0C31" w14:textId="472D38D0" w:rsidR="00525B83" w:rsidRPr="005A234B" w:rsidRDefault="00525B83" w:rsidP="00525B83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5A234B">
        <w:rPr>
          <w:sz w:val="18"/>
          <w:szCs w:val="18"/>
        </w:rPr>
        <w:t>NAZWA WYKONAWCY:……………………………………………………………………</w:t>
      </w:r>
      <w:r w:rsidR="00377957" w:rsidRPr="005A234B">
        <w:rPr>
          <w:sz w:val="18"/>
          <w:szCs w:val="18"/>
        </w:rPr>
        <w:t>………………………………</w:t>
      </w:r>
    </w:p>
    <w:p w14:paraId="6F8C7C54" w14:textId="30F22DBC" w:rsidR="00525B83" w:rsidRPr="005A234B" w:rsidRDefault="00525B83" w:rsidP="00525B83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5A234B">
        <w:rPr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</w:t>
      </w:r>
      <w:r w:rsidR="005A234B">
        <w:rPr>
          <w:sz w:val="18"/>
          <w:szCs w:val="18"/>
        </w:rPr>
        <w:t>………………...</w:t>
      </w:r>
    </w:p>
    <w:p w14:paraId="7B8A9C1F" w14:textId="2CE94BF2" w:rsidR="00525B83" w:rsidRPr="005A234B" w:rsidRDefault="00525B83" w:rsidP="00525B83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5A234B">
        <w:rPr>
          <w:sz w:val="18"/>
          <w:szCs w:val="18"/>
        </w:rPr>
        <w:t>ADRES:…………………………………………………………………………………………</w:t>
      </w:r>
      <w:r w:rsidR="00377957" w:rsidRPr="005A234B">
        <w:rPr>
          <w:sz w:val="18"/>
          <w:szCs w:val="18"/>
        </w:rPr>
        <w:t>………………………………</w:t>
      </w:r>
    </w:p>
    <w:p w14:paraId="0F9449F9" w14:textId="03447060" w:rsidR="00525B83" w:rsidRPr="005A234B" w:rsidRDefault="00525B83" w:rsidP="00525B83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5A234B">
        <w:rPr>
          <w:sz w:val="18"/>
          <w:szCs w:val="18"/>
        </w:rPr>
        <w:t>WOJEWÓDZTWO ……………………………............................................................................</w:t>
      </w:r>
      <w:r w:rsidR="00377957" w:rsidRPr="005A234B">
        <w:rPr>
          <w:sz w:val="18"/>
          <w:szCs w:val="18"/>
        </w:rPr>
        <w:t>..........</w:t>
      </w:r>
      <w:r w:rsidR="005A234B">
        <w:rPr>
          <w:sz w:val="18"/>
          <w:szCs w:val="18"/>
        </w:rPr>
        <w:t>....................................</w:t>
      </w:r>
    </w:p>
    <w:p w14:paraId="46E6A0E9" w14:textId="0D13483A" w:rsidR="00525B83" w:rsidRPr="005A234B" w:rsidRDefault="00525B83" w:rsidP="00525B83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5A234B">
        <w:rPr>
          <w:sz w:val="18"/>
          <w:szCs w:val="18"/>
        </w:rPr>
        <w:t>TEL.………………………………………………………………………………………………</w:t>
      </w:r>
      <w:r w:rsidR="00377957" w:rsidRPr="005A234B">
        <w:rPr>
          <w:sz w:val="18"/>
          <w:szCs w:val="18"/>
        </w:rPr>
        <w:t>………………………………</w:t>
      </w:r>
    </w:p>
    <w:p w14:paraId="18B7E11D" w14:textId="21D96785" w:rsidR="00525B83" w:rsidRPr="005A234B" w:rsidRDefault="00525B83" w:rsidP="00525B83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5A234B">
        <w:rPr>
          <w:sz w:val="18"/>
          <w:szCs w:val="18"/>
        </w:rPr>
        <w:t>FAX ……………………………………………………………………………………………</w:t>
      </w:r>
      <w:r w:rsidR="00377957" w:rsidRPr="005A234B">
        <w:rPr>
          <w:sz w:val="18"/>
          <w:szCs w:val="18"/>
        </w:rPr>
        <w:t>……………………………</w:t>
      </w:r>
      <w:r w:rsidR="005A234B">
        <w:rPr>
          <w:sz w:val="18"/>
          <w:szCs w:val="18"/>
        </w:rPr>
        <w:t>…..</w:t>
      </w:r>
    </w:p>
    <w:p w14:paraId="6143E089" w14:textId="261FEF13" w:rsidR="00525B83" w:rsidRPr="005A234B" w:rsidRDefault="00525B83" w:rsidP="00525B83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5A234B">
        <w:rPr>
          <w:sz w:val="18"/>
          <w:szCs w:val="18"/>
        </w:rPr>
        <w:t>E-MAIL…………………………………………………………………………………………</w:t>
      </w:r>
      <w:r w:rsidR="00377957" w:rsidRPr="005A234B">
        <w:rPr>
          <w:sz w:val="18"/>
          <w:szCs w:val="18"/>
        </w:rPr>
        <w:t>………………………………</w:t>
      </w:r>
    </w:p>
    <w:p w14:paraId="0409E128" w14:textId="2F21974B" w:rsidR="00525B83" w:rsidRPr="005A234B" w:rsidRDefault="00525B83" w:rsidP="00525B83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5A234B">
        <w:rPr>
          <w:sz w:val="18"/>
          <w:szCs w:val="18"/>
        </w:rPr>
        <w:t>NIP…………………………………. REGON:……………………………………………….....</w:t>
      </w:r>
      <w:r w:rsidR="00377957" w:rsidRPr="005A234B">
        <w:rPr>
          <w:sz w:val="18"/>
          <w:szCs w:val="18"/>
        </w:rPr>
        <w:t>.........................................</w:t>
      </w:r>
      <w:r w:rsidR="005A234B">
        <w:rPr>
          <w:sz w:val="18"/>
          <w:szCs w:val="18"/>
        </w:rPr>
        <w:t>.....</w:t>
      </w:r>
    </w:p>
    <w:p w14:paraId="0A0F78E7" w14:textId="3FC93C6D" w:rsidR="00525B83" w:rsidRPr="005A234B" w:rsidRDefault="00525B83" w:rsidP="00525B83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5A234B">
        <w:rPr>
          <w:sz w:val="18"/>
          <w:szCs w:val="18"/>
        </w:rPr>
        <w:t>BANK/ NR KONTA ……………………………………………………………………………</w:t>
      </w:r>
      <w:r w:rsidR="00377957" w:rsidRPr="005A234B">
        <w:rPr>
          <w:sz w:val="18"/>
          <w:szCs w:val="18"/>
        </w:rPr>
        <w:t>……………………………</w:t>
      </w:r>
      <w:r w:rsidR="005A234B">
        <w:rPr>
          <w:sz w:val="18"/>
          <w:szCs w:val="18"/>
        </w:rPr>
        <w:t>…</w:t>
      </w:r>
    </w:p>
    <w:p w14:paraId="5BC3FDF4" w14:textId="77777777" w:rsidR="008D2AB8" w:rsidRPr="005A234B" w:rsidRDefault="008D2AB8" w:rsidP="008D2AB8">
      <w:pPr>
        <w:tabs>
          <w:tab w:val="left" w:pos="694"/>
          <w:tab w:val="right" w:pos="9000"/>
        </w:tabs>
        <w:rPr>
          <w:b/>
          <w:sz w:val="18"/>
          <w:szCs w:val="18"/>
        </w:rPr>
      </w:pPr>
    </w:p>
    <w:p w14:paraId="1907C805" w14:textId="77777777" w:rsidR="008D2AB8" w:rsidRPr="005A234B" w:rsidRDefault="008D2AB8" w:rsidP="008D2AB8">
      <w:pPr>
        <w:spacing w:line="360" w:lineRule="auto"/>
        <w:rPr>
          <w:sz w:val="20"/>
          <w:szCs w:val="18"/>
        </w:rPr>
      </w:pPr>
      <w:r w:rsidRPr="005A234B">
        <w:rPr>
          <w:sz w:val="20"/>
          <w:szCs w:val="18"/>
        </w:rPr>
        <w:t>Do: Nazwa i siedziba Zamawiającego:</w:t>
      </w:r>
    </w:p>
    <w:p w14:paraId="5A911632" w14:textId="77777777" w:rsidR="00A46A03" w:rsidRPr="005A234B" w:rsidRDefault="00A46A03" w:rsidP="008D2AB8">
      <w:pPr>
        <w:ind w:right="-110"/>
        <w:rPr>
          <w:b/>
          <w:sz w:val="20"/>
          <w:szCs w:val="18"/>
        </w:rPr>
      </w:pPr>
      <w:r w:rsidRPr="005A234B">
        <w:rPr>
          <w:b/>
          <w:sz w:val="20"/>
          <w:szCs w:val="18"/>
        </w:rPr>
        <w:t>Akademia Górniczo - Hutnicza</w:t>
      </w:r>
    </w:p>
    <w:p w14:paraId="0B0D66B7" w14:textId="77777777" w:rsidR="00A46A03" w:rsidRPr="005A234B" w:rsidRDefault="00A46A03" w:rsidP="008D2AB8">
      <w:pPr>
        <w:ind w:right="-110"/>
        <w:rPr>
          <w:b/>
          <w:sz w:val="20"/>
          <w:szCs w:val="18"/>
        </w:rPr>
      </w:pPr>
      <w:r w:rsidRPr="005A234B">
        <w:rPr>
          <w:b/>
          <w:sz w:val="20"/>
          <w:szCs w:val="18"/>
        </w:rPr>
        <w:t>im. Stanisława Staszica w Krakowie</w:t>
      </w:r>
    </w:p>
    <w:p w14:paraId="1C2A3933" w14:textId="77777777" w:rsidR="008D2AB8" w:rsidRPr="005A234B" w:rsidRDefault="00A46A03" w:rsidP="008D2AB8">
      <w:pPr>
        <w:ind w:right="-110"/>
        <w:rPr>
          <w:b/>
          <w:sz w:val="20"/>
          <w:szCs w:val="18"/>
        </w:rPr>
      </w:pPr>
      <w:r w:rsidRPr="005A234B">
        <w:rPr>
          <w:b/>
          <w:sz w:val="20"/>
          <w:szCs w:val="18"/>
        </w:rPr>
        <w:t>Dział Zamówień Publicznych</w:t>
      </w:r>
      <w:r w:rsidR="008D2AB8" w:rsidRPr="005A234B">
        <w:rPr>
          <w:b/>
          <w:sz w:val="20"/>
          <w:szCs w:val="18"/>
        </w:rPr>
        <w:t xml:space="preserve">  </w:t>
      </w:r>
    </w:p>
    <w:p w14:paraId="1AE10E48" w14:textId="77777777" w:rsidR="008D2AB8" w:rsidRPr="005A234B" w:rsidRDefault="00A46A03" w:rsidP="008D2AB8">
      <w:pPr>
        <w:ind w:right="-110"/>
        <w:rPr>
          <w:b/>
          <w:sz w:val="20"/>
          <w:szCs w:val="18"/>
        </w:rPr>
      </w:pPr>
      <w:r w:rsidRPr="005A234B">
        <w:rPr>
          <w:b/>
          <w:sz w:val="20"/>
          <w:szCs w:val="18"/>
        </w:rPr>
        <w:t>Al. Mickiewicza</w:t>
      </w:r>
      <w:r w:rsidR="008D2AB8" w:rsidRPr="005A234B">
        <w:rPr>
          <w:b/>
          <w:sz w:val="20"/>
          <w:szCs w:val="18"/>
        </w:rPr>
        <w:t xml:space="preserve"> </w:t>
      </w:r>
      <w:r w:rsidRPr="005A234B">
        <w:rPr>
          <w:b/>
          <w:sz w:val="20"/>
          <w:szCs w:val="18"/>
        </w:rPr>
        <w:t>30</w:t>
      </w:r>
      <w:r w:rsidR="008D2AB8" w:rsidRPr="005A234B">
        <w:rPr>
          <w:b/>
          <w:sz w:val="20"/>
          <w:szCs w:val="18"/>
        </w:rPr>
        <w:t xml:space="preserve"> </w:t>
      </w:r>
    </w:p>
    <w:p w14:paraId="46ED8ED6" w14:textId="77777777" w:rsidR="008D2AB8" w:rsidRPr="005A234B" w:rsidRDefault="00A46A03" w:rsidP="008D2AB8">
      <w:pPr>
        <w:rPr>
          <w:b/>
          <w:sz w:val="20"/>
          <w:szCs w:val="18"/>
        </w:rPr>
      </w:pPr>
      <w:r w:rsidRPr="005A234B">
        <w:rPr>
          <w:b/>
          <w:sz w:val="20"/>
          <w:szCs w:val="18"/>
        </w:rPr>
        <w:t>30-059</w:t>
      </w:r>
      <w:r w:rsidR="008D2AB8" w:rsidRPr="005A234B">
        <w:rPr>
          <w:b/>
          <w:sz w:val="20"/>
          <w:szCs w:val="18"/>
        </w:rPr>
        <w:t xml:space="preserve"> </w:t>
      </w:r>
      <w:r w:rsidRPr="005A234B">
        <w:rPr>
          <w:b/>
          <w:sz w:val="20"/>
          <w:szCs w:val="18"/>
        </w:rPr>
        <w:t>Kraków</w:t>
      </w:r>
      <w:r w:rsidR="008D2AB8" w:rsidRPr="005A234B">
        <w:rPr>
          <w:b/>
          <w:sz w:val="20"/>
          <w:szCs w:val="18"/>
        </w:rPr>
        <w:t xml:space="preserve">,  </w:t>
      </w:r>
    </w:p>
    <w:p w14:paraId="228D87CD" w14:textId="77777777" w:rsidR="008D2AB8" w:rsidRPr="005A234B" w:rsidRDefault="008D2AB8" w:rsidP="005A234B">
      <w:pPr>
        <w:ind w:firstLine="3969"/>
        <w:jc w:val="both"/>
        <w:rPr>
          <w:b/>
          <w:sz w:val="20"/>
          <w:szCs w:val="18"/>
        </w:rPr>
      </w:pPr>
    </w:p>
    <w:p w14:paraId="57274A3C" w14:textId="6CA7302F" w:rsidR="00F84F4C" w:rsidRPr="005A234B" w:rsidRDefault="008D2AB8" w:rsidP="005A234B">
      <w:pPr>
        <w:widowControl w:val="0"/>
        <w:ind w:right="1"/>
        <w:jc w:val="both"/>
        <w:rPr>
          <w:sz w:val="20"/>
          <w:szCs w:val="18"/>
        </w:rPr>
      </w:pPr>
      <w:r w:rsidRPr="005A234B">
        <w:rPr>
          <w:sz w:val="20"/>
          <w:szCs w:val="18"/>
        </w:rPr>
        <w:t xml:space="preserve">Przystępując do postępowania o udzielenie zamówienia publicznego, którego przedmiotem jest </w:t>
      </w:r>
      <w:r w:rsidR="005A234B" w:rsidRPr="005A234B">
        <w:rPr>
          <w:b/>
          <w:sz w:val="20"/>
          <w:szCs w:val="18"/>
        </w:rPr>
        <w:t>dostawa 3 szt. urządzeń przenośnych typu laptop dla WI - DE-dzp.272-285/24</w:t>
      </w:r>
      <w:r w:rsidRPr="005A234B">
        <w:rPr>
          <w:b/>
          <w:sz w:val="20"/>
          <w:szCs w:val="18"/>
        </w:rPr>
        <w:t xml:space="preserve">, </w:t>
      </w:r>
      <w:r w:rsidRPr="005A234B">
        <w:rPr>
          <w:sz w:val="20"/>
          <w:szCs w:val="18"/>
        </w:rPr>
        <w:t>oferuję realizację przedmiotu zamówienia, zgodnie z zasadami określonymi w specyfikacji warunków zamówienia.</w:t>
      </w:r>
    </w:p>
    <w:p w14:paraId="5BACF1C9" w14:textId="77777777" w:rsidR="0065601C" w:rsidRPr="005A234B" w:rsidRDefault="0065601C" w:rsidP="008D2AB8">
      <w:pPr>
        <w:widowControl w:val="0"/>
        <w:ind w:right="1"/>
        <w:jc w:val="both"/>
        <w:rPr>
          <w:sz w:val="18"/>
          <w:szCs w:val="18"/>
        </w:rPr>
      </w:pP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1702"/>
        <w:gridCol w:w="3120"/>
        <w:gridCol w:w="705"/>
        <w:gridCol w:w="997"/>
        <w:gridCol w:w="852"/>
        <w:gridCol w:w="567"/>
        <w:gridCol w:w="1418"/>
      </w:tblGrid>
      <w:tr w:rsidR="00AD72BF" w:rsidRPr="005A234B" w14:paraId="54FD2DD5" w14:textId="77777777" w:rsidTr="00377957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7A0FACA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L.p.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C1E65C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Nazwa elementu</w:t>
            </w:r>
          </w:p>
          <w:p w14:paraId="7AAF1C21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(lub usługi)</w:t>
            </w:r>
          </w:p>
        </w:tc>
        <w:tc>
          <w:tcPr>
            <w:tcW w:w="31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D70D7C" w14:textId="0C859B4F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Producent</w:t>
            </w:r>
          </w:p>
          <w:p w14:paraId="172D0C51" w14:textId="4308E996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/model</w:t>
            </w:r>
            <w:r w:rsidR="005A234B">
              <w:rPr>
                <w:b/>
                <w:sz w:val="18"/>
                <w:szCs w:val="18"/>
              </w:rPr>
              <w:t xml:space="preserve"> oferowanego sprzętu</w:t>
            </w:r>
          </w:p>
        </w:tc>
        <w:tc>
          <w:tcPr>
            <w:tcW w:w="70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63E30BB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Ilość</w:t>
            </w:r>
          </w:p>
        </w:tc>
        <w:tc>
          <w:tcPr>
            <w:tcW w:w="99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AE03D58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 xml:space="preserve">Cena jednostkowa netto </w:t>
            </w:r>
            <w:r w:rsidRPr="005A234B">
              <w:rPr>
                <w:sz w:val="18"/>
                <w:szCs w:val="18"/>
              </w:rPr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79E106A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Wartość netto</w:t>
            </w:r>
          </w:p>
          <w:p w14:paraId="65E89C3B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7BE6897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VAT</w:t>
            </w:r>
          </w:p>
          <w:p w14:paraId="4EBF2493" w14:textId="77777777" w:rsidR="00AD72BF" w:rsidRPr="005A234B" w:rsidRDefault="00AD72BF" w:rsidP="00AD72BF">
            <w:pPr>
              <w:jc w:val="center"/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5EAEC54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 xml:space="preserve">Wartość brutto </w:t>
            </w:r>
          </w:p>
          <w:p w14:paraId="70790C95" w14:textId="77777777" w:rsidR="00AD72BF" w:rsidRPr="005A234B" w:rsidRDefault="00AD72BF" w:rsidP="00AD72BF">
            <w:pPr>
              <w:jc w:val="center"/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>[PLN]</w:t>
            </w:r>
          </w:p>
          <w:p w14:paraId="6EE4A790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 xml:space="preserve"> (z doliczonym </w:t>
            </w:r>
            <w:r w:rsidRPr="005A234B">
              <w:rPr>
                <w:b/>
                <w:sz w:val="18"/>
                <w:szCs w:val="18"/>
              </w:rPr>
              <w:t>VAT)</w:t>
            </w:r>
          </w:p>
        </w:tc>
      </w:tr>
      <w:tr w:rsidR="00AD72BF" w:rsidRPr="005A234B" w14:paraId="3371F183" w14:textId="77777777" w:rsidTr="00377957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FD41B39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7252130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6771337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1290A95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87DBA7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D029A97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7F175B0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53CAAD0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8</w:t>
            </w:r>
          </w:p>
        </w:tc>
      </w:tr>
      <w:tr w:rsidR="00AD72BF" w:rsidRPr="005A234B" w14:paraId="2F520B03" w14:textId="77777777" w:rsidTr="00377957">
        <w:trPr>
          <w:trHeight w:val="171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B037C" w14:textId="77777777" w:rsidR="00AD72BF" w:rsidRPr="005A234B" w:rsidRDefault="00AD72BF" w:rsidP="00AD72BF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>1.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17E2C" w14:textId="385769E0" w:rsidR="00AD72BF" w:rsidRPr="005A234B" w:rsidRDefault="00AD72BF" w:rsidP="00AD72BF">
            <w:pPr>
              <w:ind w:right="72"/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>Laptop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21476" w14:textId="7EEFD53F" w:rsidR="00AD72BF" w:rsidRPr="005A234B" w:rsidRDefault="00AD72BF" w:rsidP="00AD72BF">
            <w:pPr>
              <w:ind w:right="71"/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>Producent: ………</w:t>
            </w:r>
            <w:r w:rsidR="0065601C" w:rsidRPr="005A234B">
              <w:rPr>
                <w:sz w:val="18"/>
                <w:szCs w:val="18"/>
              </w:rPr>
              <w:t>………</w:t>
            </w:r>
            <w:r w:rsidR="005A234B">
              <w:rPr>
                <w:sz w:val="18"/>
                <w:szCs w:val="18"/>
              </w:rPr>
              <w:t>…</w:t>
            </w:r>
          </w:p>
          <w:p w14:paraId="67DECFB7" w14:textId="76EAFEF2" w:rsidR="00AD72BF" w:rsidRPr="005A234B" w:rsidRDefault="00AD72BF" w:rsidP="00AD72BF">
            <w:pPr>
              <w:ind w:right="71"/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>Model: …………</w:t>
            </w:r>
            <w:r w:rsidR="00377957" w:rsidRPr="005A234B">
              <w:rPr>
                <w:sz w:val="18"/>
                <w:szCs w:val="18"/>
              </w:rPr>
              <w:t>…</w:t>
            </w:r>
            <w:r w:rsidR="0065601C" w:rsidRPr="005A234B">
              <w:rPr>
                <w:sz w:val="18"/>
                <w:szCs w:val="18"/>
              </w:rPr>
              <w:t>……….</w:t>
            </w:r>
          </w:p>
          <w:p w14:paraId="4037A85E" w14:textId="77777777" w:rsidR="00AD72BF" w:rsidRPr="005A234B" w:rsidRDefault="00AD72BF" w:rsidP="00AD72BF">
            <w:pPr>
              <w:rPr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2EC26" w14:textId="73C83D3C" w:rsidR="00AD72BF" w:rsidRPr="005A234B" w:rsidRDefault="005A234B" w:rsidP="00AD72BF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  <w:r w:rsidR="00AD72BF" w:rsidRPr="005A234B">
              <w:rPr>
                <w:b/>
                <w:sz w:val="18"/>
                <w:szCs w:val="18"/>
              </w:rPr>
              <w:t xml:space="preserve"> szt.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4B04" w14:textId="77777777" w:rsidR="00AD72BF" w:rsidRPr="005A234B" w:rsidRDefault="00AD72BF" w:rsidP="00AD72B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CB0CC" w14:textId="77777777" w:rsidR="00AD72BF" w:rsidRPr="005A234B" w:rsidRDefault="00AD72BF" w:rsidP="00AD72B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BA73B81" w14:textId="77777777" w:rsidR="00AD72BF" w:rsidRPr="005A234B" w:rsidRDefault="00AD72BF" w:rsidP="00AD72B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9A2A2F3" w14:textId="77777777" w:rsidR="00AD72BF" w:rsidRPr="005A234B" w:rsidRDefault="00AD72BF" w:rsidP="00AD72BF">
            <w:pPr>
              <w:ind w:right="425"/>
              <w:rPr>
                <w:sz w:val="18"/>
                <w:szCs w:val="18"/>
              </w:rPr>
            </w:pPr>
          </w:p>
        </w:tc>
      </w:tr>
      <w:tr w:rsidR="00AD72BF" w:rsidRPr="005A234B" w14:paraId="03F83A51" w14:textId="77777777" w:rsidTr="00377957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D378C" w14:textId="77777777" w:rsidR="00AD72BF" w:rsidRPr="005A234B" w:rsidRDefault="00AD72BF" w:rsidP="00AD72BF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 xml:space="preserve">2.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55EA1" w14:textId="240821FE" w:rsidR="00AD72BF" w:rsidRPr="005A234B" w:rsidRDefault="005A234B" w:rsidP="00AD72BF">
            <w:pPr>
              <w:ind w:right="7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Mobilna stacja robocza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634F9" w14:textId="1F3D53AB" w:rsidR="00AD72BF" w:rsidRPr="005A234B" w:rsidRDefault="00AD72BF" w:rsidP="00AD72BF">
            <w:pPr>
              <w:ind w:right="71"/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>Producent: ………</w:t>
            </w:r>
            <w:r w:rsidR="0065601C" w:rsidRPr="005A234B">
              <w:rPr>
                <w:sz w:val="18"/>
                <w:szCs w:val="18"/>
              </w:rPr>
              <w:t>……</w:t>
            </w:r>
            <w:r w:rsidR="005A234B">
              <w:rPr>
                <w:sz w:val="18"/>
                <w:szCs w:val="18"/>
              </w:rPr>
              <w:t>….</w:t>
            </w:r>
          </w:p>
          <w:p w14:paraId="171ADC3F" w14:textId="0E2E4CED" w:rsidR="00AD72BF" w:rsidRPr="005A234B" w:rsidRDefault="00AD72BF" w:rsidP="00AD72BF">
            <w:pPr>
              <w:ind w:right="71"/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>Model: …………</w:t>
            </w:r>
            <w:r w:rsidR="00377957" w:rsidRPr="005A234B">
              <w:rPr>
                <w:sz w:val="18"/>
                <w:szCs w:val="18"/>
              </w:rPr>
              <w:t>…</w:t>
            </w:r>
            <w:r w:rsidR="0065601C" w:rsidRPr="005A234B">
              <w:rPr>
                <w:sz w:val="18"/>
                <w:szCs w:val="18"/>
              </w:rPr>
              <w:t>………</w:t>
            </w:r>
          </w:p>
          <w:p w14:paraId="550C2FD6" w14:textId="77777777" w:rsidR="00AD72BF" w:rsidRPr="005A234B" w:rsidRDefault="00AD72BF" w:rsidP="00AD72BF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40D6B" w14:textId="128FF95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1 szt.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39231" w14:textId="77777777" w:rsidR="00AD72BF" w:rsidRPr="005A234B" w:rsidRDefault="00AD72BF" w:rsidP="00AD72B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C5737" w14:textId="77777777" w:rsidR="00AD72BF" w:rsidRPr="005A234B" w:rsidRDefault="00AD72BF" w:rsidP="00AD72B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CAA4BB" w14:textId="77777777" w:rsidR="00AD72BF" w:rsidRPr="005A234B" w:rsidRDefault="00AD72BF" w:rsidP="00AD72B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91E8C46" w14:textId="77777777" w:rsidR="00AD72BF" w:rsidRPr="005A234B" w:rsidRDefault="00AD72BF" w:rsidP="00AD72BF">
            <w:pPr>
              <w:ind w:right="425"/>
              <w:rPr>
                <w:sz w:val="18"/>
                <w:szCs w:val="18"/>
              </w:rPr>
            </w:pPr>
          </w:p>
        </w:tc>
      </w:tr>
      <w:tr w:rsidR="00AD72BF" w:rsidRPr="005A234B" w14:paraId="092FA882" w14:textId="77777777" w:rsidTr="00377957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1E394" w14:textId="5AB6A731" w:rsidR="00AD72BF" w:rsidRPr="005A234B" w:rsidRDefault="00377957" w:rsidP="00377957">
            <w:pPr>
              <w:ind w:right="425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 xml:space="preserve">      </w:t>
            </w:r>
            <w:r w:rsidR="00AD72BF" w:rsidRPr="005A234B"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14:paraId="05AEF465" w14:textId="77777777" w:rsidR="00C46C37" w:rsidRPr="005A234B" w:rsidRDefault="00C46C37" w:rsidP="00AD72BF">
            <w:pPr>
              <w:ind w:right="425"/>
              <w:rPr>
                <w:sz w:val="18"/>
                <w:szCs w:val="18"/>
              </w:rPr>
            </w:pPr>
          </w:p>
          <w:p w14:paraId="14E4379C" w14:textId="6F4CE426" w:rsidR="00C46C37" w:rsidRPr="005A234B" w:rsidRDefault="00AD72BF" w:rsidP="00AD72BF">
            <w:pPr>
              <w:ind w:right="425"/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 xml:space="preserve">Słownie </w:t>
            </w:r>
            <w:r w:rsidR="00C46C37" w:rsidRPr="005A234B">
              <w:rPr>
                <w:sz w:val="18"/>
                <w:szCs w:val="18"/>
              </w:rPr>
              <w:t>netto za całość zamówienia /słownie: ……………………………/</w:t>
            </w:r>
          </w:p>
          <w:p w14:paraId="0395C1A2" w14:textId="77777777" w:rsidR="00C46C37" w:rsidRPr="005A234B" w:rsidRDefault="00AD72BF" w:rsidP="00C46C37">
            <w:pPr>
              <w:ind w:right="425"/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 xml:space="preserve"> </w:t>
            </w:r>
          </w:p>
          <w:p w14:paraId="23321D8C" w14:textId="77777777" w:rsidR="00C46C37" w:rsidRPr="005A234B" w:rsidRDefault="00C46C37" w:rsidP="00C46C37">
            <w:pPr>
              <w:ind w:right="425"/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>Słownie brutto za całość zamówienia /słownie: ……………………………/</w:t>
            </w:r>
          </w:p>
          <w:p w14:paraId="4005D15B" w14:textId="54A45874" w:rsidR="00AD72BF" w:rsidRPr="005A234B" w:rsidRDefault="00AD72BF" w:rsidP="00AD72BF">
            <w:pPr>
              <w:ind w:right="425"/>
              <w:rPr>
                <w:sz w:val="18"/>
                <w:szCs w:val="18"/>
              </w:rPr>
            </w:pPr>
          </w:p>
          <w:p w14:paraId="48E4A0C6" w14:textId="354A7D20" w:rsidR="00C46C37" w:rsidRPr="005A234B" w:rsidRDefault="00C46C37" w:rsidP="00AD72B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89703" w14:textId="77777777" w:rsidR="00AD72BF" w:rsidRPr="005A234B" w:rsidRDefault="00AD72BF" w:rsidP="00AD72B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CC601B8" w14:textId="77777777" w:rsidR="00AD72BF" w:rsidRPr="005A234B" w:rsidRDefault="00AD72BF" w:rsidP="00AD72B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3CA917" w14:textId="77777777" w:rsidR="00AD72BF" w:rsidRPr="005A234B" w:rsidRDefault="00AD72BF" w:rsidP="00AD72BF">
            <w:pPr>
              <w:ind w:right="425"/>
              <w:rPr>
                <w:sz w:val="18"/>
                <w:szCs w:val="18"/>
              </w:rPr>
            </w:pPr>
          </w:p>
        </w:tc>
      </w:tr>
    </w:tbl>
    <w:p w14:paraId="6851E77B" w14:textId="77777777" w:rsidR="00F84F4C" w:rsidRPr="005A234B" w:rsidRDefault="00F84F4C" w:rsidP="00F84F4C">
      <w:pPr>
        <w:widowControl w:val="0"/>
        <w:spacing w:line="264" w:lineRule="auto"/>
        <w:ind w:right="1"/>
        <w:jc w:val="both"/>
        <w:rPr>
          <w:b/>
          <w:sz w:val="18"/>
          <w:szCs w:val="18"/>
        </w:rPr>
      </w:pPr>
    </w:p>
    <w:p w14:paraId="683F2930" w14:textId="68877623" w:rsidR="00F84F4C" w:rsidRPr="005A234B" w:rsidRDefault="00F84F4C" w:rsidP="00F84F4C">
      <w:pPr>
        <w:widowControl w:val="0"/>
        <w:spacing w:line="360" w:lineRule="auto"/>
        <w:ind w:right="1"/>
        <w:jc w:val="both"/>
        <w:rPr>
          <w:b/>
          <w:sz w:val="18"/>
          <w:szCs w:val="18"/>
        </w:rPr>
      </w:pPr>
      <w:r w:rsidRPr="005A234B">
        <w:rPr>
          <w:b/>
          <w:sz w:val="18"/>
          <w:szCs w:val="18"/>
        </w:rPr>
        <w:t xml:space="preserve">Termin realizacji umowy: </w:t>
      </w:r>
      <w:r w:rsidRPr="005A234B">
        <w:rPr>
          <w:b/>
          <w:bCs/>
          <w:sz w:val="18"/>
          <w:szCs w:val="18"/>
        </w:rPr>
        <w:t>……… dni od daty podpisania umowy</w:t>
      </w:r>
      <w:r w:rsidRPr="005A234B">
        <w:rPr>
          <w:sz w:val="18"/>
          <w:szCs w:val="18"/>
        </w:rPr>
        <w:t xml:space="preserve"> </w:t>
      </w:r>
      <w:r w:rsidR="005A234B" w:rsidRPr="005A234B">
        <w:rPr>
          <w:b/>
          <w:color w:val="FF0000"/>
          <w:sz w:val="18"/>
          <w:szCs w:val="18"/>
        </w:rPr>
        <w:t>/</w:t>
      </w:r>
      <w:r w:rsidRPr="005A234B">
        <w:rPr>
          <w:b/>
          <w:color w:val="FF0000"/>
          <w:sz w:val="18"/>
          <w:szCs w:val="18"/>
        </w:rPr>
        <w:t>kryterium oceny ofert</w:t>
      </w:r>
      <w:r w:rsidR="005A234B" w:rsidRPr="005A234B">
        <w:rPr>
          <w:b/>
          <w:color w:val="FF0000"/>
          <w:sz w:val="18"/>
          <w:szCs w:val="18"/>
        </w:rPr>
        <w:t>/</w:t>
      </w:r>
    </w:p>
    <w:p w14:paraId="5A1C0C13" w14:textId="7D48E537" w:rsidR="00F84F4C" w:rsidRPr="005A234B" w:rsidRDefault="00F84F4C" w:rsidP="00F84F4C">
      <w:pPr>
        <w:widowControl w:val="0"/>
        <w:spacing w:line="360" w:lineRule="auto"/>
        <w:ind w:right="1"/>
        <w:jc w:val="both"/>
        <w:rPr>
          <w:i/>
          <w:sz w:val="18"/>
          <w:szCs w:val="18"/>
        </w:rPr>
      </w:pPr>
      <w:r w:rsidRPr="005A234B">
        <w:rPr>
          <w:b/>
          <w:sz w:val="18"/>
          <w:szCs w:val="18"/>
        </w:rPr>
        <w:t xml:space="preserve">Okres udzielonej gwarancji </w:t>
      </w:r>
      <w:r w:rsidR="00BB31D6" w:rsidRPr="005A234B">
        <w:rPr>
          <w:b/>
          <w:bCs/>
          <w:color w:val="000000"/>
          <w:sz w:val="18"/>
          <w:szCs w:val="18"/>
          <w:lang w:eastAsia="zh-CN"/>
        </w:rPr>
        <w:t xml:space="preserve">producenta </w:t>
      </w:r>
      <w:r w:rsidR="005A234B">
        <w:rPr>
          <w:b/>
          <w:bCs/>
          <w:color w:val="000000"/>
          <w:sz w:val="18"/>
          <w:szCs w:val="18"/>
          <w:lang w:eastAsia="zh-CN"/>
        </w:rPr>
        <w:t>na laptopy</w:t>
      </w:r>
      <w:r w:rsidR="00BB31D6" w:rsidRPr="005A234B">
        <w:rPr>
          <w:b/>
          <w:sz w:val="18"/>
          <w:szCs w:val="18"/>
        </w:rPr>
        <w:t xml:space="preserve"> </w:t>
      </w:r>
      <w:r w:rsidRPr="005A234B">
        <w:rPr>
          <w:b/>
          <w:sz w:val="18"/>
          <w:szCs w:val="18"/>
        </w:rPr>
        <w:t>wynosi:</w:t>
      </w:r>
      <w:r w:rsidRPr="005A234B">
        <w:rPr>
          <w:sz w:val="18"/>
          <w:szCs w:val="18"/>
        </w:rPr>
        <w:t xml:space="preserve"> </w:t>
      </w:r>
      <w:r w:rsidRPr="005A234B">
        <w:rPr>
          <w:b/>
          <w:bCs/>
          <w:sz w:val="18"/>
          <w:szCs w:val="18"/>
        </w:rPr>
        <w:t>…………… miesięcy</w:t>
      </w:r>
      <w:r w:rsidR="000E4682" w:rsidRPr="005A234B">
        <w:rPr>
          <w:b/>
          <w:bCs/>
          <w:sz w:val="18"/>
          <w:szCs w:val="18"/>
        </w:rPr>
        <w:t xml:space="preserve"> </w:t>
      </w:r>
    </w:p>
    <w:p w14:paraId="2C39480A" w14:textId="37892750" w:rsidR="00E146E6" w:rsidRPr="005A234B" w:rsidRDefault="00E146E6" w:rsidP="00E146E6">
      <w:pPr>
        <w:autoSpaceDN w:val="0"/>
        <w:spacing w:after="160" w:line="256" w:lineRule="auto"/>
        <w:jc w:val="both"/>
        <w:rPr>
          <w:sz w:val="18"/>
          <w:szCs w:val="18"/>
          <w:lang w:eastAsia="zh-CN"/>
        </w:rPr>
      </w:pPr>
      <w:r w:rsidRPr="005A234B">
        <w:rPr>
          <w:b/>
          <w:bCs/>
          <w:color w:val="000000"/>
          <w:sz w:val="18"/>
          <w:szCs w:val="18"/>
          <w:lang w:eastAsia="zh-CN"/>
        </w:rPr>
        <w:t xml:space="preserve">Okres udzielonej gwarancji na </w:t>
      </w:r>
      <w:r w:rsidR="005A234B">
        <w:rPr>
          <w:b/>
          <w:bCs/>
          <w:color w:val="000000"/>
          <w:sz w:val="18"/>
          <w:szCs w:val="18"/>
          <w:lang w:eastAsia="zh-CN"/>
        </w:rPr>
        <w:t>mobilną stację roboczą</w:t>
      </w:r>
      <w:r w:rsidRPr="005A234B">
        <w:rPr>
          <w:b/>
          <w:bCs/>
          <w:color w:val="000000"/>
          <w:sz w:val="18"/>
          <w:szCs w:val="18"/>
          <w:lang w:eastAsia="zh-CN"/>
        </w:rPr>
        <w:t xml:space="preserve"> wynosi:</w:t>
      </w:r>
      <w:r w:rsidRPr="005A234B">
        <w:rPr>
          <w:color w:val="000000"/>
          <w:sz w:val="18"/>
          <w:szCs w:val="18"/>
          <w:lang w:eastAsia="zh-CN"/>
        </w:rPr>
        <w:t xml:space="preserve"> </w:t>
      </w:r>
      <w:r w:rsidRPr="005A234B">
        <w:rPr>
          <w:b/>
          <w:bCs/>
          <w:color w:val="000000"/>
          <w:sz w:val="18"/>
          <w:szCs w:val="18"/>
          <w:lang w:eastAsia="zh-CN"/>
        </w:rPr>
        <w:t>……………  miesiące</w:t>
      </w:r>
    </w:p>
    <w:p w14:paraId="47F5F057" w14:textId="37414293" w:rsidR="005A234B" w:rsidRDefault="005A234B" w:rsidP="005A234B">
      <w:pPr>
        <w:rPr>
          <w:b/>
          <w:sz w:val="18"/>
          <w:szCs w:val="22"/>
        </w:rPr>
      </w:pPr>
      <w:r w:rsidRPr="005A234B">
        <w:rPr>
          <w:b/>
          <w:sz w:val="18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DA3BFF7" w14:textId="77777777" w:rsidR="005A234B" w:rsidRPr="005A234B" w:rsidRDefault="005A234B" w:rsidP="005A234B">
      <w:pPr>
        <w:rPr>
          <w:b/>
          <w:sz w:val="18"/>
          <w:szCs w:val="22"/>
        </w:rPr>
      </w:pPr>
    </w:p>
    <w:p w14:paraId="0108157D" w14:textId="233523B4" w:rsidR="00F84F4C" w:rsidRPr="005A234B" w:rsidRDefault="00F84F4C" w:rsidP="00F84F4C">
      <w:pPr>
        <w:tabs>
          <w:tab w:val="left" w:pos="426"/>
        </w:tabs>
        <w:spacing w:after="120"/>
        <w:jc w:val="both"/>
        <w:rPr>
          <w:b/>
          <w:sz w:val="18"/>
          <w:szCs w:val="18"/>
        </w:rPr>
      </w:pPr>
      <w:r w:rsidRPr="005A234B">
        <w:rPr>
          <w:sz w:val="18"/>
          <w:szCs w:val="18"/>
        </w:rPr>
        <w:t>Oświadczamy, że zgodnie z ustawą z dnia 6 marca 2018 r. Prawo przedsiębiorców, należymy do małych lub średnich przedsiębiorców:</w:t>
      </w:r>
      <w:r w:rsidRPr="005A234B">
        <w:rPr>
          <w:b/>
          <w:sz w:val="18"/>
          <w:szCs w:val="18"/>
        </w:rPr>
        <w:t xml:space="preserve"> TAK/NIE</w:t>
      </w:r>
    </w:p>
    <w:p w14:paraId="2E2D150F" w14:textId="77777777" w:rsidR="00F84F4C" w:rsidRPr="005A234B" w:rsidRDefault="00F84F4C" w:rsidP="00F84F4C">
      <w:pPr>
        <w:ind w:right="-47"/>
        <w:jc w:val="both"/>
        <w:rPr>
          <w:bCs/>
          <w:sz w:val="18"/>
          <w:szCs w:val="18"/>
        </w:rPr>
      </w:pPr>
      <w:r w:rsidRPr="005A234B">
        <w:rPr>
          <w:b/>
          <w:sz w:val="18"/>
          <w:szCs w:val="18"/>
        </w:rPr>
        <w:lastRenderedPageBreak/>
        <w:t xml:space="preserve">Termin płatności: </w:t>
      </w:r>
      <w:r w:rsidRPr="005A234B">
        <w:rPr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940EA15" w14:textId="77777777" w:rsidR="005A234B" w:rsidRDefault="005A234B" w:rsidP="00F84F4C">
      <w:pPr>
        <w:tabs>
          <w:tab w:val="left" w:pos="426"/>
        </w:tabs>
        <w:spacing w:line="360" w:lineRule="auto"/>
        <w:jc w:val="both"/>
        <w:rPr>
          <w:b/>
          <w:sz w:val="18"/>
          <w:szCs w:val="18"/>
          <w:u w:val="single"/>
        </w:rPr>
      </w:pPr>
    </w:p>
    <w:p w14:paraId="128DA038" w14:textId="517BE65A" w:rsidR="00F84F4C" w:rsidRPr="005A234B" w:rsidRDefault="00F84F4C" w:rsidP="00F84F4C">
      <w:pPr>
        <w:tabs>
          <w:tab w:val="left" w:pos="426"/>
        </w:tabs>
        <w:spacing w:line="360" w:lineRule="auto"/>
        <w:jc w:val="both"/>
        <w:rPr>
          <w:sz w:val="18"/>
          <w:szCs w:val="18"/>
        </w:rPr>
      </w:pPr>
      <w:r w:rsidRPr="005A234B">
        <w:rPr>
          <w:b/>
          <w:sz w:val="18"/>
          <w:szCs w:val="18"/>
          <w:u w:val="single"/>
        </w:rPr>
        <w:t>Jednocześnie oświadczamy, że:</w:t>
      </w:r>
    </w:p>
    <w:p w14:paraId="5E48330F" w14:textId="77777777" w:rsidR="00F84F4C" w:rsidRPr="005A234B" w:rsidRDefault="00F84F4C" w:rsidP="00F84F4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18"/>
          <w:szCs w:val="18"/>
        </w:rPr>
      </w:pPr>
      <w:r w:rsidRPr="005A234B">
        <w:rPr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12DBBD2D" w14:textId="00E3A27C" w:rsidR="00F84F4C" w:rsidRPr="005A234B" w:rsidRDefault="00F84F4C" w:rsidP="00F84F4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18"/>
          <w:szCs w:val="18"/>
        </w:rPr>
      </w:pPr>
      <w:r w:rsidRPr="005A234B">
        <w:rPr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FF5747" w:rsidRPr="005A234B">
        <w:rPr>
          <w:color w:val="000000"/>
          <w:sz w:val="18"/>
          <w:szCs w:val="18"/>
          <w:lang w:eastAsia="ar-SA"/>
        </w:rPr>
        <w:t xml:space="preserve"> </w:t>
      </w:r>
      <w:r w:rsidRPr="005A234B">
        <w:rPr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5A234B">
        <w:rPr>
          <w:color w:val="000000"/>
          <w:sz w:val="18"/>
          <w:szCs w:val="18"/>
        </w:rPr>
        <w:t xml:space="preserve"> i nie wnosimy do nich żadnych zastrzeżeń.</w:t>
      </w:r>
    </w:p>
    <w:p w14:paraId="3BC6E63B" w14:textId="22104724" w:rsidR="00FF5747" w:rsidRPr="00B95C09" w:rsidRDefault="00FF5747" w:rsidP="00F84F4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18"/>
          <w:szCs w:val="18"/>
        </w:rPr>
      </w:pPr>
      <w:r w:rsidRPr="005A234B">
        <w:rPr>
          <w:b/>
          <w:bCs/>
          <w:color w:val="000000"/>
          <w:sz w:val="18"/>
          <w:szCs w:val="18"/>
          <w:lang w:eastAsia="zh-CN"/>
        </w:rPr>
        <w:t>Oświadczamy, że serwis gwarancji świadczony będzie przez producenta.</w:t>
      </w:r>
    </w:p>
    <w:p w14:paraId="6585F503" w14:textId="1E895137" w:rsidR="00B95C09" w:rsidRPr="00B95C09" w:rsidRDefault="00B95C09" w:rsidP="00F84F4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sz w:val="18"/>
          <w:szCs w:val="18"/>
        </w:rPr>
      </w:pPr>
      <w:r w:rsidRPr="00B95C09">
        <w:rPr>
          <w:b/>
          <w:color w:val="000000"/>
          <w:sz w:val="18"/>
          <w:szCs w:val="18"/>
        </w:rPr>
        <w:t>Oświadczamy, że obudowa i wykonanie laptopa jest zgodne ze standardem militarnym MIL-STD-810H lub równoważnym w zakresie standardu wytrzymałości sprzętu od przypadkowych uderzeń, nagłych upadków, wstrząsów i wibracji, pracy w ekstremalnych temperaturach, obecności wody i pyłów, lub równoważnym przy czym warunkiem równoważności jest pozytywne przejście testów niezawodnej pracy w trudnych warunkach, w tym co najmniej w ekstremalnych temperaturach, występujących wibracjach, obecności wody i pyłów, tj……………..</w:t>
      </w:r>
    </w:p>
    <w:p w14:paraId="14FD7949" w14:textId="582A3CC1" w:rsidR="00B95C09" w:rsidRPr="00B95C09" w:rsidRDefault="00B95C09" w:rsidP="00F84F4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sz w:val="18"/>
          <w:szCs w:val="18"/>
        </w:rPr>
      </w:pPr>
      <w:r w:rsidRPr="00B95C09">
        <w:rPr>
          <w:b/>
          <w:color w:val="000000"/>
          <w:sz w:val="18"/>
          <w:szCs w:val="18"/>
        </w:rPr>
        <w:t>Oświadczamy, że laptop posiada certyfikat Evo lub równoważny, przy czym warunkiem równoważności jest przynależność do grupy urządzeń przeznaczonych dla biznesu, z ultraszybkim czasem reakcji, natychmiastowym wybudzaniem i długim czasem pracy baterii, tj. ………………</w:t>
      </w:r>
    </w:p>
    <w:p w14:paraId="12F526BD" w14:textId="77777777" w:rsidR="00F84F4C" w:rsidRPr="005A234B" w:rsidRDefault="00F84F4C" w:rsidP="00F84F4C">
      <w:pPr>
        <w:numPr>
          <w:ilvl w:val="0"/>
          <w:numId w:val="1"/>
        </w:numPr>
        <w:jc w:val="both"/>
        <w:rPr>
          <w:sz w:val="18"/>
          <w:szCs w:val="18"/>
        </w:rPr>
      </w:pPr>
      <w:r w:rsidRPr="005A234B">
        <w:rPr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1DBEDC2" w14:textId="77777777" w:rsidR="00F84F4C" w:rsidRPr="005A234B" w:rsidRDefault="00F84F4C" w:rsidP="00F84F4C">
      <w:pPr>
        <w:ind w:left="360"/>
        <w:jc w:val="both"/>
        <w:rPr>
          <w:i/>
          <w:sz w:val="18"/>
          <w:szCs w:val="18"/>
        </w:rPr>
      </w:pPr>
      <w:r w:rsidRPr="005A234B">
        <w:rPr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D3D2828" w14:textId="77777777" w:rsidR="00F84F4C" w:rsidRPr="005A234B" w:rsidRDefault="00F84F4C" w:rsidP="00F84F4C">
      <w:pPr>
        <w:ind w:left="360"/>
        <w:jc w:val="both"/>
        <w:rPr>
          <w:i/>
          <w:sz w:val="18"/>
          <w:szCs w:val="18"/>
        </w:rPr>
      </w:pPr>
      <w:r w:rsidRPr="005A234B">
        <w:rPr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E3A69F6" w14:textId="77777777" w:rsidR="00F84F4C" w:rsidRPr="005A234B" w:rsidRDefault="00F84F4C" w:rsidP="00F84F4C">
      <w:pPr>
        <w:numPr>
          <w:ilvl w:val="0"/>
          <w:numId w:val="1"/>
        </w:numPr>
        <w:spacing w:before="120" w:after="120"/>
        <w:jc w:val="both"/>
        <w:rPr>
          <w:sz w:val="18"/>
          <w:szCs w:val="18"/>
        </w:rPr>
      </w:pPr>
      <w:r w:rsidRPr="005A234B">
        <w:rPr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84F4C" w:rsidRPr="005A234B" w14:paraId="2AE064FB" w14:textId="77777777" w:rsidTr="0031374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FFDDA1" w14:textId="77777777" w:rsidR="00F84F4C" w:rsidRPr="005A234B" w:rsidRDefault="00F84F4C" w:rsidP="00313740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E64C78" w14:textId="77777777" w:rsidR="00F84F4C" w:rsidRPr="005A234B" w:rsidRDefault="00F84F4C" w:rsidP="00313740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 xml:space="preserve">Opis części zamówienia, którą wykonawca </w:t>
            </w:r>
          </w:p>
          <w:p w14:paraId="31106F69" w14:textId="77777777" w:rsidR="00F84F4C" w:rsidRPr="005A234B" w:rsidRDefault="00F84F4C" w:rsidP="00313740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8EE47C" w14:textId="77777777" w:rsidR="00F84F4C" w:rsidRPr="005A234B" w:rsidRDefault="00F84F4C" w:rsidP="00313740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>Nazwa podwykonawcy</w:t>
            </w:r>
            <w:r w:rsidRPr="005A234B">
              <w:rPr>
                <w:sz w:val="18"/>
                <w:szCs w:val="18"/>
              </w:rPr>
              <w:br/>
              <w:t>(o ile jest znana)</w:t>
            </w:r>
          </w:p>
        </w:tc>
      </w:tr>
      <w:tr w:rsidR="00F84F4C" w:rsidRPr="005A234B" w14:paraId="3A1307EA" w14:textId="77777777" w:rsidTr="003137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EB54A" w14:textId="77777777" w:rsidR="00F84F4C" w:rsidRPr="005A234B" w:rsidRDefault="00F84F4C" w:rsidP="0031374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DDC5B" w14:textId="77777777" w:rsidR="00F84F4C" w:rsidRPr="005A234B" w:rsidRDefault="00F84F4C" w:rsidP="00313740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B6E4C" w14:textId="77777777" w:rsidR="00F84F4C" w:rsidRPr="005A234B" w:rsidRDefault="00F84F4C" w:rsidP="00313740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</w:tr>
      <w:tr w:rsidR="00F84F4C" w:rsidRPr="005A234B" w14:paraId="66FCC7C8" w14:textId="77777777" w:rsidTr="003137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237F98" w14:textId="77777777" w:rsidR="00F84F4C" w:rsidRPr="005A234B" w:rsidRDefault="00F84F4C" w:rsidP="0031374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29DB1" w14:textId="77777777" w:rsidR="00F84F4C" w:rsidRPr="005A234B" w:rsidRDefault="00F84F4C" w:rsidP="00313740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88756" w14:textId="77777777" w:rsidR="00F84F4C" w:rsidRPr="005A234B" w:rsidRDefault="00F84F4C" w:rsidP="00313740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</w:tr>
    </w:tbl>
    <w:p w14:paraId="0A891FD2" w14:textId="77777777" w:rsidR="00F84F4C" w:rsidRPr="005A234B" w:rsidRDefault="00F84F4C" w:rsidP="00F84F4C">
      <w:pPr>
        <w:numPr>
          <w:ilvl w:val="0"/>
          <w:numId w:val="1"/>
        </w:numPr>
        <w:jc w:val="both"/>
        <w:rPr>
          <w:sz w:val="18"/>
          <w:szCs w:val="18"/>
        </w:rPr>
      </w:pPr>
      <w:r w:rsidRPr="005A234B">
        <w:rPr>
          <w:sz w:val="18"/>
          <w:szCs w:val="18"/>
        </w:rPr>
        <w:t>Upoważnionymi do reprezentowania naszej firmy są następujące osoby:</w:t>
      </w:r>
    </w:p>
    <w:p w14:paraId="49967ECD" w14:textId="77777777" w:rsidR="00F84F4C" w:rsidRPr="005A234B" w:rsidRDefault="00F84F4C" w:rsidP="00F84F4C">
      <w:pPr>
        <w:keepNext/>
        <w:spacing w:before="240" w:after="60"/>
        <w:outlineLvl w:val="0"/>
        <w:rPr>
          <w:b/>
          <w:bCs/>
          <w:kern w:val="32"/>
          <w:sz w:val="18"/>
          <w:szCs w:val="18"/>
        </w:rPr>
      </w:pPr>
      <w:r w:rsidRPr="005A234B">
        <w:rPr>
          <w:b/>
          <w:bCs/>
          <w:kern w:val="32"/>
          <w:sz w:val="18"/>
          <w:szCs w:val="18"/>
        </w:rPr>
        <w:tab/>
        <w:t>Imię i Nazwisko</w:t>
      </w:r>
      <w:r w:rsidRPr="005A234B">
        <w:rPr>
          <w:b/>
          <w:bCs/>
          <w:kern w:val="32"/>
          <w:sz w:val="18"/>
          <w:szCs w:val="18"/>
        </w:rPr>
        <w:tab/>
      </w:r>
      <w:r w:rsidRPr="005A234B">
        <w:rPr>
          <w:b/>
          <w:bCs/>
          <w:kern w:val="32"/>
          <w:sz w:val="18"/>
          <w:szCs w:val="18"/>
        </w:rPr>
        <w:tab/>
      </w:r>
      <w:r w:rsidRPr="005A234B">
        <w:rPr>
          <w:b/>
          <w:bCs/>
          <w:kern w:val="32"/>
          <w:sz w:val="18"/>
          <w:szCs w:val="18"/>
        </w:rPr>
        <w:tab/>
      </w:r>
      <w:r w:rsidRPr="005A234B">
        <w:rPr>
          <w:b/>
          <w:bCs/>
          <w:kern w:val="32"/>
          <w:sz w:val="18"/>
          <w:szCs w:val="18"/>
        </w:rPr>
        <w:tab/>
      </w:r>
      <w:r w:rsidRPr="005A234B">
        <w:rPr>
          <w:b/>
          <w:bCs/>
          <w:kern w:val="32"/>
          <w:sz w:val="18"/>
          <w:szCs w:val="18"/>
        </w:rPr>
        <w:tab/>
      </w:r>
      <w:r w:rsidRPr="005A234B">
        <w:rPr>
          <w:b/>
          <w:bCs/>
          <w:kern w:val="32"/>
          <w:sz w:val="18"/>
          <w:szCs w:val="18"/>
        </w:rPr>
        <w:tab/>
      </w:r>
      <w:r w:rsidRPr="005A234B">
        <w:rPr>
          <w:b/>
          <w:bCs/>
          <w:kern w:val="32"/>
          <w:sz w:val="18"/>
          <w:szCs w:val="18"/>
        </w:rPr>
        <w:tab/>
      </w:r>
    </w:p>
    <w:p w14:paraId="2D8B4B33" w14:textId="77777777" w:rsidR="00F84F4C" w:rsidRPr="005A234B" w:rsidRDefault="00F84F4C" w:rsidP="00F84F4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A234B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A234B">
        <w:rPr>
          <w:sz w:val="18"/>
          <w:szCs w:val="18"/>
        </w:rPr>
        <w:tab/>
      </w:r>
      <w:r w:rsidRPr="005A234B">
        <w:rPr>
          <w:sz w:val="18"/>
          <w:szCs w:val="18"/>
        </w:rPr>
        <w:tab/>
      </w:r>
    </w:p>
    <w:p w14:paraId="53D0BD5E" w14:textId="77777777" w:rsidR="00F84F4C" w:rsidRPr="005A234B" w:rsidRDefault="00F84F4C" w:rsidP="00F84F4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9FD90D3" w14:textId="77777777" w:rsidR="00F84F4C" w:rsidRPr="005A234B" w:rsidRDefault="00F84F4C" w:rsidP="00F84F4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A234B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A234B">
        <w:rPr>
          <w:sz w:val="18"/>
          <w:szCs w:val="18"/>
        </w:rPr>
        <w:tab/>
      </w:r>
      <w:r w:rsidRPr="005A234B">
        <w:rPr>
          <w:sz w:val="18"/>
          <w:szCs w:val="18"/>
        </w:rPr>
        <w:tab/>
        <w:t xml:space="preserve"> </w:t>
      </w:r>
    </w:p>
    <w:p w14:paraId="5FA9A1AD" w14:textId="77777777" w:rsidR="00F84F4C" w:rsidRPr="005A234B" w:rsidRDefault="00F84F4C" w:rsidP="00F84F4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9AC5E71" w14:textId="77777777" w:rsidR="00F84F4C" w:rsidRPr="005A234B" w:rsidRDefault="00F84F4C" w:rsidP="00F84F4C">
      <w:pPr>
        <w:numPr>
          <w:ilvl w:val="0"/>
          <w:numId w:val="1"/>
        </w:numPr>
        <w:jc w:val="both"/>
        <w:rPr>
          <w:sz w:val="18"/>
          <w:szCs w:val="18"/>
        </w:rPr>
      </w:pPr>
      <w:r w:rsidRPr="005A234B">
        <w:rPr>
          <w:sz w:val="18"/>
          <w:szCs w:val="18"/>
        </w:rPr>
        <w:t>upoważnienie dla powyżej wskazanych osób wynika z następującego (ych) dokumentu(ów)</w:t>
      </w:r>
    </w:p>
    <w:p w14:paraId="34AFBA71" w14:textId="77777777" w:rsidR="00F84F4C" w:rsidRPr="005A234B" w:rsidRDefault="00F84F4C" w:rsidP="00F84F4C">
      <w:pPr>
        <w:jc w:val="both"/>
        <w:rPr>
          <w:sz w:val="18"/>
          <w:szCs w:val="18"/>
        </w:rPr>
      </w:pPr>
      <w:r w:rsidRPr="005A234B">
        <w:rPr>
          <w:sz w:val="18"/>
          <w:szCs w:val="18"/>
        </w:rPr>
        <w:t>……………………………………………………...........................……które dołączamy do oferty.</w:t>
      </w:r>
    </w:p>
    <w:p w14:paraId="54904D07" w14:textId="77777777" w:rsidR="00F84F4C" w:rsidRPr="005A234B" w:rsidRDefault="00F84F4C" w:rsidP="00F84F4C">
      <w:pPr>
        <w:numPr>
          <w:ilvl w:val="0"/>
          <w:numId w:val="1"/>
        </w:numPr>
        <w:jc w:val="both"/>
        <w:rPr>
          <w:sz w:val="18"/>
          <w:szCs w:val="18"/>
        </w:rPr>
      </w:pPr>
      <w:r w:rsidRPr="005A234B">
        <w:rPr>
          <w:sz w:val="18"/>
          <w:szCs w:val="18"/>
        </w:rPr>
        <w:t>załącznikami do niniejszej oferty są:</w:t>
      </w:r>
    </w:p>
    <w:p w14:paraId="3EE7E66D" w14:textId="059E31B0" w:rsidR="00F84F4C" w:rsidRPr="005A234B" w:rsidRDefault="00F84F4C" w:rsidP="00F84F4C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5A234B">
        <w:rPr>
          <w:sz w:val="18"/>
          <w:szCs w:val="18"/>
        </w:rPr>
        <w:t>………………………………………………………………………………………….</w:t>
      </w:r>
    </w:p>
    <w:p w14:paraId="617FB81D" w14:textId="77777777" w:rsidR="00F84F4C" w:rsidRPr="005A234B" w:rsidRDefault="00F84F4C" w:rsidP="00F84F4C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5A234B">
        <w:rPr>
          <w:sz w:val="18"/>
          <w:szCs w:val="18"/>
        </w:rPr>
        <w:t>……………………………………………..……………………………………………</w:t>
      </w:r>
    </w:p>
    <w:p w14:paraId="7BC72C8A" w14:textId="341FB426" w:rsidR="00F84F4C" w:rsidRPr="005A234B" w:rsidRDefault="00F84F4C" w:rsidP="00F84F4C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5A234B">
        <w:rPr>
          <w:sz w:val="18"/>
          <w:szCs w:val="18"/>
        </w:rPr>
        <w:t>...............................................................................</w:t>
      </w:r>
    </w:p>
    <w:p w14:paraId="23049B94" w14:textId="77777777" w:rsidR="00F84F4C" w:rsidRPr="005A234B" w:rsidRDefault="00F84F4C" w:rsidP="00F84F4C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5A234B">
        <w:rPr>
          <w:sz w:val="18"/>
          <w:szCs w:val="18"/>
        </w:rPr>
        <w:t>………………………………………………………………………………………….</w:t>
      </w:r>
    </w:p>
    <w:p w14:paraId="02D1308C" w14:textId="77777777" w:rsidR="00F84F4C" w:rsidRPr="005A234B" w:rsidRDefault="00F84F4C" w:rsidP="00F84F4C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5A234B">
        <w:rPr>
          <w:sz w:val="18"/>
          <w:szCs w:val="18"/>
        </w:rPr>
        <w:t>……………………………………………..……………………………………………</w:t>
      </w:r>
    </w:p>
    <w:p w14:paraId="2E400BAE" w14:textId="77777777" w:rsidR="00F84F4C" w:rsidRPr="005A234B" w:rsidRDefault="00F84F4C" w:rsidP="00F84F4C">
      <w:pPr>
        <w:jc w:val="both"/>
        <w:rPr>
          <w:sz w:val="18"/>
          <w:szCs w:val="18"/>
        </w:rPr>
      </w:pPr>
    </w:p>
    <w:p w14:paraId="09B8F2AF" w14:textId="77777777" w:rsidR="0095129F" w:rsidRPr="005A234B" w:rsidRDefault="0095129F" w:rsidP="00F84F4C">
      <w:pPr>
        <w:tabs>
          <w:tab w:val="left" w:pos="540"/>
          <w:tab w:val="left" w:pos="780"/>
        </w:tabs>
        <w:suppressAutoHyphens/>
        <w:jc w:val="both"/>
        <w:rPr>
          <w:b/>
          <w:color w:val="FF0000"/>
          <w:sz w:val="18"/>
          <w:szCs w:val="18"/>
          <w:lang w:eastAsia="zh-CN"/>
        </w:rPr>
      </w:pPr>
    </w:p>
    <w:p w14:paraId="6A0CDB1E" w14:textId="43F0D8C6" w:rsidR="00F84F4C" w:rsidRPr="005A234B" w:rsidRDefault="00F84F4C" w:rsidP="00F84F4C">
      <w:pPr>
        <w:tabs>
          <w:tab w:val="left" w:pos="540"/>
          <w:tab w:val="left" w:pos="780"/>
        </w:tabs>
        <w:suppressAutoHyphens/>
        <w:jc w:val="both"/>
        <w:rPr>
          <w:color w:val="FF0000"/>
          <w:sz w:val="18"/>
          <w:szCs w:val="18"/>
          <w:lang w:eastAsia="zh-CN"/>
        </w:rPr>
      </w:pPr>
      <w:r w:rsidRPr="005A234B">
        <w:rPr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5A234B">
        <w:rPr>
          <w:color w:val="FF0000"/>
          <w:sz w:val="18"/>
          <w:szCs w:val="18"/>
          <w:lang w:eastAsia="zh-CN"/>
        </w:rPr>
        <w:t>.</w:t>
      </w:r>
    </w:p>
    <w:p w14:paraId="0A3EF4A1" w14:textId="77777777" w:rsidR="00F84F4C" w:rsidRPr="005A234B" w:rsidRDefault="00F84F4C" w:rsidP="00F84F4C">
      <w:pPr>
        <w:rPr>
          <w:b/>
          <w:sz w:val="18"/>
          <w:szCs w:val="18"/>
          <w:u w:val="single"/>
        </w:rPr>
      </w:pPr>
    </w:p>
    <w:p w14:paraId="2C3B7917" w14:textId="77777777" w:rsidR="00F84F4C" w:rsidRPr="005A234B" w:rsidRDefault="00F84F4C" w:rsidP="00F84F4C">
      <w:pPr>
        <w:rPr>
          <w:b/>
          <w:sz w:val="18"/>
          <w:szCs w:val="18"/>
          <w:u w:val="single"/>
        </w:rPr>
      </w:pPr>
    </w:p>
    <w:p w14:paraId="6DD58B34" w14:textId="77777777" w:rsidR="00F84F4C" w:rsidRPr="005A234B" w:rsidRDefault="00F84F4C" w:rsidP="008D2AB8">
      <w:pPr>
        <w:widowControl w:val="0"/>
        <w:ind w:right="1"/>
        <w:jc w:val="both"/>
        <w:rPr>
          <w:sz w:val="18"/>
          <w:szCs w:val="18"/>
        </w:rPr>
      </w:pPr>
    </w:p>
    <w:p w14:paraId="4799A0C9" w14:textId="77777777" w:rsidR="008D2AB8" w:rsidRPr="005A234B" w:rsidRDefault="008D2AB8" w:rsidP="008D2AB8">
      <w:pPr>
        <w:tabs>
          <w:tab w:val="right" w:pos="9000"/>
        </w:tabs>
        <w:rPr>
          <w:sz w:val="18"/>
          <w:szCs w:val="18"/>
        </w:rPr>
      </w:pPr>
    </w:p>
    <w:p w14:paraId="5FCB65B0" w14:textId="77777777" w:rsidR="00FE545C" w:rsidRPr="005A234B" w:rsidRDefault="00FE545C" w:rsidP="00FE545C">
      <w:pPr>
        <w:jc w:val="right"/>
        <w:rPr>
          <w:sz w:val="18"/>
          <w:szCs w:val="18"/>
        </w:rPr>
      </w:pPr>
    </w:p>
    <w:sectPr w:rsidR="00FE545C" w:rsidRPr="005A234B" w:rsidSect="005A23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707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7B7C47" w14:textId="77777777" w:rsidR="00045AD0" w:rsidRDefault="00045AD0">
      <w:r>
        <w:separator/>
      </w:r>
    </w:p>
  </w:endnote>
  <w:endnote w:type="continuationSeparator" w:id="0">
    <w:p w14:paraId="087072D9" w14:textId="77777777" w:rsidR="00045AD0" w:rsidRDefault="00045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306741" w14:textId="77777777" w:rsidR="00A46A03" w:rsidRDefault="00A46A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AC2F1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C88D12" w14:textId="77777777" w:rsidR="00A46A03" w:rsidRDefault="00A46A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2C637F" w14:textId="77777777" w:rsidR="00045AD0" w:rsidRDefault="00045AD0">
      <w:r>
        <w:separator/>
      </w:r>
    </w:p>
  </w:footnote>
  <w:footnote w:type="continuationSeparator" w:id="0">
    <w:p w14:paraId="49AB1CAF" w14:textId="77777777" w:rsidR="00045AD0" w:rsidRDefault="00045A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68436E" w14:textId="77777777" w:rsidR="00A46A03" w:rsidRDefault="00A46A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F8C3D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86C5D6" w14:textId="77777777" w:rsidR="00A46A03" w:rsidRDefault="00A46A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CED0AE66"/>
    <w:lvl w:ilvl="0" w:tplc="ECAC26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D22"/>
    <w:rsid w:val="00012286"/>
    <w:rsid w:val="00045AD0"/>
    <w:rsid w:val="000704FC"/>
    <w:rsid w:val="00071CCC"/>
    <w:rsid w:val="000B731D"/>
    <w:rsid w:val="000D6134"/>
    <w:rsid w:val="000E09C7"/>
    <w:rsid w:val="000E4682"/>
    <w:rsid w:val="000F6589"/>
    <w:rsid w:val="00106636"/>
    <w:rsid w:val="00116EC6"/>
    <w:rsid w:val="001801DD"/>
    <w:rsid w:val="001B5897"/>
    <w:rsid w:val="001D4612"/>
    <w:rsid w:val="00207E98"/>
    <w:rsid w:val="002723B0"/>
    <w:rsid w:val="00290D22"/>
    <w:rsid w:val="00315A4A"/>
    <w:rsid w:val="00377957"/>
    <w:rsid w:val="004B7300"/>
    <w:rsid w:val="004C6753"/>
    <w:rsid w:val="00525B83"/>
    <w:rsid w:val="00562475"/>
    <w:rsid w:val="00595C87"/>
    <w:rsid w:val="005A234B"/>
    <w:rsid w:val="005D2C65"/>
    <w:rsid w:val="005E6D94"/>
    <w:rsid w:val="0063384F"/>
    <w:rsid w:val="00643C6F"/>
    <w:rsid w:val="00646202"/>
    <w:rsid w:val="0065290F"/>
    <w:rsid w:val="0065601C"/>
    <w:rsid w:val="006815F6"/>
    <w:rsid w:val="0068433F"/>
    <w:rsid w:val="007748F0"/>
    <w:rsid w:val="007A4321"/>
    <w:rsid w:val="00833933"/>
    <w:rsid w:val="00853083"/>
    <w:rsid w:val="008B2F0C"/>
    <w:rsid w:val="008B4928"/>
    <w:rsid w:val="008D2AB8"/>
    <w:rsid w:val="008F1C66"/>
    <w:rsid w:val="00903B1F"/>
    <w:rsid w:val="0095129F"/>
    <w:rsid w:val="00970FE4"/>
    <w:rsid w:val="00A0022B"/>
    <w:rsid w:val="00A346FE"/>
    <w:rsid w:val="00A46A03"/>
    <w:rsid w:val="00A47B4D"/>
    <w:rsid w:val="00A83018"/>
    <w:rsid w:val="00AD72BF"/>
    <w:rsid w:val="00B774DC"/>
    <w:rsid w:val="00B95C09"/>
    <w:rsid w:val="00BB31D6"/>
    <w:rsid w:val="00C46C37"/>
    <w:rsid w:val="00C969A6"/>
    <w:rsid w:val="00CA7D36"/>
    <w:rsid w:val="00D24208"/>
    <w:rsid w:val="00D60C38"/>
    <w:rsid w:val="00D66893"/>
    <w:rsid w:val="00D90ACB"/>
    <w:rsid w:val="00DC1500"/>
    <w:rsid w:val="00E146E6"/>
    <w:rsid w:val="00E44371"/>
    <w:rsid w:val="00E949B0"/>
    <w:rsid w:val="00EC0BEA"/>
    <w:rsid w:val="00F00591"/>
    <w:rsid w:val="00F51688"/>
    <w:rsid w:val="00F53146"/>
    <w:rsid w:val="00F84F4C"/>
    <w:rsid w:val="00F91018"/>
    <w:rsid w:val="00FA0F30"/>
    <w:rsid w:val="00FA51A4"/>
    <w:rsid w:val="00FB4004"/>
    <w:rsid w:val="00FE545C"/>
    <w:rsid w:val="00FF5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574DF9"/>
  <w15:chartTrackingRefBased/>
  <w15:docId w15:val="{F8FDDB7C-30AB-4E73-A74F-49595151C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9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CCBE36-26D0-4287-A52D-9F60D3464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713</Words>
  <Characters>5626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Małgorzata Waligórska</cp:lastModifiedBy>
  <cp:revision>2</cp:revision>
  <cp:lastPrinted>1899-12-31T23:00:00Z</cp:lastPrinted>
  <dcterms:created xsi:type="dcterms:W3CDTF">2024-07-05T06:08:00Z</dcterms:created>
  <dcterms:modified xsi:type="dcterms:W3CDTF">2024-07-05T06:08:00Z</dcterms:modified>
</cp:coreProperties>
</file>