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5828C" w14:textId="44CD66C4" w:rsidR="00FB7F50" w:rsidRPr="002245BE" w:rsidRDefault="004146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46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DC085B">
        <w:rPr>
          <w:sz w:val="22"/>
          <w:szCs w:val="22"/>
        </w:rPr>
        <w:t>2024-07-05</w:t>
      </w:r>
    </w:p>
    <w:p w14:paraId="51CD4370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AA0F2D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1B91AD3A" w14:textId="77777777" w:rsidR="002032C0" w:rsidRPr="002032C0" w:rsidRDefault="002032C0" w:rsidP="002032C0">
      <w:r w:rsidRPr="002032C0">
        <w:t>ul. Prądnicka 35-37</w:t>
      </w:r>
    </w:p>
    <w:p w14:paraId="3EAF529A" w14:textId="77777777" w:rsidR="002032C0" w:rsidRPr="002032C0" w:rsidRDefault="002032C0" w:rsidP="002032C0">
      <w:r w:rsidRPr="002032C0">
        <w:t>31-202 Kraków</w:t>
      </w:r>
    </w:p>
    <w:p w14:paraId="6700B13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09A771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146EC" w:rsidRPr="00607F9B" w14:paraId="70323052" w14:textId="77777777" w:rsidTr="00C40DF0">
        <w:trPr>
          <w:trHeight w:val="638"/>
        </w:trPr>
        <w:tc>
          <w:tcPr>
            <w:tcW w:w="959" w:type="dxa"/>
            <w:shd w:val="clear" w:color="auto" w:fill="auto"/>
          </w:tcPr>
          <w:p w14:paraId="60D6D84F" w14:textId="77777777" w:rsidR="004146EC" w:rsidRPr="00607F9B" w:rsidRDefault="004146EC" w:rsidP="00C40D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3548AF" w14:textId="214A6E91" w:rsidR="004146EC" w:rsidRPr="00607F9B" w:rsidRDefault="004146EC" w:rsidP="00C40D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46EC">
              <w:rPr>
                <w:sz w:val="22"/>
                <w:szCs w:val="22"/>
              </w:rPr>
              <w:t>przetarg</w:t>
            </w:r>
            <w:r w:rsidR="00B55DB3">
              <w:rPr>
                <w:sz w:val="22"/>
                <w:szCs w:val="22"/>
              </w:rPr>
              <w:t>u</w:t>
            </w:r>
            <w:r w:rsidRPr="004146EC">
              <w:rPr>
                <w:sz w:val="22"/>
                <w:szCs w:val="22"/>
              </w:rPr>
              <w:t xml:space="preserve"> nieograniczon</w:t>
            </w:r>
            <w:r w:rsidR="00B55DB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46EC">
              <w:rPr>
                <w:b/>
                <w:bCs/>
                <w:sz w:val="22"/>
                <w:szCs w:val="22"/>
              </w:rPr>
              <w:t>Zakup i dostawa rękawic diagnostycznych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46EC">
              <w:rPr>
                <w:b/>
                <w:sz w:val="22"/>
                <w:szCs w:val="22"/>
              </w:rPr>
              <w:t>ZP/15/2024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74B65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146EC" w14:paraId="5C076AEB" w14:textId="77777777" w:rsidTr="00C40DF0">
        <w:trPr>
          <w:cantSplit/>
        </w:trPr>
        <w:tc>
          <w:tcPr>
            <w:tcW w:w="9072" w:type="dxa"/>
          </w:tcPr>
          <w:p w14:paraId="28833D6F" w14:textId="77777777" w:rsidR="004146EC" w:rsidRPr="00B55DB3" w:rsidRDefault="004146EC" w:rsidP="00C40DF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5DB3">
              <w:rPr>
                <w:b/>
                <w:sz w:val="22"/>
                <w:szCs w:val="22"/>
              </w:rPr>
              <w:t>SKAMEX  Spółka Akcyjna</w:t>
            </w:r>
          </w:p>
          <w:p w14:paraId="4DD89667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ul. Częstochowska 38 /52</w:t>
            </w:r>
          </w:p>
          <w:p w14:paraId="090EC769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93-121 Łódź</w:t>
            </w:r>
          </w:p>
          <w:p w14:paraId="1704C064" w14:textId="77777777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na:</w:t>
            </w:r>
          </w:p>
          <w:p w14:paraId="2C558D7A" w14:textId="3F808113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 xml:space="preserve">Pakiet 1 - Rękawice lateksowe, sterylne, bezpudrowe </w:t>
            </w:r>
          </w:p>
          <w:p w14:paraId="6921504B" w14:textId="77777777" w:rsidR="004146EC" w:rsidRPr="00B55DB3" w:rsidRDefault="004146EC" w:rsidP="00C40DF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5DB3">
              <w:rPr>
                <w:color w:val="000000"/>
                <w:sz w:val="22"/>
                <w:szCs w:val="22"/>
              </w:rPr>
              <w:t>Uzasadnienie wyboru:</w:t>
            </w:r>
          </w:p>
          <w:p w14:paraId="3E123852" w14:textId="4D33A238" w:rsidR="00B55DB3" w:rsidRPr="00B55DB3" w:rsidRDefault="004146EC" w:rsidP="00B55D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Jedyna oferta. Spełnia wymagania SWZ.</w:t>
            </w:r>
          </w:p>
        </w:tc>
      </w:tr>
      <w:tr w:rsidR="004146EC" w14:paraId="66BD0747" w14:textId="77777777" w:rsidTr="00C40DF0">
        <w:trPr>
          <w:cantSplit/>
        </w:trPr>
        <w:tc>
          <w:tcPr>
            <w:tcW w:w="9072" w:type="dxa"/>
          </w:tcPr>
          <w:p w14:paraId="239D9E00" w14:textId="77777777" w:rsidR="004146EC" w:rsidRPr="00B55DB3" w:rsidRDefault="004146EC" w:rsidP="00C40DF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5DB3">
              <w:rPr>
                <w:b/>
                <w:sz w:val="22"/>
                <w:szCs w:val="22"/>
              </w:rPr>
              <w:t>SKAMEX  Spółka Akcyjna</w:t>
            </w:r>
          </w:p>
          <w:p w14:paraId="70C33DAA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ul. Częstochowska 38 /52</w:t>
            </w:r>
          </w:p>
          <w:p w14:paraId="0D219088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93-121 Łódź</w:t>
            </w:r>
          </w:p>
          <w:p w14:paraId="5BB268ED" w14:textId="77777777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na:</w:t>
            </w:r>
          </w:p>
          <w:p w14:paraId="66703CCA" w14:textId="3FE48BEC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 xml:space="preserve">Pakiet 2 - Rękawice nitrylowe diagnostyczne </w:t>
            </w:r>
          </w:p>
          <w:p w14:paraId="7AD8F269" w14:textId="77777777" w:rsidR="004146EC" w:rsidRPr="00B55DB3" w:rsidRDefault="004146EC" w:rsidP="00C40DF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5DB3">
              <w:rPr>
                <w:color w:val="000000"/>
                <w:sz w:val="22"/>
                <w:szCs w:val="22"/>
              </w:rPr>
              <w:t>Uzasadnienie wyboru:</w:t>
            </w:r>
          </w:p>
          <w:p w14:paraId="6FD8AEF6" w14:textId="7C0E718C" w:rsidR="00B55DB3" w:rsidRPr="00B55DB3" w:rsidRDefault="004146EC" w:rsidP="00B55D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Jedyna oferta. Spełnia wymagania SWZ.</w:t>
            </w:r>
          </w:p>
        </w:tc>
      </w:tr>
      <w:tr w:rsidR="004146EC" w14:paraId="4F923F23" w14:textId="77777777" w:rsidTr="00C40DF0">
        <w:trPr>
          <w:cantSplit/>
        </w:trPr>
        <w:tc>
          <w:tcPr>
            <w:tcW w:w="9072" w:type="dxa"/>
          </w:tcPr>
          <w:p w14:paraId="7CCD2EFE" w14:textId="77777777" w:rsidR="004146EC" w:rsidRPr="00B55DB3" w:rsidRDefault="004146EC" w:rsidP="00C40DF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5DB3">
              <w:rPr>
                <w:b/>
                <w:sz w:val="22"/>
                <w:szCs w:val="22"/>
              </w:rPr>
              <w:t>SKAMEX  Spółka Akcyjna</w:t>
            </w:r>
          </w:p>
          <w:p w14:paraId="6690BE4E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ul. Częstochowska 38 /52</w:t>
            </w:r>
          </w:p>
          <w:p w14:paraId="59E1B63D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93-121 Łódź</w:t>
            </w:r>
          </w:p>
          <w:p w14:paraId="43191E52" w14:textId="77777777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na:</w:t>
            </w:r>
          </w:p>
          <w:p w14:paraId="35AD19AA" w14:textId="3DD8A44B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 xml:space="preserve">Pakiet 3 - Rękawice nitrylowe do pracy Centralnej Sterylizatorni </w:t>
            </w:r>
          </w:p>
          <w:p w14:paraId="4CBE5B7C" w14:textId="77777777" w:rsidR="004146EC" w:rsidRPr="00B55DB3" w:rsidRDefault="004146EC" w:rsidP="00C40DF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5DB3">
              <w:rPr>
                <w:color w:val="000000"/>
                <w:sz w:val="22"/>
                <w:szCs w:val="22"/>
              </w:rPr>
              <w:t>Uzasadnienie wyboru:</w:t>
            </w:r>
          </w:p>
          <w:p w14:paraId="3DC87DE3" w14:textId="5126FB19" w:rsidR="00B55DB3" w:rsidRPr="00B55DB3" w:rsidRDefault="004146EC" w:rsidP="00B55DB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Jedyna oferta. Spełnia wymagania SWZ.</w:t>
            </w:r>
          </w:p>
        </w:tc>
      </w:tr>
      <w:tr w:rsidR="004146EC" w14:paraId="3009FE68" w14:textId="77777777" w:rsidTr="00C40DF0">
        <w:trPr>
          <w:cantSplit/>
        </w:trPr>
        <w:tc>
          <w:tcPr>
            <w:tcW w:w="9072" w:type="dxa"/>
          </w:tcPr>
          <w:p w14:paraId="388CFB1B" w14:textId="06E2F050" w:rsidR="004146EC" w:rsidRPr="00B55DB3" w:rsidRDefault="004146EC" w:rsidP="00C40DF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55DB3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 w:rsidR="00B55DB3" w:rsidRPr="00B55DB3">
              <w:rPr>
                <w:b/>
                <w:sz w:val="22"/>
                <w:szCs w:val="22"/>
              </w:rPr>
              <w:t>Sp. z o.o. Sp. k.</w:t>
            </w:r>
          </w:p>
          <w:p w14:paraId="138A0909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 xml:space="preserve">ul. Pod Borem 18 </w:t>
            </w:r>
          </w:p>
          <w:p w14:paraId="31896A06" w14:textId="77777777" w:rsidR="004146EC" w:rsidRPr="00B55DB3" w:rsidRDefault="004146EC" w:rsidP="00C40DF0">
            <w:pPr>
              <w:jc w:val="both"/>
              <w:rPr>
                <w:bCs/>
                <w:sz w:val="22"/>
                <w:szCs w:val="22"/>
              </w:rPr>
            </w:pPr>
            <w:r w:rsidRPr="00B55DB3">
              <w:rPr>
                <w:bCs/>
                <w:sz w:val="22"/>
                <w:szCs w:val="22"/>
              </w:rPr>
              <w:t>41-808 Zabrze</w:t>
            </w:r>
          </w:p>
          <w:p w14:paraId="7FB53427" w14:textId="77777777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na:</w:t>
            </w:r>
          </w:p>
          <w:p w14:paraId="659EC369" w14:textId="4B29E808" w:rsidR="004146EC" w:rsidRPr="00B55DB3" w:rsidRDefault="004146EC" w:rsidP="00C40D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 xml:space="preserve">Pakiet 4 - Rękawice bezlateksowe, sterylne, bezpudrowe </w:t>
            </w:r>
          </w:p>
          <w:p w14:paraId="16BB8E1B" w14:textId="77777777" w:rsidR="004146EC" w:rsidRPr="00B55DB3" w:rsidRDefault="004146EC" w:rsidP="00C40DF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5DB3">
              <w:rPr>
                <w:color w:val="000000"/>
                <w:sz w:val="22"/>
                <w:szCs w:val="22"/>
              </w:rPr>
              <w:t>Uzasadnienie wyboru:</w:t>
            </w:r>
          </w:p>
          <w:p w14:paraId="3447580F" w14:textId="77777777" w:rsidR="004146EC" w:rsidRPr="00B55DB3" w:rsidRDefault="004146EC" w:rsidP="00C40DF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55DB3">
              <w:rPr>
                <w:sz w:val="22"/>
                <w:szCs w:val="22"/>
              </w:rPr>
              <w:t>Najkorzystniejsza oferta. Spełnia wymagania SWZ.</w:t>
            </w:r>
          </w:p>
        </w:tc>
      </w:tr>
    </w:tbl>
    <w:p w14:paraId="0A71B62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1AB35DC" w14:textId="77777777" w:rsidTr="0057114B">
        <w:tc>
          <w:tcPr>
            <w:tcW w:w="2169" w:type="dxa"/>
            <w:shd w:val="clear" w:color="auto" w:fill="F3F3F3"/>
            <w:vAlign w:val="center"/>
          </w:tcPr>
          <w:p w14:paraId="4765858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CC06EF3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1D6D312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0102721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5DFB18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146EC" w:rsidRPr="00834EF4" w14:paraId="7112FCC0" w14:textId="77777777" w:rsidTr="00C40DF0">
        <w:tc>
          <w:tcPr>
            <w:tcW w:w="2169" w:type="dxa"/>
            <w:shd w:val="clear" w:color="auto" w:fill="auto"/>
          </w:tcPr>
          <w:p w14:paraId="203DEA60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1 - Rękawice lateksowe, sterylne, bezpudrowe</w:t>
            </w:r>
          </w:p>
        </w:tc>
        <w:tc>
          <w:tcPr>
            <w:tcW w:w="2793" w:type="dxa"/>
            <w:shd w:val="clear" w:color="auto" w:fill="auto"/>
          </w:tcPr>
          <w:p w14:paraId="02553A3A" w14:textId="77777777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>SKAMEX  Spółka Akcyjna</w:t>
            </w:r>
          </w:p>
          <w:p w14:paraId="1AA762EB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38/52</w:t>
            </w:r>
          </w:p>
          <w:p w14:paraId="228A8C6B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3839B472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C4F82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500,00</w:t>
            </w:r>
          </w:p>
        </w:tc>
      </w:tr>
      <w:tr w:rsidR="004146EC" w:rsidRPr="00834EF4" w14:paraId="3F8C988B" w14:textId="77777777" w:rsidTr="00C40DF0">
        <w:tc>
          <w:tcPr>
            <w:tcW w:w="2169" w:type="dxa"/>
            <w:shd w:val="clear" w:color="auto" w:fill="auto"/>
          </w:tcPr>
          <w:p w14:paraId="00773961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2 - Rękawice nitrylowe diagnostyczne</w:t>
            </w:r>
          </w:p>
        </w:tc>
        <w:tc>
          <w:tcPr>
            <w:tcW w:w="2793" w:type="dxa"/>
            <w:shd w:val="clear" w:color="auto" w:fill="auto"/>
          </w:tcPr>
          <w:p w14:paraId="78E0F9CE" w14:textId="77777777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>SKAMEX  Spółka Akcyjna</w:t>
            </w:r>
          </w:p>
          <w:p w14:paraId="69DC3D2F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38/52</w:t>
            </w:r>
          </w:p>
          <w:p w14:paraId="4124284A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232A6E29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D0D51E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500,00</w:t>
            </w:r>
          </w:p>
        </w:tc>
      </w:tr>
      <w:tr w:rsidR="004146EC" w:rsidRPr="00834EF4" w14:paraId="3D2F5FEC" w14:textId="77777777" w:rsidTr="00C40DF0">
        <w:tc>
          <w:tcPr>
            <w:tcW w:w="2169" w:type="dxa"/>
            <w:shd w:val="clear" w:color="auto" w:fill="auto"/>
          </w:tcPr>
          <w:p w14:paraId="0FC4F2A0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3 - Rękawice nitrylowe do pracy Centralnej Sterylizatorni</w:t>
            </w:r>
          </w:p>
        </w:tc>
        <w:tc>
          <w:tcPr>
            <w:tcW w:w="2793" w:type="dxa"/>
            <w:shd w:val="clear" w:color="auto" w:fill="auto"/>
          </w:tcPr>
          <w:p w14:paraId="119CADB5" w14:textId="77777777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>SKAMEX  Spółka Akcyjna</w:t>
            </w:r>
          </w:p>
          <w:p w14:paraId="42C0BA77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38/52</w:t>
            </w:r>
          </w:p>
          <w:p w14:paraId="76BE4C88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7D8AED6C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C3375A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500,00</w:t>
            </w:r>
          </w:p>
        </w:tc>
      </w:tr>
      <w:tr w:rsidR="004146EC" w:rsidRPr="00834EF4" w14:paraId="7A3CD5E0" w14:textId="77777777" w:rsidTr="00C40DF0">
        <w:tc>
          <w:tcPr>
            <w:tcW w:w="2169" w:type="dxa"/>
            <w:shd w:val="clear" w:color="auto" w:fill="auto"/>
          </w:tcPr>
          <w:p w14:paraId="5D7FAD9C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4 - Rękawice bezlateksowe, sterylne, bezpudrowe</w:t>
            </w:r>
          </w:p>
        </w:tc>
        <w:tc>
          <w:tcPr>
            <w:tcW w:w="2793" w:type="dxa"/>
            <w:shd w:val="clear" w:color="auto" w:fill="auto"/>
          </w:tcPr>
          <w:p w14:paraId="06342174" w14:textId="77777777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>SKAMEX  Spółka Akcyjna</w:t>
            </w:r>
          </w:p>
          <w:p w14:paraId="18F40236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38/52</w:t>
            </w:r>
          </w:p>
          <w:p w14:paraId="64058564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42DB3AE0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- 467.55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6E6C47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467,55</w:t>
            </w:r>
          </w:p>
        </w:tc>
      </w:tr>
      <w:tr w:rsidR="004146EC" w:rsidRPr="00834EF4" w14:paraId="33B0509D" w14:textId="77777777" w:rsidTr="00C40DF0">
        <w:tc>
          <w:tcPr>
            <w:tcW w:w="2169" w:type="dxa"/>
            <w:shd w:val="clear" w:color="auto" w:fill="auto"/>
          </w:tcPr>
          <w:p w14:paraId="0AE5FCC5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4 - Rękawice bezlateksowe, sterylne, bezpudrowe</w:t>
            </w:r>
          </w:p>
        </w:tc>
        <w:tc>
          <w:tcPr>
            <w:tcW w:w="2793" w:type="dxa"/>
            <w:shd w:val="clear" w:color="auto" w:fill="auto"/>
          </w:tcPr>
          <w:p w14:paraId="341ED7ED" w14:textId="30761E82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B55DB3">
              <w:rPr>
                <w:b/>
                <w:bCs/>
                <w:sz w:val="20"/>
                <w:szCs w:val="20"/>
              </w:rPr>
              <w:t>Sp. z o.o. Sp. k.</w:t>
            </w:r>
          </w:p>
          <w:p w14:paraId="1E4E6815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18</w:t>
            </w:r>
          </w:p>
          <w:p w14:paraId="40FB9DF5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0FE79FEA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EE9AAA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500,00</w:t>
            </w:r>
          </w:p>
        </w:tc>
      </w:tr>
      <w:tr w:rsidR="004146EC" w:rsidRPr="00834EF4" w14:paraId="40ED396F" w14:textId="77777777" w:rsidTr="00C40DF0">
        <w:tc>
          <w:tcPr>
            <w:tcW w:w="2169" w:type="dxa"/>
            <w:shd w:val="clear" w:color="auto" w:fill="auto"/>
          </w:tcPr>
          <w:p w14:paraId="0E115D3F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46EC">
              <w:rPr>
                <w:sz w:val="20"/>
                <w:szCs w:val="20"/>
              </w:rPr>
              <w:t>Pakiet 4 - Rękawice bezlateksowe, sterylne, bezpudrowe</w:t>
            </w:r>
          </w:p>
        </w:tc>
        <w:tc>
          <w:tcPr>
            <w:tcW w:w="2793" w:type="dxa"/>
            <w:shd w:val="clear" w:color="auto" w:fill="auto"/>
          </w:tcPr>
          <w:p w14:paraId="4B32F4EE" w14:textId="77777777" w:rsidR="004146EC" w:rsidRPr="00211A34" w:rsidRDefault="004146EC" w:rsidP="00C40DF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46EC">
              <w:rPr>
                <w:b/>
                <w:bCs/>
                <w:sz w:val="20"/>
                <w:szCs w:val="20"/>
              </w:rPr>
              <w:t>Mercator Medical S.A.</w:t>
            </w:r>
          </w:p>
          <w:p w14:paraId="7CEB2D64" w14:textId="77777777" w:rsidR="004146EC" w:rsidRPr="00211A34" w:rsidRDefault="004146EC" w:rsidP="00C40DF0">
            <w:pPr>
              <w:rPr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30</w:t>
            </w:r>
          </w:p>
          <w:p w14:paraId="65395AD9" w14:textId="77777777" w:rsidR="004146EC" w:rsidRPr="00211A34" w:rsidRDefault="004146EC" w:rsidP="00C40DF0">
            <w:pPr>
              <w:spacing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46EC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645F2B0B" w14:textId="77777777" w:rsidR="004146EC" w:rsidRPr="00211A34" w:rsidRDefault="004146EC" w:rsidP="00C40DF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>1 - Cena - 470.10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033AA2" w14:textId="77777777" w:rsidR="004146EC" w:rsidRPr="00211A34" w:rsidRDefault="004146EC" w:rsidP="00C40DF0">
            <w:pPr>
              <w:jc w:val="center"/>
              <w:rPr>
                <w:color w:val="000000"/>
                <w:sz w:val="20"/>
                <w:szCs w:val="20"/>
              </w:rPr>
            </w:pPr>
            <w:r w:rsidRPr="004146EC">
              <w:rPr>
                <w:sz w:val="20"/>
                <w:szCs w:val="20"/>
              </w:rPr>
              <w:t xml:space="preserve">  470,10</w:t>
            </w:r>
          </w:p>
        </w:tc>
      </w:tr>
    </w:tbl>
    <w:p w14:paraId="67C13655" w14:textId="77777777" w:rsidR="008642B3" w:rsidRPr="00B464D3" w:rsidRDefault="008642B3" w:rsidP="00B55DB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7EB28" w14:textId="77777777" w:rsidR="00FE7AB7" w:rsidRDefault="00FE7AB7">
      <w:r>
        <w:separator/>
      </w:r>
    </w:p>
  </w:endnote>
  <w:endnote w:type="continuationSeparator" w:id="0">
    <w:p w14:paraId="3153D95E" w14:textId="77777777" w:rsidR="00FE7AB7" w:rsidRDefault="00FE7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3A6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4F36" w14:textId="0E9A36C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79B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11874" w14:textId="77777777" w:rsidR="00FE7AB7" w:rsidRDefault="00FE7AB7">
      <w:r>
        <w:separator/>
      </w:r>
    </w:p>
  </w:footnote>
  <w:footnote w:type="continuationSeparator" w:id="0">
    <w:p w14:paraId="4E3DFC44" w14:textId="77777777" w:rsidR="00FE7AB7" w:rsidRDefault="00FE7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44A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1F2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62E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AB7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146E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4C13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55DB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085B"/>
    <w:rsid w:val="00E30B2D"/>
    <w:rsid w:val="00E62859"/>
    <w:rsid w:val="00E85D70"/>
    <w:rsid w:val="00F33C66"/>
    <w:rsid w:val="00F960D7"/>
    <w:rsid w:val="00FB7F50"/>
    <w:rsid w:val="00FE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7203C"/>
  <w15:chartTrackingRefBased/>
  <w15:docId w15:val="{DF4E2AA3-799E-475E-B076-61FFEF82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4</cp:revision>
  <cp:lastPrinted>2024-06-27T09:37:00Z</cp:lastPrinted>
  <dcterms:created xsi:type="dcterms:W3CDTF">2024-06-27T09:34:00Z</dcterms:created>
  <dcterms:modified xsi:type="dcterms:W3CDTF">2024-07-05T09:50:00Z</dcterms:modified>
</cp:coreProperties>
</file>