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A04C7F" w:rsidRDefault="00AF6C45" w:rsidP="00A04C7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04C7F">
        <w:rPr>
          <w:rFonts w:ascii="Arial" w:hAnsi="Arial" w:cs="Arial"/>
          <w:sz w:val="24"/>
          <w:szCs w:val="24"/>
        </w:rPr>
        <w:t>Częstochowa</w:t>
      </w:r>
      <w:r w:rsidR="00986737" w:rsidRPr="00A04C7F">
        <w:rPr>
          <w:rFonts w:ascii="Arial" w:hAnsi="Arial" w:cs="Arial"/>
          <w:sz w:val="24"/>
          <w:szCs w:val="24"/>
        </w:rPr>
        <w:t xml:space="preserve"> dnia: </w:t>
      </w:r>
      <w:r w:rsidRPr="00A04C7F">
        <w:rPr>
          <w:rFonts w:ascii="Arial" w:hAnsi="Arial" w:cs="Arial"/>
          <w:sz w:val="24"/>
          <w:szCs w:val="24"/>
        </w:rPr>
        <w:t>2024-07-04</w:t>
      </w:r>
    </w:p>
    <w:p w:rsidR="00986737" w:rsidRPr="00A04C7F" w:rsidRDefault="00AF6C45" w:rsidP="00A04C7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04C7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A04C7F" w:rsidRDefault="00AF6C45" w:rsidP="00A04C7F">
      <w:pPr>
        <w:spacing w:line="360" w:lineRule="auto"/>
        <w:rPr>
          <w:rFonts w:ascii="Arial" w:hAnsi="Arial" w:cs="Arial"/>
          <w:sz w:val="24"/>
          <w:szCs w:val="24"/>
        </w:rPr>
      </w:pPr>
      <w:r w:rsidRPr="00A04C7F">
        <w:rPr>
          <w:rFonts w:ascii="Arial" w:hAnsi="Arial" w:cs="Arial"/>
          <w:sz w:val="24"/>
          <w:szCs w:val="24"/>
        </w:rPr>
        <w:t>Dąbrowskiego</w:t>
      </w:r>
      <w:r w:rsidR="00986737" w:rsidRPr="00A04C7F">
        <w:rPr>
          <w:rFonts w:ascii="Arial" w:hAnsi="Arial" w:cs="Arial"/>
          <w:sz w:val="24"/>
          <w:szCs w:val="24"/>
        </w:rPr>
        <w:t xml:space="preserve"> </w:t>
      </w:r>
      <w:r w:rsidRPr="00A04C7F">
        <w:rPr>
          <w:rFonts w:ascii="Arial" w:hAnsi="Arial" w:cs="Arial"/>
          <w:sz w:val="24"/>
          <w:szCs w:val="24"/>
        </w:rPr>
        <w:t>69</w:t>
      </w:r>
    </w:p>
    <w:p w:rsidR="00986737" w:rsidRPr="00A04C7F" w:rsidRDefault="00AF6C45" w:rsidP="00A04C7F">
      <w:pPr>
        <w:spacing w:line="360" w:lineRule="auto"/>
        <w:rPr>
          <w:rFonts w:ascii="Arial" w:hAnsi="Arial" w:cs="Arial"/>
          <w:sz w:val="24"/>
          <w:szCs w:val="24"/>
        </w:rPr>
      </w:pPr>
      <w:r w:rsidRPr="00A04C7F">
        <w:rPr>
          <w:rFonts w:ascii="Arial" w:hAnsi="Arial" w:cs="Arial"/>
          <w:sz w:val="24"/>
          <w:szCs w:val="24"/>
        </w:rPr>
        <w:t>42-201</w:t>
      </w:r>
      <w:r w:rsidR="00986737" w:rsidRPr="00A04C7F">
        <w:rPr>
          <w:rFonts w:ascii="Arial" w:hAnsi="Arial" w:cs="Arial"/>
          <w:sz w:val="24"/>
          <w:szCs w:val="24"/>
        </w:rPr>
        <w:t xml:space="preserve"> </w:t>
      </w:r>
      <w:r w:rsidRPr="00A04C7F">
        <w:rPr>
          <w:rFonts w:ascii="Arial" w:hAnsi="Arial" w:cs="Arial"/>
          <w:sz w:val="24"/>
          <w:szCs w:val="24"/>
        </w:rPr>
        <w:t>Częstochowa</w:t>
      </w:r>
    </w:p>
    <w:p w:rsidR="00986737" w:rsidRPr="00A04C7F" w:rsidRDefault="00986737" w:rsidP="00A04C7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04C7F" w:rsidRPr="00A04C7F" w:rsidRDefault="00A04C7F" w:rsidP="00A04C7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04C7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04C7F" w:rsidRDefault="00986737" w:rsidP="00A04C7F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A04C7F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986737" w:rsidRPr="00A04C7F" w:rsidRDefault="00986737" w:rsidP="00A04C7F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A04C7F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A04C7F" w:rsidRDefault="00986737" w:rsidP="00A04C7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A04C7F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A04C7F">
        <w:rPr>
          <w:rFonts w:ascii="Arial" w:hAnsi="Arial" w:cs="Arial"/>
          <w:sz w:val="24"/>
          <w:szCs w:val="24"/>
        </w:rPr>
        <w:t>postępowania o udzielenie zamówienia publicznego</w:t>
      </w:r>
      <w:r w:rsidRPr="00A04C7F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04C7F" w:rsidTr="005A632E">
        <w:tc>
          <w:tcPr>
            <w:tcW w:w="2269" w:type="dxa"/>
            <w:shd w:val="clear" w:color="auto" w:fill="auto"/>
          </w:tcPr>
          <w:p w:rsidR="00986737" w:rsidRPr="00A04C7F" w:rsidRDefault="00986737" w:rsidP="00A04C7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04C7F" w:rsidRDefault="00AF6C45" w:rsidP="00A04C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4C7F">
              <w:rPr>
                <w:rFonts w:ascii="Arial" w:hAnsi="Arial" w:cs="Arial"/>
                <w:bCs/>
                <w:sz w:val="24"/>
                <w:szCs w:val="24"/>
              </w:rPr>
              <w:t>Dostawa urządzeń sieciowych dla jednostek organizacyjnych Politechniki Częstochowskiej</w:t>
            </w:r>
            <w:r w:rsidR="00986737" w:rsidRPr="00A04C7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F6C45" w:rsidRPr="00A04C7F" w:rsidTr="00874DE7">
        <w:tc>
          <w:tcPr>
            <w:tcW w:w="2269" w:type="dxa"/>
            <w:shd w:val="clear" w:color="auto" w:fill="auto"/>
          </w:tcPr>
          <w:p w:rsidR="00AF6C45" w:rsidRPr="00A04C7F" w:rsidRDefault="00AF6C45" w:rsidP="00A04C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6C45" w:rsidRPr="00A04C7F" w:rsidRDefault="00AF6C45" w:rsidP="00A04C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4C7F">
              <w:rPr>
                <w:rFonts w:ascii="Arial" w:hAnsi="Arial" w:cs="Arial"/>
                <w:bCs/>
                <w:sz w:val="24"/>
                <w:szCs w:val="24"/>
              </w:rPr>
              <w:t>RK-NZ.261.21.2024.MM</w:t>
            </w:r>
          </w:p>
        </w:tc>
      </w:tr>
    </w:tbl>
    <w:p w:rsidR="00A04C7F" w:rsidRDefault="00A04C7F" w:rsidP="00A04C7F">
      <w:pPr>
        <w:spacing w:before="120" w:line="360" w:lineRule="auto"/>
        <w:jc w:val="both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A04C7F" w:rsidRDefault="00D665F5" w:rsidP="00A04C7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04C7F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A04C7F">
        <w:rPr>
          <w:rFonts w:ascii="Arial" w:hAnsi="Arial" w:cs="Arial"/>
          <w:sz w:val="24"/>
          <w:szCs w:val="24"/>
        </w:rPr>
        <w:t>2</w:t>
      </w:r>
      <w:r w:rsidRPr="00A04C7F">
        <w:rPr>
          <w:rFonts w:ascii="Arial" w:hAnsi="Arial" w:cs="Arial"/>
          <w:sz w:val="24"/>
          <w:szCs w:val="24"/>
        </w:rPr>
        <w:t xml:space="preserve"> ust. 5 </w:t>
      </w:r>
      <w:r w:rsidRPr="00A04C7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04C7F">
        <w:rPr>
          <w:rFonts w:ascii="Arial" w:hAnsi="Arial" w:cs="Arial"/>
          <w:sz w:val="24"/>
          <w:szCs w:val="24"/>
        </w:rPr>
        <w:t xml:space="preserve"> </w:t>
      </w:r>
      <w:r w:rsidR="00AF6C45" w:rsidRPr="00A04C7F">
        <w:rPr>
          <w:rFonts w:ascii="Arial" w:hAnsi="Arial" w:cs="Arial"/>
          <w:sz w:val="24"/>
          <w:szCs w:val="24"/>
        </w:rPr>
        <w:t>(t.j. Dz. U. z 2023r. poz. 1605)</w:t>
      </w:r>
      <w:r w:rsidR="00490DC0" w:rsidRPr="00A04C7F">
        <w:rPr>
          <w:rFonts w:ascii="Arial" w:hAnsi="Arial" w:cs="Arial"/>
          <w:sz w:val="24"/>
          <w:szCs w:val="24"/>
        </w:rPr>
        <w:t xml:space="preserve"> </w:t>
      </w:r>
      <w:r w:rsidRPr="00A04C7F">
        <w:rPr>
          <w:rFonts w:ascii="Arial" w:hAnsi="Arial" w:cs="Arial"/>
          <w:sz w:val="24"/>
          <w:szCs w:val="24"/>
        </w:rPr>
        <w:t>udostępnia</w:t>
      </w:r>
      <w:r w:rsidR="00F95C33" w:rsidRPr="00A04C7F">
        <w:rPr>
          <w:rFonts w:ascii="Arial" w:hAnsi="Arial" w:cs="Arial"/>
          <w:sz w:val="24"/>
          <w:szCs w:val="24"/>
        </w:rPr>
        <w:t xml:space="preserve"> </w:t>
      </w:r>
      <w:r w:rsidR="004C7E9B" w:rsidRPr="00A04C7F">
        <w:rPr>
          <w:rFonts w:ascii="Arial" w:hAnsi="Arial" w:cs="Arial"/>
          <w:sz w:val="24"/>
          <w:szCs w:val="24"/>
        </w:rPr>
        <w:t>informacj</w:t>
      </w:r>
      <w:r w:rsidR="00577BC6" w:rsidRPr="00A04C7F">
        <w:rPr>
          <w:rFonts w:ascii="Arial" w:hAnsi="Arial" w:cs="Arial"/>
          <w:sz w:val="24"/>
          <w:szCs w:val="24"/>
        </w:rPr>
        <w:t>ę</w:t>
      </w:r>
      <w:r w:rsidR="00035488" w:rsidRPr="00A04C7F">
        <w:rPr>
          <w:rFonts w:ascii="Arial" w:hAnsi="Arial" w:cs="Arial"/>
          <w:sz w:val="24"/>
          <w:szCs w:val="24"/>
        </w:rPr>
        <w:t xml:space="preserve"> z otwarcia ofert</w:t>
      </w:r>
      <w:r w:rsidR="00577BC6" w:rsidRPr="00A04C7F">
        <w:rPr>
          <w:rFonts w:ascii="Arial" w:hAnsi="Arial" w:cs="Arial"/>
          <w:sz w:val="24"/>
          <w:szCs w:val="24"/>
        </w:rPr>
        <w:t>.</w:t>
      </w:r>
    </w:p>
    <w:p w:rsidR="00A80738" w:rsidRPr="00A04C7F" w:rsidRDefault="00D665F5" w:rsidP="00A04C7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A04C7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04C7F">
        <w:rPr>
          <w:rFonts w:ascii="Arial" w:hAnsi="Arial" w:cs="Arial"/>
          <w:sz w:val="24"/>
          <w:szCs w:val="24"/>
        </w:rPr>
        <w:t xml:space="preserve"> w dniu </w:t>
      </w:r>
      <w:r w:rsidR="00AF6C45" w:rsidRPr="00A04C7F">
        <w:rPr>
          <w:rFonts w:ascii="Arial" w:hAnsi="Arial" w:cs="Arial"/>
          <w:sz w:val="24"/>
          <w:szCs w:val="24"/>
        </w:rPr>
        <w:t>04/07/2024</w:t>
      </w:r>
      <w:r w:rsidR="00FF4AB1" w:rsidRPr="00A04C7F">
        <w:rPr>
          <w:rFonts w:ascii="Arial" w:hAnsi="Arial" w:cs="Arial"/>
          <w:sz w:val="24"/>
          <w:szCs w:val="24"/>
        </w:rPr>
        <w:t xml:space="preserve"> o godz. </w:t>
      </w:r>
      <w:r w:rsidR="00AF6C45" w:rsidRPr="00A04C7F">
        <w:rPr>
          <w:rFonts w:ascii="Arial" w:hAnsi="Arial" w:cs="Arial"/>
          <w:sz w:val="24"/>
          <w:szCs w:val="24"/>
        </w:rPr>
        <w:t>11:00</w:t>
      </w:r>
      <w:r w:rsidRPr="00A04C7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528"/>
        <w:gridCol w:w="1559"/>
      </w:tblGrid>
      <w:tr w:rsidR="006B27ED" w:rsidRPr="00A04C7F" w:rsidTr="00A04C7F">
        <w:tc>
          <w:tcPr>
            <w:tcW w:w="993" w:type="dxa"/>
            <w:shd w:val="clear" w:color="auto" w:fill="F2F2F2"/>
            <w:vAlign w:val="center"/>
          </w:tcPr>
          <w:p w:rsidR="006B27ED" w:rsidRPr="00A04C7F" w:rsidRDefault="00986737" w:rsidP="00A04C7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A04C7F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6B27ED" w:rsidRPr="00A04C7F" w:rsidRDefault="00986737" w:rsidP="00A04C7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6B27ED" w:rsidRPr="00A04C7F" w:rsidRDefault="006B27ED" w:rsidP="00A04C7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B27ED" w:rsidRPr="00A04C7F" w:rsidRDefault="006B27ED" w:rsidP="00A04C7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F6C45" w:rsidRPr="00A04C7F" w:rsidTr="00A04C7F">
        <w:tc>
          <w:tcPr>
            <w:tcW w:w="993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AF6C45" w:rsidRPr="00A04C7F" w:rsidRDefault="00AF6C45" w:rsidP="00A04C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A04C7F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F6C45" w:rsidRDefault="00A04C7F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A04C7F" w:rsidRPr="00A04C7F" w:rsidRDefault="00A04C7F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2 693.70 zł</w:t>
            </w:r>
          </w:p>
        </w:tc>
      </w:tr>
      <w:tr w:rsidR="00AF6C45" w:rsidRPr="00A04C7F" w:rsidTr="00A04C7F">
        <w:tc>
          <w:tcPr>
            <w:tcW w:w="993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A04C7F" w:rsidRPr="00A04C7F" w:rsidRDefault="00A04C7F" w:rsidP="00A04C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04C7F" w:rsidRDefault="00A04C7F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AF6C45" w:rsidRPr="00A04C7F" w:rsidRDefault="00A04C7F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5 387.40 zł</w:t>
            </w:r>
          </w:p>
        </w:tc>
      </w:tr>
      <w:tr w:rsidR="00AF6C45" w:rsidRPr="00A04C7F" w:rsidTr="00A04C7F">
        <w:tc>
          <w:tcPr>
            <w:tcW w:w="993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A04C7F" w:rsidRPr="00A04C7F" w:rsidRDefault="00A04C7F" w:rsidP="00A04C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04C7F" w:rsidRDefault="00A04C7F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AF6C45" w:rsidRPr="00A04C7F" w:rsidRDefault="00A04C7F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9 840.00 zł</w:t>
            </w:r>
          </w:p>
        </w:tc>
      </w:tr>
      <w:tr w:rsidR="00AF6C45" w:rsidRPr="00A04C7F" w:rsidTr="00A04C7F">
        <w:tc>
          <w:tcPr>
            <w:tcW w:w="993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A04C7F" w:rsidRPr="00A04C7F" w:rsidRDefault="00A04C7F" w:rsidP="00A04C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04C7F" w:rsidRDefault="00A04C7F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AF6C45" w:rsidRPr="00A04C7F" w:rsidRDefault="00A04C7F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9 840.00 zł</w:t>
            </w:r>
          </w:p>
        </w:tc>
      </w:tr>
      <w:tr w:rsidR="00AF6C45" w:rsidRPr="00A04C7F" w:rsidTr="00A04C7F">
        <w:tc>
          <w:tcPr>
            <w:tcW w:w="993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A04C7F" w:rsidRPr="00A04C7F" w:rsidRDefault="00A04C7F" w:rsidP="00A04C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04C7F" w:rsidRDefault="00A04C7F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AF6C45" w:rsidRPr="00A04C7F" w:rsidRDefault="00A04C7F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17 220.00 zł</w:t>
            </w:r>
          </w:p>
        </w:tc>
      </w:tr>
      <w:tr w:rsidR="00AF6C45" w:rsidRPr="00A04C7F" w:rsidTr="00A04C7F">
        <w:tc>
          <w:tcPr>
            <w:tcW w:w="993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AF6C45" w:rsidRPr="00A04C7F" w:rsidRDefault="00AF6C45" w:rsidP="00A04C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 xml:space="preserve">ForIP </w:t>
            </w:r>
            <w:r w:rsidR="00A04C7F"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:rsidR="00AF6C45" w:rsidRPr="00A04C7F" w:rsidRDefault="00AF6C45" w:rsidP="00A04C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F6C45" w:rsidRPr="00A04C7F" w:rsidRDefault="00AF6C45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41-800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4C7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2 810.55 zł</w:t>
            </w:r>
          </w:p>
        </w:tc>
      </w:tr>
      <w:tr w:rsidR="00AF6C45" w:rsidRPr="00A04C7F" w:rsidTr="00A04C7F">
        <w:tc>
          <w:tcPr>
            <w:tcW w:w="993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A04C7F" w:rsidRPr="00A04C7F" w:rsidRDefault="00A04C7F" w:rsidP="00A04C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 xml:space="preserve">ForIP </w:t>
            </w:r>
            <w:r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:rsidR="00AF6C45" w:rsidRPr="00A04C7F" w:rsidRDefault="00AF6C45" w:rsidP="00A04C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F6C45" w:rsidRPr="00A04C7F" w:rsidRDefault="00AF6C45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41-800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4C7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5 621.10 zł</w:t>
            </w:r>
          </w:p>
        </w:tc>
      </w:tr>
      <w:tr w:rsidR="00AF6C45" w:rsidRPr="00A04C7F" w:rsidTr="00A04C7F">
        <w:tc>
          <w:tcPr>
            <w:tcW w:w="993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A04C7F" w:rsidRPr="00A04C7F" w:rsidRDefault="00A04C7F" w:rsidP="00A04C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 xml:space="preserve">ForIP </w:t>
            </w:r>
            <w:r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:rsidR="00AF6C45" w:rsidRPr="00A04C7F" w:rsidRDefault="00AF6C45" w:rsidP="00A04C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F6C45" w:rsidRPr="00A04C7F" w:rsidRDefault="00AF6C45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41-800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4C7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6 494.40 zł</w:t>
            </w:r>
          </w:p>
        </w:tc>
      </w:tr>
      <w:tr w:rsidR="00AF6C45" w:rsidRPr="00A04C7F" w:rsidTr="00A04C7F">
        <w:tc>
          <w:tcPr>
            <w:tcW w:w="993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A04C7F" w:rsidRPr="00A04C7F" w:rsidRDefault="00A04C7F" w:rsidP="00A04C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 xml:space="preserve">ForIP </w:t>
            </w:r>
            <w:r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:rsidR="00AF6C45" w:rsidRPr="00A04C7F" w:rsidRDefault="00AF6C45" w:rsidP="00A04C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F6C45" w:rsidRPr="00A04C7F" w:rsidRDefault="00AF6C45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41-800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4C7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6 494.40 zł</w:t>
            </w:r>
          </w:p>
        </w:tc>
      </w:tr>
      <w:tr w:rsidR="00AF6C45" w:rsidRPr="00A04C7F" w:rsidTr="00A04C7F">
        <w:tc>
          <w:tcPr>
            <w:tcW w:w="993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A04C7F" w:rsidRPr="00A04C7F" w:rsidRDefault="00A04C7F" w:rsidP="00A04C7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 xml:space="preserve">ForIP </w:t>
            </w:r>
            <w:r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:rsidR="00AF6C45" w:rsidRPr="00A04C7F" w:rsidRDefault="00AF6C45" w:rsidP="00A04C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A04C7F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4C7F">
              <w:rPr>
                <w:rFonts w:ascii="Arial" w:hAnsi="Arial" w:cs="Arial"/>
                <w:sz w:val="24"/>
                <w:szCs w:val="24"/>
              </w:rPr>
              <w:t>2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F6C45" w:rsidRPr="00A04C7F" w:rsidRDefault="00AF6C45" w:rsidP="00A04C7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41-800</w:t>
            </w:r>
            <w:r w:rsidRPr="00A04C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4C7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6C45" w:rsidRPr="00A04C7F" w:rsidRDefault="00AF6C45" w:rsidP="00A04C7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C7F">
              <w:rPr>
                <w:rFonts w:ascii="Arial" w:hAnsi="Arial" w:cs="Arial"/>
                <w:sz w:val="24"/>
                <w:szCs w:val="24"/>
              </w:rPr>
              <w:t>14 243.40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A04C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BB3" w:rsidRDefault="00CA7BB3">
      <w:r>
        <w:separator/>
      </w:r>
    </w:p>
  </w:endnote>
  <w:endnote w:type="continuationSeparator" w:id="0">
    <w:p w:rsidR="00CA7BB3" w:rsidRDefault="00CA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C7F" w:rsidRDefault="00A04C7F" w:rsidP="00A04C7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04C7F" w:rsidTr="00874DE7">
      <w:tc>
        <w:tcPr>
          <w:tcW w:w="0" w:type="auto"/>
          <w:shd w:val="clear" w:color="auto" w:fill="auto"/>
          <w:vAlign w:val="center"/>
        </w:tcPr>
        <w:p w:rsidR="00A04C7F" w:rsidRPr="00B44D15" w:rsidRDefault="00A04C7F" w:rsidP="00A04C7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04C7F" w:rsidRPr="00B7388A" w:rsidRDefault="00A04C7F" w:rsidP="00A04C7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04C7F" w:rsidRPr="00AB1BF2" w:rsidRDefault="00A04C7F" w:rsidP="00A04C7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04C7F" w:rsidRPr="0099535B" w:rsidRDefault="00A04C7F" w:rsidP="00A04C7F">
          <w:pPr>
            <w:pStyle w:val="Bezodstpw"/>
            <w:jc w:val="center"/>
            <w:rPr>
              <w:noProof/>
            </w:rPr>
          </w:pPr>
        </w:p>
      </w:tc>
    </w:tr>
  </w:tbl>
  <w:p w:rsidR="00A04C7F" w:rsidRPr="008F758E" w:rsidRDefault="00A04C7F" w:rsidP="00A04C7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04C7F" w:rsidRPr="008F758E" w:rsidRDefault="00A04C7F" w:rsidP="00A04C7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04C7F" w:rsidRPr="00D57C24" w:rsidRDefault="00A04C7F" w:rsidP="00A04C7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04C7F" w:rsidRPr="00B7388A" w:rsidRDefault="00A04C7F" w:rsidP="00A04C7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86737" w:rsidRDefault="009F189D" w:rsidP="00A04C7F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4C7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BB3" w:rsidRDefault="00CA7BB3">
      <w:r>
        <w:separator/>
      </w:r>
    </w:p>
  </w:footnote>
  <w:footnote w:type="continuationSeparator" w:id="0">
    <w:p w:rsidR="00CA7BB3" w:rsidRDefault="00CA7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C45" w:rsidRDefault="00AF6C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C7F" w:rsidRPr="0062295F" w:rsidRDefault="00A04C7F" w:rsidP="00A04C7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F6C45" w:rsidRDefault="00AF6C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C45" w:rsidRDefault="00AF6C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BB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04C7F"/>
    <w:rsid w:val="00A80738"/>
    <w:rsid w:val="00AF6C45"/>
    <w:rsid w:val="00BB547B"/>
    <w:rsid w:val="00C236D3"/>
    <w:rsid w:val="00C659E2"/>
    <w:rsid w:val="00C82837"/>
    <w:rsid w:val="00CA3D66"/>
    <w:rsid w:val="00CA7BB3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DADA435"/>
  <w15:chartTrackingRefBased/>
  <w15:docId w15:val="{E03C404C-E651-498C-BA17-CA478FD35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04C7F"/>
  </w:style>
  <w:style w:type="paragraph" w:styleId="Bezodstpw">
    <w:name w:val="No Spacing"/>
    <w:uiPriority w:val="1"/>
    <w:qFormat/>
    <w:rsid w:val="00A04C7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238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2024-07-04T11:18:00Z</cp:lastPrinted>
  <dcterms:created xsi:type="dcterms:W3CDTF">2024-07-04T11:18:00Z</dcterms:created>
  <dcterms:modified xsi:type="dcterms:W3CDTF">2024-07-04T11:18:00Z</dcterms:modified>
</cp:coreProperties>
</file>