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5F0921" w:rsidRDefault="00C57222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F0921">
        <w:rPr>
          <w:rFonts w:ascii="Verdana" w:hAnsi="Verdana"/>
          <w:sz w:val="18"/>
          <w:szCs w:val="18"/>
        </w:rPr>
        <w:t>Kraków</w:t>
      </w:r>
      <w:r w:rsidR="00FB7F50" w:rsidRPr="005F0921">
        <w:rPr>
          <w:rFonts w:ascii="Verdana" w:hAnsi="Verdana"/>
          <w:sz w:val="18"/>
          <w:szCs w:val="18"/>
        </w:rPr>
        <w:t xml:space="preserve"> dnia: </w:t>
      </w:r>
      <w:r w:rsidRPr="005F0921">
        <w:rPr>
          <w:rFonts w:ascii="Verdana" w:hAnsi="Verdana"/>
          <w:sz w:val="18"/>
          <w:szCs w:val="18"/>
        </w:rPr>
        <w:t>2024-07-0</w:t>
      </w:r>
      <w:r w:rsidR="00305177">
        <w:rPr>
          <w:rFonts w:ascii="Verdana" w:hAnsi="Verdana"/>
          <w:sz w:val="18"/>
          <w:szCs w:val="18"/>
        </w:rPr>
        <w:t>4</w:t>
      </w:r>
      <w:bookmarkStart w:id="1" w:name="_GoBack"/>
      <w:bookmarkEnd w:id="1"/>
    </w:p>
    <w:p w:rsidR="00FB7F50" w:rsidRPr="005F0921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C57222" w:rsidRPr="005F0921" w:rsidRDefault="00C5722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F092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C57222" w:rsidRPr="005F0921" w:rsidRDefault="00C5722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F092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5F0921" w:rsidRDefault="00C5722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F092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5F0921" w:rsidRDefault="00C57222" w:rsidP="00FB7F50">
      <w:pPr>
        <w:rPr>
          <w:rFonts w:ascii="Verdana" w:hAnsi="Verdana"/>
          <w:sz w:val="18"/>
          <w:szCs w:val="18"/>
        </w:rPr>
      </w:pPr>
      <w:r w:rsidRPr="005F0921">
        <w:rPr>
          <w:rFonts w:ascii="Verdana" w:hAnsi="Verdana"/>
          <w:sz w:val="18"/>
          <w:szCs w:val="18"/>
        </w:rPr>
        <w:t>Al. Mickiewicza</w:t>
      </w:r>
      <w:r w:rsidR="00FB7F50" w:rsidRPr="005F0921">
        <w:rPr>
          <w:rFonts w:ascii="Verdana" w:hAnsi="Verdana"/>
          <w:sz w:val="18"/>
          <w:szCs w:val="18"/>
        </w:rPr>
        <w:t xml:space="preserve"> </w:t>
      </w:r>
      <w:r w:rsidRPr="005F0921">
        <w:rPr>
          <w:rFonts w:ascii="Verdana" w:hAnsi="Verdana"/>
          <w:sz w:val="18"/>
          <w:szCs w:val="18"/>
        </w:rPr>
        <w:t>30</w:t>
      </w:r>
    </w:p>
    <w:p w:rsidR="00FB7F50" w:rsidRPr="005F0921" w:rsidRDefault="00C57222" w:rsidP="00FB7F50">
      <w:pPr>
        <w:rPr>
          <w:rFonts w:ascii="Verdana" w:hAnsi="Verdana"/>
          <w:sz w:val="18"/>
          <w:szCs w:val="18"/>
        </w:rPr>
      </w:pPr>
      <w:r w:rsidRPr="005F0921">
        <w:rPr>
          <w:rFonts w:ascii="Verdana" w:hAnsi="Verdana"/>
          <w:sz w:val="18"/>
          <w:szCs w:val="18"/>
        </w:rPr>
        <w:t>30-059</w:t>
      </w:r>
      <w:r w:rsidR="00FB7F50" w:rsidRPr="005F0921">
        <w:rPr>
          <w:rFonts w:ascii="Verdana" w:hAnsi="Verdana"/>
          <w:sz w:val="18"/>
          <w:szCs w:val="18"/>
        </w:rPr>
        <w:t xml:space="preserve"> </w:t>
      </w:r>
      <w:r w:rsidRPr="005F0921">
        <w:rPr>
          <w:rFonts w:ascii="Verdana" w:hAnsi="Verdana"/>
          <w:sz w:val="18"/>
          <w:szCs w:val="18"/>
        </w:rPr>
        <w:t>Kraków</w:t>
      </w:r>
    </w:p>
    <w:p w:rsidR="008642B3" w:rsidRPr="005F092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F0921">
        <w:rPr>
          <w:rFonts w:ascii="Verdana" w:hAnsi="Verdana"/>
          <w:sz w:val="18"/>
          <w:szCs w:val="18"/>
        </w:rPr>
        <w:t>OGŁOSZENIE</w:t>
      </w:r>
    </w:p>
    <w:p w:rsidR="008642B3" w:rsidRPr="005F092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F0921">
        <w:rPr>
          <w:rFonts w:ascii="Verdana" w:hAnsi="Verdana"/>
          <w:b/>
          <w:sz w:val="18"/>
          <w:szCs w:val="18"/>
        </w:rPr>
        <w:t xml:space="preserve">o </w:t>
      </w:r>
      <w:r w:rsidR="0054734E" w:rsidRPr="005F092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57222" w:rsidRPr="005F0921" w:rsidTr="00B55211">
        <w:trPr>
          <w:trHeight w:val="638"/>
        </w:trPr>
        <w:tc>
          <w:tcPr>
            <w:tcW w:w="959" w:type="dxa"/>
            <w:shd w:val="clear" w:color="auto" w:fill="auto"/>
          </w:tcPr>
          <w:p w:rsidR="00C57222" w:rsidRPr="005F0921" w:rsidRDefault="00C57222" w:rsidP="00B5521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092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57222" w:rsidRPr="005F0921" w:rsidRDefault="00C57222" w:rsidP="00B5521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092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5F092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F092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F0921">
              <w:rPr>
                <w:rFonts w:ascii="Verdana" w:hAnsi="Verdana"/>
                <w:sz w:val="18"/>
                <w:szCs w:val="18"/>
              </w:rPr>
              <w:t>pn.</w:t>
            </w:r>
            <w:r w:rsidRPr="005F092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F092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F0921">
              <w:rPr>
                <w:rFonts w:ascii="Verdana" w:hAnsi="Verdana"/>
                <w:b/>
                <w:bCs/>
                <w:sz w:val="18"/>
                <w:szCs w:val="18"/>
              </w:rPr>
              <w:t>Remont sali laboratoryjnej nr 3 w pawilonie A-2 AGH w Krakowie. DE-dzp.272-254/24</w:t>
            </w:r>
            <w:r w:rsidRPr="005F092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F092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F092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F0921">
              <w:rPr>
                <w:rFonts w:ascii="Verdana" w:hAnsi="Verdana"/>
                <w:b/>
                <w:sz w:val="18"/>
                <w:szCs w:val="18"/>
              </w:rPr>
              <w:t xml:space="preserve"> DE-dzp.272-254/24</w:t>
            </w:r>
            <w:r w:rsidRPr="005F092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5F092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F0921">
        <w:rPr>
          <w:rFonts w:ascii="Verdana" w:hAnsi="Verdana"/>
          <w:sz w:val="18"/>
          <w:szCs w:val="18"/>
        </w:rPr>
        <w:t xml:space="preserve">Zamawiający, </w:t>
      </w:r>
      <w:r w:rsidR="00CC324B" w:rsidRPr="005F092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F092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F0921">
        <w:rPr>
          <w:rFonts w:ascii="Verdana" w:hAnsi="Verdana"/>
          <w:sz w:val="18"/>
          <w:szCs w:val="18"/>
        </w:rPr>
        <w:t xml:space="preserve">ust. 1 pkt. 1 i </w:t>
      </w:r>
      <w:r w:rsidRPr="005F0921">
        <w:rPr>
          <w:rFonts w:ascii="Verdana" w:hAnsi="Verdana"/>
          <w:sz w:val="18"/>
          <w:szCs w:val="18"/>
        </w:rPr>
        <w:t xml:space="preserve">ust. </w:t>
      </w:r>
      <w:r w:rsidR="00A17CDB" w:rsidRPr="005F0921">
        <w:rPr>
          <w:rFonts w:ascii="Verdana" w:hAnsi="Verdana"/>
          <w:sz w:val="18"/>
          <w:szCs w:val="18"/>
        </w:rPr>
        <w:t>2</w:t>
      </w:r>
      <w:r w:rsidRPr="005F092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F0921">
        <w:rPr>
          <w:rFonts w:ascii="Verdana" w:hAnsi="Verdana"/>
          <w:sz w:val="18"/>
          <w:szCs w:val="18"/>
        </w:rPr>
        <w:t xml:space="preserve"> (Dz. U. </w:t>
      </w:r>
      <w:r w:rsidR="00C53069" w:rsidRPr="005F0921">
        <w:rPr>
          <w:rFonts w:ascii="Verdana" w:hAnsi="Verdana"/>
          <w:sz w:val="18"/>
          <w:szCs w:val="18"/>
        </w:rPr>
        <w:t>2023.1605 ze zm.</w:t>
      </w:r>
      <w:r w:rsidR="006B585D" w:rsidRPr="005F0921">
        <w:rPr>
          <w:rFonts w:ascii="Verdana" w:hAnsi="Verdana"/>
          <w:sz w:val="18"/>
          <w:szCs w:val="18"/>
        </w:rPr>
        <w:t>)</w:t>
      </w:r>
      <w:r w:rsidRPr="005F0921">
        <w:rPr>
          <w:rFonts w:ascii="Verdana" w:hAnsi="Verdana"/>
          <w:sz w:val="18"/>
          <w:szCs w:val="18"/>
        </w:rPr>
        <w:t xml:space="preserve">, zwanej dalej „ustawą </w:t>
      </w:r>
      <w:proofErr w:type="spellStart"/>
      <w:r w:rsidRPr="005F0921">
        <w:rPr>
          <w:rFonts w:ascii="Verdana" w:hAnsi="Verdana"/>
          <w:sz w:val="18"/>
          <w:szCs w:val="18"/>
        </w:rPr>
        <w:t>Pzp</w:t>
      </w:r>
      <w:proofErr w:type="spellEnd"/>
      <w:r w:rsidRPr="005F0921">
        <w:rPr>
          <w:rFonts w:ascii="Verdana" w:hAnsi="Verdana"/>
          <w:sz w:val="18"/>
          <w:szCs w:val="18"/>
        </w:rPr>
        <w:t>”</w:t>
      </w:r>
      <w:r w:rsidR="00D26ED6" w:rsidRPr="005F0921">
        <w:rPr>
          <w:rFonts w:ascii="Verdana" w:hAnsi="Verdana"/>
          <w:sz w:val="18"/>
          <w:szCs w:val="18"/>
        </w:rPr>
        <w:t xml:space="preserve">, </w:t>
      </w:r>
      <w:r w:rsidRPr="005F0921">
        <w:rPr>
          <w:rFonts w:ascii="Verdana" w:hAnsi="Verdana"/>
          <w:sz w:val="18"/>
          <w:szCs w:val="18"/>
        </w:rPr>
        <w:t>informuje</w:t>
      </w:r>
      <w:r w:rsidR="00D26ED6" w:rsidRPr="005F092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F0921">
        <w:rPr>
          <w:rFonts w:ascii="Verdana" w:hAnsi="Verdana"/>
          <w:sz w:val="18"/>
          <w:szCs w:val="18"/>
        </w:rPr>
        <w:t>najkorzystniejsz</w:t>
      </w:r>
      <w:r w:rsidR="00D26ED6" w:rsidRPr="005F0921">
        <w:rPr>
          <w:rFonts w:ascii="Verdana" w:hAnsi="Verdana"/>
          <w:sz w:val="18"/>
          <w:szCs w:val="18"/>
        </w:rPr>
        <w:t xml:space="preserve">a wybrana została </w:t>
      </w:r>
      <w:r w:rsidR="00756CDA" w:rsidRPr="005F0921">
        <w:rPr>
          <w:rFonts w:ascii="Verdana" w:hAnsi="Verdana"/>
          <w:sz w:val="18"/>
          <w:szCs w:val="18"/>
        </w:rPr>
        <w:t>ofer</w:t>
      </w:r>
      <w:r w:rsidR="00D26ED6" w:rsidRPr="005F0921">
        <w:rPr>
          <w:rFonts w:ascii="Verdana" w:hAnsi="Verdana"/>
          <w:sz w:val="18"/>
          <w:szCs w:val="18"/>
        </w:rPr>
        <w:t>t</w:t>
      </w:r>
      <w:r w:rsidR="009F0E5C" w:rsidRPr="005F0921">
        <w:rPr>
          <w:rFonts w:ascii="Verdana" w:hAnsi="Verdana"/>
          <w:sz w:val="18"/>
          <w:szCs w:val="18"/>
        </w:rPr>
        <w:t>a</w:t>
      </w:r>
      <w:r w:rsidR="00D26ED6" w:rsidRPr="005F092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57222" w:rsidRPr="005F0921" w:rsidTr="00B55211">
        <w:trPr>
          <w:cantSplit/>
        </w:trPr>
        <w:tc>
          <w:tcPr>
            <w:tcW w:w="10150" w:type="dxa"/>
          </w:tcPr>
          <w:p w:rsidR="00C57222" w:rsidRPr="005F0921" w:rsidRDefault="00C57222" w:rsidP="00B5521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0921">
              <w:rPr>
                <w:rFonts w:ascii="Verdana" w:hAnsi="Verdana"/>
                <w:b/>
                <w:sz w:val="18"/>
                <w:szCs w:val="18"/>
              </w:rPr>
              <w:t>Firma Remontowo-Budowlana „PRACUŚ”, Bogdan Kula</w:t>
            </w:r>
          </w:p>
          <w:p w:rsidR="00C57222" w:rsidRPr="005F0921" w:rsidRDefault="00C57222" w:rsidP="00B5521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F0921">
              <w:rPr>
                <w:rFonts w:ascii="Verdana" w:hAnsi="Verdana"/>
                <w:bCs/>
                <w:sz w:val="18"/>
                <w:szCs w:val="18"/>
              </w:rPr>
              <w:t>os. Albertyńskie 19 /44</w:t>
            </w:r>
          </w:p>
          <w:p w:rsidR="00C57222" w:rsidRPr="005F0921" w:rsidRDefault="00C57222" w:rsidP="00B5521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F0921">
              <w:rPr>
                <w:rFonts w:ascii="Verdana" w:hAnsi="Verdana"/>
                <w:bCs/>
                <w:sz w:val="18"/>
                <w:szCs w:val="18"/>
              </w:rPr>
              <w:t>31-853 Kraków</w:t>
            </w:r>
          </w:p>
          <w:p w:rsidR="00C57222" w:rsidRPr="005F0921" w:rsidRDefault="00C57222" w:rsidP="00B55211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0921">
              <w:rPr>
                <w:rFonts w:ascii="Verdana" w:hAnsi="Verdana"/>
                <w:sz w:val="18"/>
                <w:szCs w:val="18"/>
              </w:rPr>
              <w:t>na:</w:t>
            </w:r>
          </w:p>
          <w:p w:rsidR="00C57222" w:rsidRPr="005F0921" w:rsidRDefault="00C57222" w:rsidP="00B55211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0921">
              <w:rPr>
                <w:rFonts w:ascii="Verdana" w:hAnsi="Verdana"/>
                <w:sz w:val="18"/>
                <w:szCs w:val="18"/>
              </w:rPr>
              <w:t xml:space="preserve">Remont sali laboratoryjnej nr 3 w pawilonie A-2 AGH w Krakowie. DE-dzp.272-254/24 </w:t>
            </w:r>
          </w:p>
          <w:p w:rsidR="00C57222" w:rsidRPr="005F0921" w:rsidRDefault="00C57222" w:rsidP="00B55211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0921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5F0921">
              <w:rPr>
                <w:rFonts w:ascii="Verdana" w:hAnsi="Verdana"/>
                <w:b/>
                <w:sz w:val="18"/>
                <w:szCs w:val="18"/>
              </w:rPr>
              <w:t>197 432.00 zł</w:t>
            </w:r>
            <w:r w:rsidRPr="005F092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C57222" w:rsidRPr="005F0921" w:rsidRDefault="00C57222" w:rsidP="00B55211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092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F092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F092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5F092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5F0921" w:rsidRPr="005F0921" w:rsidRDefault="00915B9E" w:rsidP="005F0921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F092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  <w:bookmarkEnd w:id="0"/>
      <w:r w:rsidR="005F0921" w:rsidRPr="005F0921">
        <w:rPr>
          <w:rFonts w:ascii="Verdana" w:hAnsi="Verdana"/>
          <w:color w:val="000000"/>
          <w:sz w:val="18"/>
          <w:szCs w:val="18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559"/>
        <w:gridCol w:w="1701"/>
        <w:gridCol w:w="1985"/>
      </w:tblGrid>
      <w:tr w:rsidR="005F0921" w:rsidRPr="00587604" w:rsidTr="00B55211">
        <w:trPr>
          <w:trHeight w:val="510"/>
        </w:trPr>
        <w:tc>
          <w:tcPr>
            <w:tcW w:w="70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587604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4253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5F0921" w:rsidRPr="00587604" w:rsidRDefault="005F0921" w:rsidP="00B5521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701" w:type="dxa"/>
            <w:vAlign w:val="center"/>
          </w:tcPr>
          <w:p w:rsidR="005F0921" w:rsidRPr="00587604" w:rsidRDefault="005F0921" w:rsidP="00B5521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5F0921" w:rsidRPr="00587604" w:rsidTr="00B55211">
        <w:tc>
          <w:tcPr>
            <w:tcW w:w="70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4253" w:type="dxa"/>
            <w:vAlign w:val="center"/>
          </w:tcPr>
          <w:p w:rsidR="005F0921" w:rsidRPr="00587604" w:rsidRDefault="005F0921" w:rsidP="00B552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>Firma Remontowo-Budowlana „PRACUŚ”, Bogdan Kula</w:t>
            </w:r>
          </w:p>
          <w:p w:rsidR="005F0921" w:rsidRPr="00587604" w:rsidRDefault="005F0921" w:rsidP="00B5521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os. Albertyńskie 19 /44</w:t>
            </w:r>
          </w:p>
          <w:p w:rsidR="005F0921" w:rsidRPr="00587604" w:rsidRDefault="005F0921" w:rsidP="00B5521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31-853 Kraków</w:t>
            </w:r>
          </w:p>
        </w:tc>
        <w:tc>
          <w:tcPr>
            <w:tcW w:w="155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5F0921" w:rsidRPr="00587604" w:rsidTr="00B55211">
        <w:tc>
          <w:tcPr>
            <w:tcW w:w="70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4253" w:type="dxa"/>
            <w:vAlign w:val="center"/>
          </w:tcPr>
          <w:p w:rsidR="005F0921" w:rsidRPr="00587604" w:rsidRDefault="005F0921" w:rsidP="00B552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>F.H.U "BARTEK" ROMAN ŻUREK</w:t>
            </w:r>
          </w:p>
          <w:p w:rsidR="005F0921" w:rsidRPr="00587604" w:rsidRDefault="005F0921" w:rsidP="00B5521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Praska 54 /23</w:t>
            </w:r>
          </w:p>
          <w:p w:rsidR="005F0921" w:rsidRPr="00587604" w:rsidRDefault="005F0921" w:rsidP="00B5521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30-322 Kraków</w:t>
            </w:r>
          </w:p>
        </w:tc>
        <w:tc>
          <w:tcPr>
            <w:tcW w:w="155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59,84</w:t>
            </w:r>
          </w:p>
        </w:tc>
        <w:tc>
          <w:tcPr>
            <w:tcW w:w="1701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99,84</w:t>
            </w:r>
          </w:p>
        </w:tc>
      </w:tr>
      <w:tr w:rsidR="005F0921" w:rsidRPr="00587604" w:rsidTr="00B55211">
        <w:tc>
          <w:tcPr>
            <w:tcW w:w="70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253" w:type="dxa"/>
            <w:vAlign w:val="center"/>
          </w:tcPr>
          <w:p w:rsidR="005F0921" w:rsidRPr="00587604" w:rsidRDefault="005F0921" w:rsidP="00B552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5F0921" w:rsidRPr="00587604" w:rsidRDefault="005F0921" w:rsidP="00B5521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5F0921" w:rsidRPr="00587604" w:rsidRDefault="005F0921" w:rsidP="00B5521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55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49,45</w:t>
            </w:r>
          </w:p>
        </w:tc>
        <w:tc>
          <w:tcPr>
            <w:tcW w:w="1701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89,45</w:t>
            </w:r>
          </w:p>
        </w:tc>
      </w:tr>
      <w:tr w:rsidR="005F0921" w:rsidRPr="00587604" w:rsidTr="00B55211">
        <w:tc>
          <w:tcPr>
            <w:tcW w:w="70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253" w:type="dxa"/>
            <w:vAlign w:val="center"/>
          </w:tcPr>
          <w:p w:rsidR="005F0921" w:rsidRPr="00587604" w:rsidRDefault="005F0921" w:rsidP="00B552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>Majer Piotr Majerski</w:t>
            </w:r>
          </w:p>
          <w:p w:rsidR="005F0921" w:rsidRPr="00587604" w:rsidRDefault="005F0921" w:rsidP="00B5521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Chałupnika 4 /75</w:t>
            </w:r>
          </w:p>
          <w:p w:rsidR="005F0921" w:rsidRPr="00587604" w:rsidRDefault="005F0921" w:rsidP="00B5521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31-464 Kraków</w:t>
            </w:r>
          </w:p>
        </w:tc>
        <w:tc>
          <w:tcPr>
            <w:tcW w:w="155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45,94</w:t>
            </w:r>
          </w:p>
        </w:tc>
        <w:tc>
          <w:tcPr>
            <w:tcW w:w="1701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85,94</w:t>
            </w:r>
          </w:p>
        </w:tc>
      </w:tr>
      <w:tr w:rsidR="005F0921" w:rsidRPr="00587604" w:rsidTr="00B55211">
        <w:tc>
          <w:tcPr>
            <w:tcW w:w="70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>7</w:t>
            </w:r>
          </w:p>
        </w:tc>
        <w:tc>
          <w:tcPr>
            <w:tcW w:w="4253" w:type="dxa"/>
            <w:vAlign w:val="center"/>
          </w:tcPr>
          <w:p w:rsidR="005F0921" w:rsidRPr="00587604" w:rsidRDefault="005F0921" w:rsidP="00B552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>KTE Spółka z ograniczoną odpowiedzialnością, dawniej: Kamil Trybuś Engineering</w:t>
            </w:r>
          </w:p>
          <w:p w:rsidR="005F0921" w:rsidRPr="00587604" w:rsidRDefault="005F0921" w:rsidP="00B5521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Wybickiego 1 /5</w:t>
            </w:r>
          </w:p>
          <w:p w:rsidR="005F0921" w:rsidRPr="00587604" w:rsidRDefault="005F0921" w:rsidP="00B5521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31-261 Kraków</w:t>
            </w:r>
          </w:p>
        </w:tc>
        <w:tc>
          <w:tcPr>
            <w:tcW w:w="155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42,77</w:t>
            </w:r>
          </w:p>
        </w:tc>
        <w:tc>
          <w:tcPr>
            <w:tcW w:w="1701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82,77</w:t>
            </w:r>
          </w:p>
        </w:tc>
      </w:tr>
      <w:tr w:rsidR="005F0921" w:rsidRPr="00587604" w:rsidTr="00B55211">
        <w:tc>
          <w:tcPr>
            <w:tcW w:w="70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253" w:type="dxa"/>
            <w:vAlign w:val="center"/>
          </w:tcPr>
          <w:p w:rsidR="005F0921" w:rsidRPr="00587604" w:rsidRDefault="005F0921" w:rsidP="00B552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>KARTO SP. Z O.O.</w:t>
            </w:r>
          </w:p>
          <w:p w:rsidR="005F0921" w:rsidRPr="00587604" w:rsidRDefault="005F0921" w:rsidP="00B5521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Jugowicka</w:t>
            </w:r>
            <w:proofErr w:type="spellEnd"/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 xml:space="preserve"> 17A </w:t>
            </w:r>
          </w:p>
          <w:p w:rsidR="005F0921" w:rsidRPr="00587604" w:rsidRDefault="005F0921" w:rsidP="00B5521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lastRenderedPageBreak/>
              <w:t>30-443 Kraków</w:t>
            </w:r>
          </w:p>
        </w:tc>
        <w:tc>
          <w:tcPr>
            <w:tcW w:w="155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lastRenderedPageBreak/>
              <w:t xml:space="preserve">  37,54</w:t>
            </w:r>
          </w:p>
        </w:tc>
        <w:tc>
          <w:tcPr>
            <w:tcW w:w="1701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77,54</w:t>
            </w:r>
          </w:p>
        </w:tc>
      </w:tr>
      <w:tr w:rsidR="005F0921" w:rsidRPr="00587604" w:rsidTr="00B55211">
        <w:tc>
          <w:tcPr>
            <w:tcW w:w="70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>9</w:t>
            </w:r>
          </w:p>
        </w:tc>
        <w:tc>
          <w:tcPr>
            <w:tcW w:w="4253" w:type="dxa"/>
            <w:vAlign w:val="center"/>
          </w:tcPr>
          <w:p w:rsidR="005F0921" w:rsidRPr="00587604" w:rsidRDefault="005F0921" w:rsidP="00B552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 xml:space="preserve">Konsorcjum firm: </w:t>
            </w:r>
            <w:proofErr w:type="spellStart"/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>Stambud</w:t>
            </w:r>
            <w:proofErr w:type="spellEnd"/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 – lider;</w:t>
            </w:r>
          </w:p>
          <w:p w:rsidR="005F0921" w:rsidRPr="00587604" w:rsidRDefault="005F0921" w:rsidP="00B552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>2K-Budownictwo spółka z ograniczoną odpowiedzialnością sp. z o.o. – partner;</w:t>
            </w:r>
          </w:p>
          <w:p w:rsidR="005F0921" w:rsidRPr="00587604" w:rsidRDefault="005F0921" w:rsidP="00B552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>2K-Budownictwo sp. z o.o. - partner</w:t>
            </w:r>
          </w:p>
          <w:p w:rsidR="005F0921" w:rsidRPr="00587604" w:rsidRDefault="005F0921" w:rsidP="00B5521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 xml:space="preserve">Św. Wojciecha 89 </w:t>
            </w:r>
          </w:p>
          <w:p w:rsidR="005F0921" w:rsidRPr="00587604" w:rsidRDefault="005F0921" w:rsidP="00B5521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32-085 Modlnica</w:t>
            </w:r>
          </w:p>
        </w:tc>
        <w:tc>
          <w:tcPr>
            <w:tcW w:w="155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37,77</w:t>
            </w:r>
          </w:p>
        </w:tc>
        <w:tc>
          <w:tcPr>
            <w:tcW w:w="1701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26,66</w:t>
            </w:r>
          </w:p>
        </w:tc>
        <w:tc>
          <w:tcPr>
            <w:tcW w:w="1985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64,43</w:t>
            </w:r>
          </w:p>
        </w:tc>
      </w:tr>
      <w:tr w:rsidR="005F0921" w:rsidRPr="00587604" w:rsidTr="00B55211">
        <w:tc>
          <w:tcPr>
            <w:tcW w:w="70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>8</w:t>
            </w:r>
          </w:p>
        </w:tc>
        <w:tc>
          <w:tcPr>
            <w:tcW w:w="4253" w:type="dxa"/>
            <w:vAlign w:val="center"/>
          </w:tcPr>
          <w:p w:rsidR="005F0921" w:rsidRPr="00587604" w:rsidRDefault="005F0921" w:rsidP="00B552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>Z.S.R.B. sp. z o.o.</w:t>
            </w:r>
          </w:p>
          <w:p w:rsidR="005F0921" w:rsidRPr="00587604" w:rsidRDefault="005F0921" w:rsidP="00B5521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 xml:space="preserve">Mickiewicza 29 </w:t>
            </w:r>
          </w:p>
          <w:p w:rsidR="005F0921" w:rsidRPr="00587604" w:rsidRDefault="005F0921" w:rsidP="00B5521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43-085 Katowice</w:t>
            </w:r>
          </w:p>
        </w:tc>
        <w:tc>
          <w:tcPr>
            <w:tcW w:w="155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47,63</w:t>
            </w:r>
          </w:p>
        </w:tc>
        <w:tc>
          <w:tcPr>
            <w:tcW w:w="1701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47,63</w:t>
            </w:r>
          </w:p>
        </w:tc>
      </w:tr>
      <w:tr w:rsidR="005F0921" w:rsidRPr="00587604" w:rsidTr="00B55211">
        <w:tc>
          <w:tcPr>
            <w:tcW w:w="70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4253" w:type="dxa"/>
            <w:vAlign w:val="center"/>
          </w:tcPr>
          <w:p w:rsidR="005F0921" w:rsidRPr="00587604" w:rsidRDefault="005F0921" w:rsidP="00B552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>Elektroinstalacje</w:t>
            </w:r>
            <w:proofErr w:type="spellEnd"/>
            <w:r w:rsidRPr="00587604">
              <w:rPr>
                <w:rFonts w:ascii="Verdana" w:hAnsi="Verdana" w:cs="Times New Roman"/>
                <w:b/>
                <w:sz w:val="16"/>
                <w:szCs w:val="16"/>
              </w:rPr>
              <w:t xml:space="preserve"> Zimny Paweł</w:t>
            </w:r>
          </w:p>
          <w:p w:rsidR="005F0921" w:rsidRPr="00587604" w:rsidRDefault="005F0921" w:rsidP="00B5521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Błogocice</w:t>
            </w:r>
            <w:proofErr w:type="spellEnd"/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 xml:space="preserve"> 53 </w:t>
            </w:r>
          </w:p>
          <w:p w:rsidR="005F0921" w:rsidRPr="00587604" w:rsidRDefault="005F0921" w:rsidP="00B5521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 xml:space="preserve">32-107 </w:t>
            </w:r>
            <w:proofErr w:type="spellStart"/>
            <w:r>
              <w:rPr>
                <w:rFonts w:ascii="Verdana" w:hAnsi="Verdana" w:cs="Times New Roman"/>
                <w:bCs/>
                <w:sz w:val="16"/>
                <w:szCs w:val="16"/>
              </w:rPr>
              <w:t>B</w:t>
            </w:r>
            <w:r w:rsidRPr="00587604">
              <w:rPr>
                <w:rFonts w:ascii="Verdana" w:hAnsi="Verdana" w:cs="Times New Roman"/>
                <w:bCs/>
                <w:sz w:val="16"/>
                <w:szCs w:val="16"/>
              </w:rPr>
              <w:t>łogocice</w:t>
            </w:r>
            <w:proofErr w:type="spellEnd"/>
          </w:p>
        </w:tc>
        <w:tc>
          <w:tcPr>
            <w:tcW w:w="1559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701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587604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985" w:type="dxa"/>
            <w:vAlign w:val="center"/>
          </w:tcPr>
          <w:p w:rsidR="005F0921" w:rsidRPr="00587604" w:rsidRDefault="005F0921" w:rsidP="00B5521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7604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587604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</w:tbl>
    <w:p w:rsidR="005F0921" w:rsidRPr="00587604" w:rsidRDefault="005F0921" w:rsidP="005F0921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  <w:r w:rsidRPr="00587604">
        <w:rPr>
          <w:rFonts w:ascii="Verdana" w:hAnsi="Verdana"/>
          <w:color w:val="000000"/>
          <w:sz w:val="16"/>
          <w:szCs w:val="16"/>
        </w:rPr>
        <w:t>*) Zamawiający nie przyznawał punktów, ponieważ oferta została odrzucona</w:t>
      </w:r>
    </w:p>
    <w:p w:rsidR="00F960D7" w:rsidRDefault="00F960D7" w:rsidP="005F0921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AAE" w:rsidRDefault="00A86AAE">
      <w:r>
        <w:separator/>
      </w:r>
    </w:p>
  </w:endnote>
  <w:endnote w:type="continuationSeparator" w:id="0">
    <w:p w:rsidR="00A86AAE" w:rsidRDefault="00A86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AAE" w:rsidRDefault="00A86AAE">
      <w:r>
        <w:separator/>
      </w:r>
    </w:p>
  </w:footnote>
  <w:footnote w:type="continuationSeparator" w:id="0">
    <w:p w:rsidR="00A86AAE" w:rsidRDefault="00A86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6AA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5177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0921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6AAE"/>
    <w:rsid w:val="00AA02AC"/>
    <w:rsid w:val="00B32D12"/>
    <w:rsid w:val="00B464D3"/>
    <w:rsid w:val="00B8185B"/>
    <w:rsid w:val="00BD2174"/>
    <w:rsid w:val="00C423DD"/>
    <w:rsid w:val="00C53069"/>
    <w:rsid w:val="00C57222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4C4F4C"/>
  <w15:chartTrackingRefBased/>
  <w15:docId w15:val="{14C0E15D-9544-40EE-896E-7C94B4916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5722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2024-07-04T09:03:00Z</cp:lastPrinted>
  <dcterms:created xsi:type="dcterms:W3CDTF">2024-07-02T08:05:00Z</dcterms:created>
  <dcterms:modified xsi:type="dcterms:W3CDTF">2024-07-04T09:03:00Z</dcterms:modified>
</cp:coreProperties>
</file>