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56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56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56DC">
        <w:rPr>
          <w:sz w:val="22"/>
          <w:szCs w:val="22"/>
        </w:rPr>
        <w:t>2024-07-04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856DC" w:rsidRPr="001856DC" w:rsidRDefault="001856DC" w:rsidP="00FB7F50">
      <w:pPr>
        <w:spacing w:after="40"/>
        <w:rPr>
          <w:b/>
          <w:bCs/>
          <w:sz w:val="22"/>
          <w:szCs w:val="22"/>
        </w:rPr>
      </w:pPr>
      <w:r w:rsidRPr="001856DC">
        <w:rPr>
          <w:b/>
          <w:bCs/>
          <w:sz w:val="22"/>
          <w:szCs w:val="22"/>
        </w:rPr>
        <w:t>Akademia Górniczo - Hutnicza</w:t>
      </w:r>
    </w:p>
    <w:p w:rsidR="001856DC" w:rsidRPr="001856DC" w:rsidRDefault="001856DC" w:rsidP="00FB7F50">
      <w:pPr>
        <w:spacing w:after="40"/>
        <w:rPr>
          <w:b/>
          <w:bCs/>
          <w:sz w:val="22"/>
          <w:szCs w:val="22"/>
        </w:rPr>
      </w:pPr>
      <w:r w:rsidRPr="001856DC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56DC" w:rsidP="00FB7F50">
      <w:pPr>
        <w:spacing w:after="40"/>
        <w:rPr>
          <w:b/>
          <w:bCs/>
          <w:sz w:val="22"/>
          <w:szCs w:val="22"/>
        </w:rPr>
      </w:pPr>
      <w:r w:rsidRPr="001856DC">
        <w:rPr>
          <w:b/>
          <w:bCs/>
          <w:sz w:val="22"/>
          <w:szCs w:val="22"/>
        </w:rPr>
        <w:t>Dział Zamówień Publicznych</w:t>
      </w:r>
    </w:p>
    <w:p w:rsidR="00FB7F50" w:rsidRPr="002245BE" w:rsidRDefault="001856DC" w:rsidP="00FB7F50">
      <w:pPr>
        <w:rPr>
          <w:sz w:val="22"/>
          <w:szCs w:val="22"/>
        </w:rPr>
      </w:pPr>
      <w:r w:rsidRPr="001856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56DC">
        <w:rPr>
          <w:sz w:val="22"/>
          <w:szCs w:val="22"/>
        </w:rPr>
        <w:t>30</w:t>
      </w:r>
    </w:p>
    <w:p w:rsidR="00FB7F50" w:rsidRPr="002245BE" w:rsidRDefault="001856DC" w:rsidP="00FB7F50">
      <w:pPr>
        <w:rPr>
          <w:sz w:val="22"/>
          <w:szCs w:val="22"/>
        </w:rPr>
      </w:pPr>
      <w:r w:rsidRPr="001856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56D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56DC" w:rsidRPr="00607F9B" w:rsidTr="00D94C70">
        <w:trPr>
          <w:trHeight w:val="638"/>
        </w:trPr>
        <w:tc>
          <w:tcPr>
            <w:tcW w:w="959" w:type="dxa"/>
            <w:shd w:val="clear" w:color="auto" w:fill="auto"/>
          </w:tcPr>
          <w:p w:rsidR="001856DC" w:rsidRPr="00607F9B" w:rsidRDefault="001856DC" w:rsidP="00D94C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56DC" w:rsidRPr="00607F9B" w:rsidRDefault="001856DC" w:rsidP="00D94C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56D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56DC">
              <w:rPr>
                <w:b/>
                <w:bCs/>
                <w:sz w:val="22"/>
                <w:szCs w:val="22"/>
              </w:rPr>
              <w:t xml:space="preserve">Dostawa 1 </w:t>
            </w:r>
            <w:proofErr w:type="spellStart"/>
            <w:r w:rsidRPr="001856DC">
              <w:rPr>
                <w:b/>
                <w:bCs/>
                <w:sz w:val="22"/>
                <w:szCs w:val="22"/>
              </w:rPr>
              <w:t>szt.komputera</w:t>
            </w:r>
            <w:proofErr w:type="spellEnd"/>
            <w:r w:rsidRPr="001856DC">
              <w:rPr>
                <w:b/>
                <w:bCs/>
                <w:sz w:val="22"/>
                <w:szCs w:val="22"/>
              </w:rPr>
              <w:t xml:space="preserve"> przenośnego dla WH - DE-dzp.272-233/24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56DC">
              <w:rPr>
                <w:b/>
                <w:sz w:val="22"/>
                <w:szCs w:val="22"/>
              </w:rPr>
              <w:t>DE-dzp.272-233/24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56DC" w:rsidTr="00D94C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56DC" w:rsidRPr="00D26ED6" w:rsidRDefault="001856DC" w:rsidP="00D94C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56DC">
              <w:rPr>
                <w:b/>
                <w:sz w:val="22"/>
                <w:szCs w:val="22"/>
              </w:rPr>
              <w:t>PROGRESS Systemy Komputerowe Sp. z o.o.</w:t>
            </w:r>
          </w:p>
          <w:p w:rsidR="001856DC" w:rsidRPr="009F0E5C" w:rsidRDefault="001856DC" w:rsidP="00D94C70">
            <w:pPr>
              <w:jc w:val="both"/>
              <w:rPr>
                <w:bCs/>
                <w:sz w:val="22"/>
                <w:szCs w:val="22"/>
              </w:rPr>
            </w:pPr>
            <w:r w:rsidRPr="001856D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56D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856DC" w:rsidRPr="009F0E5C" w:rsidRDefault="001856DC" w:rsidP="00D94C70">
            <w:pPr>
              <w:jc w:val="both"/>
              <w:rPr>
                <w:bCs/>
                <w:sz w:val="22"/>
                <w:szCs w:val="22"/>
              </w:rPr>
            </w:pPr>
            <w:r w:rsidRPr="001856D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56DC">
              <w:rPr>
                <w:bCs/>
                <w:sz w:val="22"/>
                <w:szCs w:val="22"/>
              </w:rPr>
              <w:t>Kraków</w:t>
            </w:r>
          </w:p>
          <w:p w:rsidR="001856DC" w:rsidRPr="00D26ED6" w:rsidRDefault="001856DC" w:rsidP="00D94C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56DC">
              <w:rPr>
                <w:b/>
                <w:sz w:val="22"/>
                <w:szCs w:val="22"/>
              </w:rPr>
              <w:t>10 780.00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56DC" w:rsidRDefault="001856DC" w:rsidP="00D94C7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985"/>
        <w:gridCol w:w="1701"/>
        <w:gridCol w:w="1843"/>
      </w:tblGrid>
      <w:tr w:rsidR="009C1D7B" w:rsidRPr="008567C7" w:rsidTr="009C1D7B">
        <w:trPr>
          <w:trHeight w:val="510"/>
        </w:trPr>
        <w:tc>
          <w:tcPr>
            <w:tcW w:w="709" w:type="dxa"/>
            <w:vAlign w:val="center"/>
          </w:tcPr>
          <w:p w:rsidR="009C1D7B" w:rsidRPr="008567C7" w:rsidRDefault="009C1D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9C1D7B" w:rsidRPr="008567C7" w:rsidRDefault="009C1D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9C1D7B" w:rsidRPr="008567C7" w:rsidRDefault="009C1D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9C1D7B" w:rsidRPr="008567C7" w:rsidRDefault="009C1D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9C1D7B" w:rsidRPr="008567C7" w:rsidRDefault="009C1D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C1D7B" w:rsidRPr="008567C7" w:rsidTr="009C1D7B">
        <w:tc>
          <w:tcPr>
            <w:tcW w:w="709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9C1D7B" w:rsidRPr="002B6761" w:rsidRDefault="009C1D7B" w:rsidP="00D94C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9C1D7B" w:rsidRPr="008567C7" w:rsidRDefault="009C1D7B" w:rsidP="00D94C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1D7B" w:rsidRPr="001B7815" w:rsidRDefault="009C1D7B" w:rsidP="00D94C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C1D7B" w:rsidRPr="008567C7" w:rsidTr="009C1D7B">
        <w:tc>
          <w:tcPr>
            <w:tcW w:w="709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9C1D7B" w:rsidRPr="002B6761" w:rsidRDefault="009C1D7B" w:rsidP="00D94C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9C1D7B" w:rsidRPr="008567C7" w:rsidRDefault="009C1D7B" w:rsidP="00D94C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1D7B" w:rsidRPr="001B7815" w:rsidRDefault="009C1D7B" w:rsidP="00D94C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985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50,49</w:t>
            </w:r>
          </w:p>
        </w:tc>
        <w:tc>
          <w:tcPr>
            <w:tcW w:w="1701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90,49</w:t>
            </w:r>
          </w:p>
        </w:tc>
      </w:tr>
      <w:tr w:rsidR="009C1D7B" w:rsidRPr="008567C7" w:rsidTr="009C1D7B">
        <w:tc>
          <w:tcPr>
            <w:tcW w:w="709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9C1D7B" w:rsidRPr="002B6761" w:rsidRDefault="009C1D7B" w:rsidP="00D94C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9C1D7B" w:rsidRPr="008567C7" w:rsidRDefault="009C1D7B" w:rsidP="00D94C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1D7B" w:rsidRPr="001B7815" w:rsidRDefault="009C1D7B" w:rsidP="00D94C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56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50,32</w:t>
            </w:r>
          </w:p>
        </w:tc>
        <w:tc>
          <w:tcPr>
            <w:tcW w:w="1701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C1D7B" w:rsidRPr="008567C7" w:rsidRDefault="009C1D7B" w:rsidP="00D94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56DC">
              <w:rPr>
                <w:rFonts w:ascii="Times New Roman" w:hAnsi="Times New Roman" w:cs="Times New Roman"/>
                <w:sz w:val="18"/>
                <w:szCs w:val="18"/>
              </w:rPr>
              <w:t xml:space="preserve">  90,32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A87" w:rsidRDefault="001F3A87">
      <w:r>
        <w:separator/>
      </w:r>
    </w:p>
  </w:endnote>
  <w:endnote w:type="continuationSeparator" w:id="0">
    <w:p w:rsidR="001F3A87" w:rsidRDefault="001F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A87" w:rsidRDefault="001F3A87">
      <w:r>
        <w:separator/>
      </w:r>
    </w:p>
  </w:footnote>
  <w:footnote w:type="continuationSeparator" w:id="0">
    <w:p w:rsidR="001F3A87" w:rsidRDefault="001F3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A87"/>
    <w:rsid w:val="00005838"/>
    <w:rsid w:val="00022322"/>
    <w:rsid w:val="00042497"/>
    <w:rsid w:val="000C1E6F"/>
    <w:rsid w:val="000E4E56"/>
    <w:rsid w:val="001856DC"/>
    <w:rsid w:val="001A1468"/>
    <w:rsid w:val="001B7815"/>
    <w:rsid w:val="001C31ED"/>
    <w:rsid w:val="001F3A8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1D7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269C9-5371-4000-BA6B-B38BD40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2024-07-04T08:55:00Z</dcterms:created>
  <dcterms:modified xsi:type="dcterms:W3CDTF">2024-07-04T08:55:00Z</dcterms:modified>
</cp:coreProperties>
</file>