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329F" w:rsidRDefault="002D329F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3E6519" w:rsidRPr="009432A1" w:rsidRDefault="00EA0401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A0401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EA0401">
        <w:rPr>
          <w:rFonts w:ascii="Arial" w:hAnsi="Arial" w:cs="Arial"/>
          <w:sz w:val="24"/>
          <w:szCs w:val="24"/>
        </w:rPr>
        <w:t>2024-07-04</w:t>
      </w:r>
    </w:p>
    <w:p w:rsidR="003E6519" w:rsidRPr="009432A1" w:rsidRDefault="00EA0401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A040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EA0401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EA0401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EA0401">
        <w:rPr>
          <w:rFonts w:ascii="Arial" w:hAnsi="Arial" w:cs="Arial"/>
          <w:sz w:val="24"/>
          <w:szCs w:val="24"/>
        </w:rPr>
        <w:t>69</w:t>
      </w:r>
    </w:p>
    <w:p w:rsidR="003E6519" w:rsidRPr="009432A1" w:rsidRDefault="00EA0401" w:rsidP="003E6519">
      <w:pPr>
        <w:rPr>
          <w:rFonts w:ascii="Arial" w:hAnsi="Arial" w:cs="Arial"/>
          <w:sz w:val="24"/>
          <w:szCs w:val="24"/>
        </w:rPr>
      </w:pPr>
      <w:r w:rsidRPr="00EA0401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EA0401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EA0401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A0401">
              <w:rPr>
                <w:rFonts w:ascii="Arial" w:hAnsi="Arial" w:cs="Arial"/>
                <w:bCs/>
                <w:sz w:val="24"/>
                <w:szCs w:val="24"/>
              </w:rPr>
              <w:t>Dostawa komputerów dla Wydziału Inżynierii Mechanicznej i Informatyki Politechniki Częstochowskiej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A0401" w:rsidRPr="004E4B64" w:rsidTr="00EA454A">
        <w:tc>
          <w:tcPr>
            <w:tcW w:w="2269" w:type="dxa"/>
            <w:shd w:val="clear" w:color="auto" w:fill="auto"/>
          </w:tcPr>
          <w:p w:rsidR="00EA0401" w:rsidRPr="004E4B64" w:rsidRDefault="00EA0401" w:rsidP="00EA454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A0401" w:rsidRPr="004E4B64" w:rsidRDefault="00EA0401" w:rsidP="00EA45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A0401">
              <w:rPr>
                <w:rFonts w:ascii="Arial" w:hAnsi="Arial" w:cs="Arial"/>
                <w:bCs/>
                <w:sz w:val="24"/>
                <w:szCs w:val="24"/>
              </w:rPr>
              <w:t>RK-NZ.261.23.2024.MM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EA0401" w:rsidRPr="00EA0401">
        <w:rPr>
          <w:rFonts w:ascii="Arial" w:hAnsi="Arial" w:cs="Arial"/>
          <w:sz w:val="24"/>
          <w:szCs w:val="24"/>
        </w:rPr>
        <w:t>(t.j.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A0401" w:rsidRPr="00C902DE" w:rsidTr="00EA454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A0401" w:rsidRPr="00C902DE" w:rsidRDefault="00EA0401" w:rsidP="00EA454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A0401">
              <w:rPr>
                <w:rFonts w:ascii="Arial" w:hAnsi="Arial" w:cs="Arial"/>
                <w:sz w:val="24"/>
                <w:szCs w:val="24"/>
              </w:rPr>
              <w:t>części 1 zamówienia w wysokości 8 209.00 zł brutto;</w:t>
            </w:r>
          </w:p>
        </w:tc>
      </w:tr>
      <w:tr w:rsidR="00EA0401" w:rsidRPr="00C902DE" w:rsidTr="00EA454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A0401" w:rsidRPr="00C902DE" w:rsidRDefault="00EA0401" w:rsidP="00EA454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A0401">
              <w:rPr>
                <w:rFonts w:ascii="Arial" w:hAnsi="Arial" w:cs="Arial"/>
                <w:sz w:val="24"/>
                <w:szCs w:val="24"/>
              </w:rPr>
              <w:t>części 2 zamówienia w wysokości 8 610.00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E6519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1853" w:rsidRDefault="00121853">
      <w:r>
        <w:separator/>
      </w:r>
    </w:p>
  </w:endnote>
  <w:endnote w:type="continuationSeparator" w:id="0">
    <w:p w:rsidR="00121853" w:rsidRDefault="001218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329F" w:rsidRDefault="002D329F" w:rsidP="002D329F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D329F" w:rsidTr="00EA454A">
      <w:tc>
        <w:tcPr>
          <w:tcW w:w="0" w:type="auto"/>
          <w:shd w:val="clear" w:color="auto" w:fill="auto"/>
          <w:vAlign w:val="center"/>
        </w:tcPr>
        <w:p w:rsidR="002D329F" w:rsidRPr="00B44D15" w:rsidRDefault="002D329F" w:rsidP="002D329F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D329F" w:rsidRPr="00B7388A" w:rsidRDefault="002D329F" w:rsidP="002D329F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2D329F" w:rsidRPr="00AB1BF2" w:rsidRDefault="002D329F" w:rsidP="002D329F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D329F" w:rsidRPr="0099535B" w:rsidRDefault="002D329F" w:rsidP="002D329F">
          <w:pPr>
            <w:pStyle w:val="Bezodstpw"/>
            <w:jc w:val="center"/>
            <w:rPr>
              <w:noProof/>
            </w:rPr>
          </w:pPr>
        </w:p>
      </w:tc>
    </w:tr>
  </w:tbl>
  <w:p w:rsidR="002D329F" w:rsidRPr="008F758E" w:rsidRDefault="002D329F" w:rsidP="002D329F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2D329F" w:rsidRPr="008F758E" w:rsidRDefault="002D329F" w:rsidP="002D329F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2D329F" w:rsidRPr="00D57C24" w:rsidRDefault="002D329F" w:rsidP="002D329F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2D329F" w:rsidRPr="00B7388A" w:rsidRDefault="002D329F" w:rsidP="002D329F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3E6519" w:rsidRDefault="009F189D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D329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1853" w:rsidRDefault="00121853">
      <w:r>
        <w:separator/>
      </w:r>
    </w:p>
  </w:footnote>
  <w:footnote w:type="continuationSeparator" w:id="0">
    <w:p w:rsidR="00121853" w:rsidRDefault="001218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401" w:rsidRDefault="00EA04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329F" w:rsidRPr="0062295F" w:rsidRDefault="002D329F" w:rsidP="002D329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EA0401" w:rsidRDefault="00EA04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401" w:rsidRDefault="00EA04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1853"/>
    <w:rsid w:val="00007727"/>
    <w:rsid w:val="00017720"/>
    <w:rsid w:val="00035488"/>
    <w:rsid w:val="000D7F25"/>
    <w:rsid w:val="000E00E5"/>
    <w:rsid w:val="00121853"/>
    <w:rsid w:val="00173B20"/>
    <w:rsid w:val="001A0FA2"/>
    <w:rsid w:val="001C69FF"/>
    <w:rsid w:val="0023318D"/>
    <w:rsid w:val="002D329F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040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CEE2396"/>
  <w15:chartTrackingRefBased/>
  <w15:docId w15:val="{B2376D3A-AA23-406A-959B-46F9C0552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2D329F"/>
  </w:style>
  <w:style w:type="paragraph" w:styleId="Bezodstpw">
    <w:name w:val="No Spacing"/>
    <w:uiPriority w:val="1"/>
    <w:qFormat/>
    <w:rsid w:val="002D329F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2024-07-04T07:13:00Z</cp:lastPrinted>
  <dcterms:created xsi:type="dcterms:W3CDTF">2024-07-04T07:13:00Z</dcterms:created>
  <dcterms:modified xsi:type="dcterms:W3CDTF">2024-07-04T07:13:00Z</dcterms:modified>
</cp:coreProperties>
</file>