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9BD" w:rsidRDefault="00AE19B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E6262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62628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62628">
        <w:rPr>
          <w:rFonts w:ascii="Arial" w:hAnsi="Arial" w:cs="Arial"/>
          <w:sz w:val="24"/>
          <w:szCs w:val="24"/>
        </w:rPr>
        <w:t>2024-07-04</w:t>
      </w:r>
    </w:p>
    <w:p w:rsidR="003E6519" w:rsidRPr="009432A1" w:rsidRDefault="00E6262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26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E6262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6262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62628">
        <w:rPr>
          <w:rFonts w:ascii="Arial" w:hAnsi="Arial" w:cs="Arial"/>
          <w:sz w:val="24"/>
          <w:szCs w:val="24"/>
        </w:rPr>
        <w:t>69</w:t>
      </w:r>
    </w:p>
    <w:p w:rsidR="003E6519" w:rsidRPr="009432A1" w:rsidRDefault="00E62628" w:rsidP="003E6519">
      <w:pPr>
        <w:rPr>
          <w:rFonts w:ascii="Arial" w:hAnsi="Arial" w:cs="Arial"/>
          <w:sz w:val="24"/>
          <w:szCs w:val="24"/>
        </w:rPr>
      </w:pPr>
      <w:r w:rsidRPr="00E6262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62628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E6262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62628">
              <w:rPr>
                <w:rFonts w:ascii="Arial" w:hAnsi="Arial" w:cs="Arial"/>
                <w:bCs/>
                <w:sz w:val="24"/>
                <w:szCs w:val="24"/>
              </w:rPr>
              <w:t>Dostawa urządzeń sieciowych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62628" w:rsidRPr="004E4B64" w:rsidTr="00EA454A">
        <w:tc>
          <w:tcPr>
            <w:tcW w:w="2269" w:type="dxa"/>
            <w:shd w:val="clear" w:color="auto" w:fill="auto"/>
          </w:tcPr>
          <w:p w:rsidR="00E62628" w:rsidRPr="004E4B64" w:rsidRDefault="00E62628" w:rsidP="00EA45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2628" w:rsidRPr="004E4B64" w:rsidRDefault="00E62628" w:rsidP="00EA45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62628">
              <w:rPr>
                <w:rFonts w:ascii="Arial" w:hAnsi="Arial" w:cs="Arial"/>
                <w:bCs/>
                <w:sz w:val="24"/>
                <w:szCs w:val="24"/>
              </w:rPr>
              <w:t>RK-NZ.261.21.2024.MM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62628" w:rsidRPr="00E62628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2628" w:rsidRPr="00C902DE" w:rsidTr="00EA45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2628" w:rsidRPr="00C902DE" w:rsidRDefault="00E62628" w:rsidP="00EA45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2628">
              <w:rPr>
                <w:rFonts w:ascii="Arial" w:hAnsi="Arial" w:cs="Arial"/>
                <w:sz w:val="24"/>
                <w:szCs w:val="24"/>
              </w:rPr>
              <w:t>części 1 zamówienia w wysokości 3 075.00 zł brutto;</w:t>
            </w:r>
          </w:p>
        </w:tc>
      </w:tr>
      <w:tr w:rsidR="00E62628" w:rsidRPr="00C902DE" w:rsidTr="00EA45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2628" w:rsidRPr="00C902DE" w:rsidRDefault="00E62628" w:rsidP="00EA45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2628">
              <w:rPr>
                <w:rFonts w:ascii="Arial" w:hAnsi="Arial" w:cs="Arial"/>
                <w:sz w:val="24"/>
                <w:szCs w:val="24"/>
              </w:rPr>
              <w:t>części 2 zamówienia w wysokości 6 150.00 zł brutto;</w:t>
            </w:r>
          </w:p>
        </w:tc>
      </w:tr>
      <w:tr w:rsidR="00E62628" w:rsidRPr="00C902DE" w:rsidTr="00EA45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2628" w:rsidRPr="00C902DE" w:rsidRDefault="00E62628" w:rsidP="00EA45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2628">
              <w:rPr>
                <w:rFonts w:ascii="Arial" w:hAnsi="Arial" w:cs="Arial"/>
                <w:sz w:val="24"/>
                <w:szCs w:val="24"/>
              </w:rPr>
              <w:t>części 3 zamówienia w wysokości 8 610.00 zł brutto;</w:t>
            </w:r>
          </w:p>
        </w:tc>
      </w:tr>
      <w:tr w:rsidR="00E62628" w:rsidRPr="00C902DE" w:rsidTr="00EA45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2628" w:rsidRPr="00C902DE" w:rsidRDefault="00E62628" w:rsidP="00EA45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2628">
              <w:rPr>
                <w:rFonts w:ascii="Arial" w:hAnsi="Arial" w:cs="Arial"/>
                <w:sz w:val="24"/>
                <w:szCs w:val="24"/>
              </w:rPr>
              <w:t>części 4 zamówienia w wysokości 8 610.00 zł brutto;</w:t>
            </w:r>
          </w:p>
        </w:tc>
      </w:tr>
      <w:tr w:rsidR="00E62628" w:rsidRPr="00C902DE" w:rsidTr="00EA45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2628" w:rsidRPr="00C902DE" w:rsidRDefault="00E62628" w:rsidP="00EA45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2628">
              <w:rPr>
                <w:rFonts w:ascii="Arial" w:hAnsi="Arial" w:cs="Arial"/>
                <w:sz w:val="24"/>
                <w:szCs w:val="24"/>
              </w:rPr>
              <w:t>części 5 zamówienia w wysokości 15 375.00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05E" w:rsidRDefault="00BA605E">
      <w:r>
        <w:separator/>
      </w:r>
    </w:p>
  </w:endnote>
  <w:endnote w:type="continuationSeparator" w:id="0">
    <w:p w:rsidR="00BA605E" w:rsidRDefault="00BA6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9BD" w:rsidRDefault="00AE19BD" w:rsidP="00AE19B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19BD" w:rsidTr="00EA454A">
      <w:tc>
        <w:tcPr>
          <w:tcW w:w="0" w:type="auto"/>
          <w:shd w:val="clear" w:color="auto" w:fill="auto"/>
          <w:vAlign w:val="center"/>
        </w:tcPr>
        <w:p w:rsidR="00AE19BD" w:rsidRPr="00B44D15" w:rsidRDefault="00AE19BD" w:rsidP="00AE19B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E19BD" w:rsidRPr="00B7388A" w:rsidRDefault="00AE19BD" w:rsidP="00AE19B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E19BD" w:rsidRPr="00AB1BF2" w:rsidRDefault="00AE19BD" w:rsidP="00AE19B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E19BD" w:rsidRPr="0099535B" w:rsidRDefault="00AE19BD" w:rsidP="00AE19BD">
          <w:pPr>
            <w:pStyle w:val="Bezodstpw"/>
            <w:jc w:val="center"/>
            <w:rPr>
              <w:noProof/>
            </w:rPr>
          </w:pPr>
        </w:p>
      </w:tc>
    </w:tr>
  </w:tbl>
  <w:p w:rsidR="00AE19BD" w:rsidRPr="008F758E" w:rsidRDefault="00AE19BD" w:rsidP="00AE19B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E19BD" w:rsidRPr="008F758E" w:rsidRDefault="00AE19BD" w:rsidP="00AE19B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E19BD" w:rsidRPr="00D57C24" w:rsidRDefault="00AE19BD" w:rsidP="00AE19B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E19BD" w:rsidRPr="00B7388A" w:rsidRDefault="00AE19BD" w:rsidP="00AE19B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AE19BD">
    <w:pPr>
      <w:tabs>
        <w:tab w:val="left" w:pos="3720"/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19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05E" w:rsidRDefault="00BA605E">
      <w:r>
        <w:separator/>
      </w:r>
    </w:p>
  </w:footnote>
  <w:footnote w:type="continuationSeparator" w:id="0">
    <w:p w:rsidR="00BA605E" w:rsidRDefault="00BA6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628" w:rsidRDefault="00E62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9BD" w:rsidRPr="0062295F" w:rsidRDefault="00AE19BD" w:rsidP="00AE19B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62628" w:rsidRDefault="00E62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628" w:rsidRDefault="00E62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05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E19BD"/>
    <w:rsid w:val="00BA605E"/>
    <w:rsid w:val="00BE7129"/>
    <w:rsid w:val="00C236D3"/>
    <w:rsid w:val="00C659E2"/>
    <w:rsid w:val="00C902DE"/>
    <w:rsid w:val="00CB0802"/>
    <w:rsid w:val="00D7128F"/>
    <w:rsid w:val="00E6262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960FFAA"/>
  <w15:chartTrackingRefBased/>
  <w15:docId w15:val="{CC903777-E48E-4FF1-BB35-E836EBC7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E19BD"/>
  </w:style>
  <w:style w:type="paragraph" w:styleId="Bezodstpw">
    <w:name w:val="No Spacing"/>
    <w:uiPriority w:val="1"/>
    <w:qFormat/>
    <w:rsid w:val="00AE19B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2024-07-04T07:06:00Z</cp:lastPrinted>
  <dcterms:created xsi:type="dcterms:W3CDTF">2024-07-04T07:06:00Z</dcterms:created>
  <dcterms:modified xsi:type="dcterms:W3CDTF">2024-07-04T07:06:00Z</dcterms:modified>
</cp:coreProperties>
</file>