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BED4E" w14:textId="77777777" w:rsidR="00DA7552" w:rsidRPr="009432A1" w:rsidRDefault="0005214C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5214C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05214C">
        <w:rPr>
          <w:rFonts w:ascii="Arial" w:hAnsi="Arial" w:cs="Arial"/>
          <w:sz w:val="24"/>
          <w:szCs w:val="24"/>
        </w:rPr>
        <w:t>2024-07-03</w:t>
      </w:r>
    </w:p>
    <w:p w14:paraId="7E2BAE7C" w14:textId="51AB5597" w:rsidR="00DA7552" w:rsidRPr="009432A1" w:rsidRDefault="0005214C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5214C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6CD1D37D" w14:textId="77777777" w:rsidR="00DA7552" w:rsidRPr="009432A1" w:rsidRDefault="0005214C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05214C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05214C">
        <w:rPr>
          <w:rFonts w:ascii="Arial" w:hAnsi="Arial" w:cs="Arial"/>
          <w:sz w:val="24"/>
          <w:szCs w:val="24"/>
        </w:rPr>
        <w:t>66</w:t>
      </w:r>
    </w:p>
    <w:p w14:paraId="48AB59C5" w14:textId="77777777" w:rsidR="00DA7552" w:rsidRPr="009432A1" w:rsidRDefault="0005214C" w:rsidP="00DA7552">
      <w:pPr>
        <w:rPr>
          <w:rFonts w:ascii="Arial" w:hAnsi="Arial" w:cs="Arial"/>
          <w:sz w:val="24"/>
          <w:szCs w:val="24"/>
        </w:rPr>
      </w:pPr>
      <w:r w:rsidRPr="0005214C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05214C">
        <w:rPr>
          <w:rFonts w:ascii="Arial" w:hAnsi="Arial" w:cs="Arial"/>
          <w:sz w:val="24"/>
          <w:szCs w:val="24"/>
        </w:rPr>
        <w:t>Kraków</w:t>
      </w:r>
    </w:p>
    <w:p w14:paraId="709FC20A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BE3F3EB" w14:textId="34FF67D5" w:rsidR="00DA7552" w:rsidRDefault="00DA7552" w:rsidP="00765CA4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53F3863" w14:textId="4C195C1A" w:rsidR="00FB2A51" w:rsidRPr="009432A1" w:rsidRDefault="00FB2A51" w:rsidP="00765CA4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SZP-271-16/24 </w:t>
      </w:r>
      <w:r w:rsidR="004B72F7">
        <w:rPr>
          <w:rFonts w:ascii="Arial" w:hAnsi="Arial" w:cs="Arial"/>
          <w:bCs/>
          <w:sz w:val="18"/>
          <w:szCs w:val="18"/>
        </w:rPr>
        <w:t>–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="004B72F7">
        <w:rPr>
          <w:rFonts w:ascii="Arial" w:hAnsi="Arial" w:cs="Arial"/>
          <w:bCs/>
          <w:sz w:val="18"/>
          <w:szCs w:val="18"/>
        </w:rPr>
        <w:t>512.MM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9432A1" w14:paraId="38360689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1142A2" w14:textId="77777777" w:rsidR="00DA7552" w:rsidRPr="00CF7835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0BA58CC4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915EA42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24E6590A" w14:textId="77777777">
        <w:tc>
          <w:tcPr>
            <w:tcW w:w="2269" w:type="dxa"/>
            <w:shd w:val="clear" w:color="auto" w:fill="auto"/>
          </w:tcPr>
          <w:p w14:paraId="08C8C284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DB01F2" w14:textId="77777777" w:rsidR="00DA7552" w:rsidRPr="004E4B64" w:rsidRDefault="000521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214C">
              <w:rPr>
                <w:rFonts w:ascii="Arial" w:hAnsi="Arial" w:cs="Arial"/>
                <w:bCs/>
                <w:sz w:val="24"/>
                <w:szCs w:val="24"/>
              </w:rPr>
              <w:t>Wykonanie przeglądów okresowych sprzętu medycznego na potrzeby Oddziałów Szpitalnych (48 grup)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5214C" w:rsidRPr="004E4B64" w14:paraId="0B826E21" w14:textId="77777777" w:rsidTr="00BD2985">
        <w:tc>
          <w:tcPr>
            <w:tcW w:w="2269" w:type="dxa"/>
            <w:shd w:val="clear" w:color="auto" w:fill="auto"/>
          </w:tcPr>
          <w:p w14:paraId="33F289FC" w14:textId="77777777" w:rsidR="0005214C" w:rsidRPr="004E4B64" w:rsidRDefault="0005214C" w:rsidP="00BD29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A4489B" w14:textId="77777777" w:rsidR="0005214C" w:rsidRPr="004E4B64" w:rsidRDefault="0005214C" w:rsidP="00BD29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214C">
              <w:rPr>
                <w:rFonts w:ascii="Arial" w:hAnsi="Arial" w:cs="Arial"/>
                <w:bCs/>
                <w:sz w:val="24"/>
                <w:szCs w:val="24"/>
              </w:rPr>
              <w:t>SZP-271-16/24</w:t>
            </w:r>
          </w:p>
        </w:tc>
      </w:tr>
    </w:tbl>
    <w:p w14:paraId="25C7995E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75537985" w14:textId="77777777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05214C" w:rsidRPr="0005214C">
        <w:rPr>
          <w:rFonts w:ascii="Arial" w:hAnsi="Arial" w:cs="Arial"/>
          <w:sz w:val="24"/>
          <w:szCs w:val="24"/>
        </w:rPr>
        <w:t>(</w:t>
      </w:r>
      <w:proofErr w:type="spellStart"/>
      <w:r w:rsidR="0005214C" w:rsidRPr="0005214C">
        <w:rPr>
          <w:rFonts w:ascii="Arial" w:hAnsi="Arial" w:cs="Arial"/>
          <w:sz w:val="24"/>
          <w:szCs w:val="24"/>
        </w:rPr>
        <w:t>t.j</w:t>
      </w:r>
      <w:proofErr w:type="spellEnd"/>
      <w:r w:rsidR="0005214C" w:rsidRPr="0005214C">
        <w:rPr>
          <w:rFonts w:ascii="Arial" w:hAnsi="Arial" w:cs="Arial"/>
          <w:sz w:val="24"/>
          <w:szCs w:val="24"/>
        </w:rPr>
        <w:t>. Dz. U. z 2023r. poz. 1605)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1E69E35F" w14:textId="77777777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05214C" w:rsidRPr="0005214C">
        <w:rPr>
          <w:rFonts w:ascii="Arial" w:hAnsi="Arial" w:cs="Arial"/>
          <w:sz w:val="24"/>
          <w:szCs w:val="24"/>
        </w:rPr>
        <w:t>03/07/2024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05214C" w:rsidRPr="0005214C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27B394B1" w14:textId="77777777">
        <w:tc>
          <w:tcPr>
            <w:tcW w:w="1276" w:type="dxa"/>
            <w:shd w:val="clear" w:color="auto" w:fill="F2F2F2"/>
            <w:vAlign w:val="center"/>
          </w:tcPr>
          <w:p w14:paraId="5F447752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0A26D63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24B5EAF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07C32BF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5214C" w:rsidRPr="00F916F6" w14:paraId="16C30C7D" w14:textId="77777777" w:rsidTr="00BD2985">
        <w:tc>
          <w:tcPr>
            <w:tcW w:w="1276" w:type="dxa"/>
            <w:shd w:val="clear" w:color="auto" w:fill="auto"/>
            <w:vAlign w:val="center"/>
          </w:tcPr>
          <w:p w14:paraId="2F5C12D5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4B489F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352DF466" w14:textId="77777777" w:rsidR="0005214C" w:rsidRPr="00DA7552" w:rsidRDefault="0005214C" w:rsidP="00BD298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5214C">
              <w:rPr>
                <w:rFonts w:ascii="Arial" w:hAnsi="Arial" w:cs="Arial"/>
                <w:sz w:val="24"/>
                <w:szCs w:val="24"/>
              </w:rPr>
              <w:t>Althea</w:t>
            </w:r>
            <w:proofErr w:type="spellEnd"/>
            <w:r w:rsidRPr="0005214C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F05B19D" w14:textId="77777777" w:rsidR="0005214C" w:rsidRPr="00DA7552" w:rsidRDefault="0005214C" w:rsidP="00BD2985">
            <w:pPr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Bielska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14C">
              <w:rPr>
                <w:rFonts w:ascii="Arial" w:hAnsi="Arial" w:cs="Arial"/>
                <w:sz w:val="24"/>
                <w:szCs w:val="24"/>
              </w:rPr>
              <w:t>49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7BB597" w14:textId="77777777" w:rsidR="0005214C" w:rsidRPr="00DA7552" w:rsidRDefault="0005214C" w:rsidP="00BD298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43-190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5214C">
              <w:rPr>
                <w:rFonts w:ascii="Arial" w:hAnsi="Arial" w:cs="Arial"/>
                <w:sz w:val="24"/>
                <w:szCs w:val="24"/>
              </w:rPr>
              <w:t>Mikolów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1CF24EBB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4 190.40 zł</w:t>
            </w:r>
          </w:p>
        </w:tc>
      </w:tr>
      <w:tr w:rsidR="0005214C" w:rsidRPr="00F916F6" w14:paraId="031AD03A" w14:textId="77777777" w:rsidTr="00BD2985">
        <w:tc>
          <w:tcPr>
            <w:tcW w:w="1276" w:type="dxa"/>
            <w:shd w:val="clear" w:color="auto" w:fill="auto"/>
            <w:vAlign w:val="center"/>
          </w:tcPr>
          <w:p w14:paraId="53C2E5DC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F90994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3969" w:type="dxa"/>
            <w:shd w:val="clear" w:color="auto" w:fill="auto"/>
          </w:tcPr>
          <w:p w14:paraId="4AF158BE" w14:textId="77777777" w:rsidR="0005214C" w:rsidRPr="00DA7552" w:rsidRDefault="0005214C" w:rsidP="00BD298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5214C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05214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5214C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05214C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27E6531B" w14:textId="77777777" w:rsidR="0005214C" w:rsidRPr="00DA7552" w:rsidRDefault="0005214C" w:rsidP="00BD2985">
            <w:pPr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14C">
              <w:rPr>
                <w:rFonts w:ascii="Arial" w:hAnsi="Arial" w:cs="Arial"/>
                <w:sz w:val="24"/>
                <w:szCs w:val="24"/>
              </w:rPr>
              <w:t>14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A0F03BB" w14:textId="77777777" w:rsidR="0005214C" w:rsidRPr="00DA7552" w:rsidRDefault="0005214C" w:rsidP="00BD298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64-300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14C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0EFD5E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50 241.60 zł</w:t>
            </w:r>
          </w:p>
        </w:tc>
      </w:tr>
      <w:tr w:rsidR="0005214C" w:rsidRPr="00F916F6" w14:paraId="0C524B71" w14:textId="77777777" w:rsidTr="00BD2985">
        <w:tc>
          <w:tcPr>
            <w:tcW w:w="1276" w:type="dxa"/>
            <w:shd w:val="clear" w:color="auto" w:fill="auto"/>
            <w:vAlign w:val="center"/>
          </w:tcPr>
          <w:p w14:paraId="36B2E2B7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B04F51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11DF8FD3" w14:textId="40864E2F" w:rsidR="0005214C" w:rsidRPr="00DA7552" w:rsidRDefault="004B72F7" w:rsidP="00BD298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</w:t>
            </w:r>
            <w:r w:rsidR="0005214C" w:rsidRPr="0005214C">
              <w:rPr>
                <w:rFonts w:ascii="Arial" w:hAnsi="Arial" w:cs="Arial"/>
                <w:sz w:val="24"/>
                <w:szCs w:val="24"/>
              </w:rPr>
              <w:t xml:space="preserve">akład </w:t>
            </w: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="0005214C" w:rsidRPr="0005214C">
              <w:rPr>
                <w:rFonts w:ascii="Arial" w:hAnsi="Arial" w:cs="Arial"/>
                <w:sz w:val="24"/>
                <w:szCs w:val="24"/>
              </w:rPr>
              <w:t xml:space="preserve">aprawczy 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05214C" w:rsidRPr="0005214C">
              <w:rPr>
                <w:rFonts w:ascii="Arial" w:hAnsi="Arial" w:cs="Arial"/>
                <w:sz w:val="24"/>
                <w:szCs w:val="24"/>
              </w:rPr>
              <w:t xml:space="preserve">paratury </w:t>
            </w:r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="0005214C" w:rsidRPr="0005214C">
              <w:rPr>
                <w:rFonts w:ascii="Arial" w:hAnsi="Arial" w:cs="Arial"/>
                <w:sz w:val="24"/>
                <w:szCs w:val="24"/>
              </w:rPr>
              <w:t xml:space="preserve">edycznej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05214C" w:rsidRPr="0005214C">
              <w:rPr>
                <w:rFonts w:ascii="Arial" w:hAnsi="Arial" w:cs="Arial"/>
                <w:sz w:val="24"/>
                <w:szCs w:val="24"/>
              </w:rPr>
              <w:t>olmed</w:t>
            </w:r>
            <w:proofErr w:type="spellEnd"/>
          </w:p>
          <w:p w14:paraId="489D4A5F" w14:textId="7FBD2599" w:rsidR="0005214C" w:rsidRPr="00DA7552" w:rsidRDefault="004B72F7" w:rsidP="00BD298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="0005214C" w:rsidRPr="0005214C">
              <w:rPr>
                <w:rFonts w:ascii="Arial" w:hAnsi="Arial" w:cs="Arial"/>
                <w:sz w:val="24"/>
                <w:szCs w:val="24"/>
              </w:rPr>
              <w:t>obielska</w:t>
            </w:r>
            <w:r w:rsidR="0005214C"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17/28</w:t>
            </w:r>
            <w:r w:rsidR="0005214C"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3B0B9B" w14:textId="5436B96D" w:rsidR="0005214C" w:rsidRPr="00DA7552" w:rsidRDefault="0005214C" w:rsidP="00BD298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04-359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B72F7">
              <w:rPr>
                <w:rFonts w:ascii="Arial" w:hAnsi="Arial" w:cs="Arial"/>
                <w:sz w:val="24"/>
                <w:szCs w:val="24"/>
              </w:rPr>
              <w:t>W</w:t>
            </w:r>
            <w:r w:rsidRPr="0005214C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392521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777.60 zł</w:t>
            </w:r>
          </w:p>
        </w:tc>
      </w:tr>
      <w:tr w:rsidR="0005214C" w:rsidRPr="00F916F6" w14:paraId="48654ECD" w14:textId="77777777" w:rsidTr="00BD2985">
        <w:tc>
          <w:tcPr>
            <w:tcW w:w="1276" w:type="dxa"/>
            <w:shd w:val="clear" w:color="auto" w:fill="auto"/>
            <w:vAlign w:val="center"/>
          </w:tcPr>
          <w:p w14:paraId="4C24E978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1D7C02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204813F1" w14:textId="77777777" w:rsidR="004B72F7" w:rsidRPr="00DA7552" w:rsidRDefault="004B72F7" w:rsidP="004B72F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</w:t>
            </w:r>
            <w:r w:rsidRPr="0005214C">
              <w:rPr>
                <w:rFonts w:ascii="Arial" w:hAnsi="Arial" w:cs="Arial"/>
                <w:sz w:val="24"/>
                <w:szCs w:val="24"/>
              </w:rPr>
              <w:t xml:space="preserve">akład </w:t>
            </w:r>
            <w:r>
              <w:rPr>
                <w:rFonts w:ascii="Arial" w:hAnsi="Arial" w:cs="Arial"/>
                <w:sz w:val="24"/>
                <w:szCs w:val="24"/>
              </w:rPr>
              <w:t>N</w:t>
            </w:r>
            <w:r w:rsidRPr="0005214C">
              <w:rPr>
                <w:rFonts w:ascii="Arial" w:hAnsi="Arial" w:cs="Arial"/>
                <w:sz w:val="24"/>
                <w:szCs w:val="24"/>
              </w:rPr>
              <w:t xml:space="preserve">aprawczy 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05214C">
              <w:rPr>
                <w:rFonts w:ascii="Arial" w:hAnsi="Arial" w:cs="Arial"/>
                <w:sz w:val="24"/>
                <w:szCs w:val="24"/>
              </w:rPr>
              <w:t xml:space="preserve">paratury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M</w:t>
            </w:r>
            <w:r w:rsidRPr="0005214C">
              <w:rPr>
                <w:rFonts w:ascii="Arial" w:hAnsi="Arial" w:cs="Arial"/>
                <w:sz w:val="24"/>
                <w:szCs w:val="24"/>
              </w:rPr>
              <w:t xml:space="preserve">edycznej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05214C">
              <w:rPr>
                <w:rFonts w:ascii="Arial" w:hAnsi="Arial" w:cs="Arial"/>
                <w:sz w:val="24"/>
                <w:szCs w:val="24"/>
              </w:rPr>
              <w:t>olmed</w:t>
            </w:r>
            <w:proofErr w:type="spellEnd"/>
          </w:p>
          <w:p w14:paraId="0831D6C0" w14:textId="77777777" w:rsidR="004B72F7" w:rsidRPr="00DA7552" w:rsidRDefault="004B72F7" w:rsidP="004B72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05214C">
              <w:rPr>
                <w:rFonts w:ascii="Arial" w:hAnsi="Arial" w:cs="Arial"/>
                <w:sz w:val="24"/>
                <w:szCs w:val="24"/>
              </w:rPr>
              <w:t>obielska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17/28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26EC06" w14:textId="7B084130" w:rsidR="0005214C" w:rsidRPr="00DA7552" w:rsidRDefault="004B72F7" w:rsidP="004B72F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04-359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Pr="0005214C">
              <w:rPr>
                <w:rFonts w:ascii="Arial" w:hAnsi="Arial" w:cs="Arial"/>
                <w:sz w:val="24"/>
                <w:szCs w:val="24"/>
              </w:rPr>
              <w:t>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399711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lastRenderedPageBreak/>
              <w:t>11 858.40 zł</w:t>
            </w:r>
          </w:p>
        </w:tc>
      </w:tr>
      <w:tr w:rsidR="0005214C" w:rsidRPr="00F916F6" w14:paraId="07764B43" w14:textId="77777777" w:rsidTr="00BD2985">
        <w:tc>
          <w:tcPr>
            <w:tcW w:w="1276" w:type="dxa"/>
            <w:shd w:val="clear" w:color="auto" w:fill="auto"/>
            <w:vAlign w:val="center"/>
          </w:tcPr>
          <w:p w14:paraId="718CF067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EF88C4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E5EB006" w14:textId="77777777" w:rsidR="0005214C" w:rsidRPr="00DA7552" w:rsidRDefault="0005214C" w:rsidP="00BD298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4193DACE" w14:textId="77777777" w:rsidR="0005214C" w:rsidRPr="00DA7552" w:rsidRDefault="0005214C" w:rsidP="00BD298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5214C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14C">
              <w:rPr>
                <w:rFonts w:ascii="Arial" w:hAnsi="Arial" w:cs="Arial"/>
                <w:sz w:val="24"/>
                <w:szCs w:val="24"/>
              </w:rPr>
              <w:t>63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3DD7CB" w14:textId="77777777" w:rsidR="0005214C" w:rsidRPr="00DA7552" w:rsidRDefault="0005214C" w:rsidP="00BD298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30-433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14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F8C611C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2 592.00 zł</w:t>
            </w:r>
          </w:p>
        </w:tc>
      </w:tr>
      <w:tr w:rsidR="0005214C" w:rsidRPr="00F916F6" w14:paraId="4620BB7F" w14:textId="77777777" w:rsidTr="00BD2985">
        <w:tc>
          <w:tcPr>
            <w:tcW w:w="1276" w:type="dxa"/>
            <w:shd w:val="clear" w:color="auto" w:fill="auto"/>
            <w:vAlign w:val="center"/>
          </w:tcPr>
          <w:p w14:paraId="603205E1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187FF2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18F166BF" w14:textId="77777777" w:rsidR="0005214C" w:rsidRPr="00DA7552" w:rsidRDefault="0005214C" w:rsidP="00BD298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7FFF5C5D" w14:textId="77777777" w:rsidR="0005214C" w:rsidRPr="00DA7552" w:rsidRDefault="0005214C" w:rsidP="00BD298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5214C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14C">
              <w:rPr>
                <w:rFonts w:ascii="Arial" w:hAnsi="Arial" w:cs="Arial"/>
                <w:sz w:val="24"/>
                <w:szCs w:val="24"/>
              </w:rPr>
              <w:t>63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8757B8" w14:textId="77777777" w:rsidR="0005214C" w:rsidRPr="00DA7552" w:rsidRDefault="0005214C" w:rsidP="00BD298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30-433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14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3CF21B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8 748.00 zł</w:t>
            </w:r>
          </w:p>
        </w:tc>
      </w:tr>
      <w:tr w:rsidR="0005214C" w:rsidRPr="00F916F6" w14:paraId="680C52C5" w14:textId="77777777" w:rsidTr="00BD2985">
        <w:tc>
          <w:tcPr>
            <w:tcW w:w="1276" w:type="dxa"/>
            <w:shd w:val="clear" w:color="auto" w:fill="auto"/>
            <w:vAlign w:val="center"/>
          </w:tcPr>
          <w:p w14:paraId="70C5BEC4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3457EA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0C1DAFCF" w14:textId="77777777" w:rsidR="0005214C" w:rsidRPr="00DA7552" w:rsidRDefault="0005214C" w:rsidP="00BD298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69EE5F27" w14:textId="77777777" w:rsidR="0005214C" w:rsidRPr="00DA7552" w:rsidRDefault="0005214C" w:rsidP="00BD298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5214C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14C">
              <w:rPr>
                <w:rFonts w:ascii="Arial" w:hAnsi="Arial" w:cs="Arial"/>
                <w:sz w:val="24"/>
                <w:szCs w:val="24"/>
              </w:rPr>
              <w:t>63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C55BE4" w14:textId="77777777" w:rsidR="0005214C" w:rsidRPr="00DA7552" w:rsidRDefault="0005214C" w:rsidP="00BD298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30-433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14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633C47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2 916.00 zł</w:t>
            </w:r>
          </w:p>
        </w:tc>
      </w:tr>
      <w:tr w:rsidR="0005214C" w:rsidRPr="00F916F6" w14:paraId="36239E50" w14:textId="77777777" w:rsidTr="00BD2985">
        <w:tc>
          <w:tcPr>
            <w:tcW w:w="1276" w:type="dxa"/>
            <w:shd w:val="clear" w:color="auto" w:fill="auto"/>
            <w:vAlign w:val="center"/>
          </w:tcPr>
          <w:p w14:paraId="3BD04DBF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436DBB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52D57480" w14:textId="77777777" w:rsidR="0005214C" w:rsidRPr="00DA7552" w:rsidRDefault="0005214C" w:rsidP="00BD298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Zakłady Techniki Medycznej Sp. z o.o.</w:t>
            </w:r>
          </w:p>
          <w:p w14:paraId="61E33CF9" w14:textId="77777777" w:rsidR="0005214C" w:rsidRPr="00DA7552" w:rsidRDefault="0005214C" w:rsidP="00BD298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5214C">
              <w:rPr>
                <w:rFonts w:ascii="Arial" w:hAnsi="Arial" w:cs="Arial"/>
                <w:sz w:val="24"/>
                <w:szCs w:val="24"/>
              </w:rPr>
              <w:t>Szyllinga</w:t>
            </w:r>
            <w:proofErr w:type="spellEnd"/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14C">
              <w:rPr>
                <w:rFonts w:ascii="Arial" w:hAnsi="Arial" w:cs="Arial"/>
                <w:sz w:val="24"/>
                <w:szCs w:val="24"/>
              </w:rPr>
              <w:t>63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5A6FA91" w14:textId="77777777" w:rsidR="0005214C" w:rsidRPr="00DA7552" w:rsidRDefault="0005214C" w:rsidP="00BD298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30-433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14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E76BE9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05214C" w:rsidRPr="00F916F6" w14:paraId="29163EE3" w14:textId="77777777" w:rsidTr="00BD2985">
        <w:tc>
          <w:tcPr>
            <w:tcW w:w="1276" w:type="dxa"/>
            <w:shd w:val="clear" w:color="auto" w:fill="auto"/>
            <w:vAlign w:val="center"/>
          </w:tcPr>
          <w:p w14:paraId="0F7D46A5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0BEAC7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83AAF07" w14:textId="77777777" w:rsidR="0005214C" w:rsidRPr="00DA7552" w:rsidRDefault="0005214C" w:rsidP="00BD298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2E599E79" w14:textId="10F33541" w:rsidR="0005214C" w:rsidRPr="00DA7552" w:rsidRDefault="004B72F7" w:rsidP="00BD298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3F215642" w14:textId="3F88DF1E" w:rsidR="0005214C" w:rsidRPr="00DA7552" w:rsidRDefault="004B72F7" w:rsidP="00BD298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="0005214C"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5214C" w:rsidRPr="0005214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F6F4B2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648.00 zł</w:t>
            </w:r>
          </w:p>
        </w:tc>
      </w:tr>
      <w:tr w:rsidR="0005214C" w:rsidRPr="00F916F6" w14:paraId="351BF43A" w14:textId="77777777" w:rsidTr="00BD2985">
        <w:tc>
          <w:tcPr>
            <w:tcW w:w="1276" w:type="dxa"/>
            <w:shd w:val="clear" w:color="auto" w:fill="auto"/>
            <w:vAlign w:val="center"/>
          </w:tcPr>
          <w:p w14:paraId="5577456F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AF8B4A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A72020F" w14:textId="77777777" w:rsidR="004B72F7" w:rsidRPr="00DA7552" w:rsidRDefault="004B72F7" w:rsidP="004B72F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ELMED Piotr Błażejewski Sp. jawna</w:t>
            </w:r>
          </w:p>
          <w:p w14:paraId="12C5D8FC" w14:textId="77777777" w:rsidR="004B72F7" w:rsidRPr="00DA7552" w:rsidRDefault="004B72F7" w:rsidP="004B72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Os. Witkowice Nowe 53</w:t>
            </w:r>
          </w:p>
          <w:p w14:paraId="460DF85A" w14:textId="4B2205BA" w:rsidR="0005214C" w:rsidRPr="00DA7552" w:rsidRDefault="004B72F7" w:rsidP="004B72F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31-234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14C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FD6BC4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2 808.00 zł</w:t>
            </w:r>
          </w:p>
        </w:tc>
      </w:tr>
      <w:tr w:rsidR="0005214C" w:rsidRPr="00F916F6" w14:paraId="702DF3D3" w14:textId="77777777" w:rsidTr="00BD2985">
        <w:tc>
          <w:tcPr>
            <w:tcW w:w="1276" w:type="dxa"/>
            <w:shd w:val="clear" w:color="auto" w:fill="auto"/>
            <w:vAlign w:val="center"/>
          </w:tcPr>
          <w:p w14:paraId="0C752D7D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5ED4C7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3969" w:type="dxa"/>
            <w:shd w:val="clear" w:color="auto" w:fill="auto"/>
          </w:tcPr>
          <w:p w14:paraId="7F158AE4" w14:textId="77777777" w:rsidR="0005214C" w:rsidRPr="00DA7552" w:rsidRDefault="0005214C" w:rsidP="00BD298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PLS SERVICES Sp. z o.o.</w:t>
            </w:r>
          </w:p>
          <w:p w14:paraId="787E3A4C" w14:textId="77777777" w:rsidR="0005214C" w:rsidRPr="00DA7552" w:rsidRDefault="0005214C" w:rsidP="00BD2985">
            <w:pPr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Rzędziany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14C">
              <w:rPr>
                <w:rFonts w:ascii="Arial" w:hAnsi="Arial" w:cs="Arial"/>
                <w:sz w:val="24"/>
                <w:szCs w:val="24"/>
              </w:rPr>
              <w:t>22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8F5DFD" w14:textId="77777777" w:rsidR="0005214C" w:rsidRPr="00DA7552" w:rsidRDefault="0005214C" w:rsidP="00BD298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16-080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14C">
              <w:rPr>
                <w:rFonts w:ascii="Arial" w:hAnsi="Arial" w:cs="Arial"/>
                <w:sz w:val="24"/>
                <w:szCs w:val="24"/>
              </w:rPr>
              <w:t>Rzędziany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156770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1 944.00 zł</w:t>
            </w:r>
          </w:p>
        </w:tc>
      </w:tr>
      <w:tr w:rsidR="0005214C" w:rsidRPr="00F916F6" w14:paraId="5CC984C3" w14:textId="77777777" w:rsidTr="00BD2985">
        <w:tc>
          <w:tcPr>
            <w:tcW w:w="1276" w:type="dxa"/>
            <w:shd w:val="clear" w:color="auto" w:fill="auto"/>
            <w:vAlign w:val="center"/>
          </w:tcPr>
          <w:p w14:paraId="2DEFD213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5AF672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0AD6190" w14:textId="77777777" w:rsidR="0005214C" w:rsidRPr="00DA7552" w:rsidRDefault="0005214C" w:rsidP="00BD298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SK-MED SYSTEMS SP. Z O. O.</w:t>
            </w:r>
          </w:p>
          <w:p w14:paraId="6684853C" w14:textId="77777777" w:rsidR="0005214C" w:rsidRPr="00DA7552" w:rsidRDefault="0005214C" w:rsidP="00BD2985">
            <w:pPr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Św. Marcin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14C">
              <w:rPr>
                <w:rFonts w:ascii="Arial" w:hAnsi="Arial" w:cs="Arial"/>
                <w:sz w:val="24"/>
                <w:szCs w:val="24"/>
              </w:rPr>
              <w:t>29/8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4F84A48" w14:textId="77777777" w:rsidR="0005214C" w:rsidRPr="00DA7552" w:rsidRDefault="0005214C" w:rsidP="00BD298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61-806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14C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466CD2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1 663.20 zł</w:t>
            </w:r>
          </w:p>
        </w:tc>
      </w:tr>
      <w:tr w:rsidR="0005214C" w:rsidRPr="00F916F6" w14:paraId="5C2D95B9" w14:textId="77777777" w:rsidTr="00BD2985">
        <w:tc>
          <w:tcPr>
            <w:tcW w:w="1276" w:type="dxa"/>
            <w:shd w:val="clear" w:color="auto" w:fill="auto"/>
            <w:vAlign w:val="center"/>
          </w:tcPr>
          <w:p w14:paraId="39F709D4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40CD73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216A0E6" w14:textId="77777777" w:rsidR="0005214C" w:rsidRPr="00DA7552" w:rsidRDefault="0005214C" w:rsidP="00BD298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SK-MED SYSTEMS SP. Z O. O.</w:t>
            </w:r>
          </w:p>
          <w:p w14:paraId="29277584" w14:textId="77777777" w:rsidR="0005214C" w:rsidRPr="00DA7552" w:rsidRDefault="0005214C" w:rsidP="00BD2985">
            <w:pPr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Św. Marcin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14C">
              <w:rPr>
                <w:rFonts w:ascii="Arial" w:hAnsi="Arial" w:cs="Arial"/>
                <w:sz w:val="24"/>
                <w:szCs w:val="24"/>
              </w:rPr>
              <w:t>29/8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D41A40" w14:textId="77777777" w:rsidR="0005214C" w:rsidRPr="00DA7552" w:rsidRDefault="0005214C" w:rsidP="00BD298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61-806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5214C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FFE62A" w14:textId="77777777" w:rsidR="0005214C" w:rsidRPr="00DA7552" w:rsidRDefault="0005214C" w:rsidP="00BD298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5214C">
              <w:rPr>
                <w:rFonts w:ascii="Arial" w:hAnsi="Arial" w:cs="Arial"/>
                <w:sz w:val="24"/>
                <w:szCs w:val="24"/>
              </w:rPr>
              <w:t>2 095.20 zł</w:t>
            </w:r>
          </w:p>
        </w:tc>
      </w:tr>
    </w:tbl>
    <w:p w14:paraId="5BD5CA73" w14:textId="77777777" w:rsidR="00A80738" w:rsidRPr="0067586C" w:rsidRDefault="00A80738" w:rsidP="004B72F7">
      <w:pPr>
        <w:pStyle w:val="Tekstpodstawowy"/>
        <w:spacing w:before="36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p w14:paraId="33C47B5D" w14:textId="734283AA" w:rsidR="00C236D3" w:rsidRPr="00F916F6" w:rsidRDefault="0005214C" w:rsidP="00173B20">
      <w:pPr>
        <w:jc w:val="right"/>
        <w:rPr>
          <w:rFonts w:ascii="Arial" w:hAnsi="Arial" w:cs="Arial"/>
          <w:sz w:val="22"/>
          <w:szCs w:val="22"/>
        </w:rPr>
      </w:pPr>
      <w:r w:rsidRPr="0005214C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F916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30AA8" w14:textId="77777777" w:rsidR="00B81DEA" w:rsidRDefault="00B81DEA">
      <w:r>
        <w:separator/>
      </w:r>
    </w:p>
  </w:endnote>
  <w:endnote w:type="continuationSeparator" w:id="0">
    <w:p w14:paraId="1D2A2AB5" w14:textId="77777777" w:rsidR="00B81DEA" w:rsidRDefault="00B81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24F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63526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8C08E" w14:textId="77777777" w:rsidR="009F189D" w:rsidRDefault="004B72F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BFB157">
        <v:line id="_x0000_s1025" style="position:absolute;left:0;text-align:left;z-index:251657728" from="-3.85pt,8.7pt" to="455.15pt,8.7pt"/>
      </w:pict>
    </w:r>
  </w:p>
  <w:p w14:paraId="33C0125B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38FA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7A5CD2" w14:textId="77777777" w:rsidR="009F189D" w:rsidRDefault="009F189D">
    <w:pPr>
      <w:pStyle w:val="Stopka"/>
      <w:tabs>
        <w:tab w:val="clear" w:pos="4536"/>
      </w:tabs>
      <w:jc w:val="center"/>
    </w:pPr>
  </w:p>
  <w:p w14:paraId="0E47C0C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24A1C" w14:textId="77777777" w:rsidR="00B81DEA" w:rsidRDefault="00B81DEA">
      <w:r>
        <w:separator/>
      </w:r>
    </w:p>
  </w:footnote>
  <w:footnote w:type="continuationSeparator" w:id="0">
    <w:p w14:paraId="50000455" w14:textId="77777777" w:rsidR="00B81DEA" w:rsidRDefault="00B81D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3A458" w14:textId="77777777" w:rsidR="0005214C" w:rsidRDefault="000521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4855E6D9" w14:textId="77777777" w:rsidTr="7D35A581">
      <w:tc>
        <w:tcPr>
          <w:tcW w:w="3020" w:type="dxa"/>
        </w:tcPr>
        <w:p w14:paraId="21FEF8B4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4D97DC65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55EEE1B6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2285E39B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91F0F" w14:textId="77777777" w:rsidR="0005214C" w:rsidRDefault="000521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1DEA"/>
    <w:rsid w:val="00007727"/>
    <w:rsid w:val="00014A93"/>
    <w:rsid w:val="00017720"/>
    <w:rsid w:val="00025E52"/>
    <w:rsid w:val="00035488"/>
    <w:rsid w:val="0005214C"/>
    <w:rsid w:val="000D7F25"/>
    <w:rsid w:val="000E00E5"/>
    <w:rsid w:val="001534C4"/>
    <w:rsid w:val="00173B20"/>
    <w:rsid w:val="001C69FF"/>
    <w:rsid w:val="0023318D"/>
    <w:rsid w:val="002B4C1D"/>
    <w:rsid w:val="00300301"/>
    <w:rsid w:val="003D72FD"/>
    <w:rsid w:val="00423179"/>
    <w:rsid w:val="004837BF"/>
    <w:rsid w:val="00490DC0"/>
    <w:rsid w:val="00493F8C"/>
    <w:rsid w:val="004B72F7"/>
    <w:rsid w:val="004C7E9B"/>
    <w:rsid w:val="005614F2"/>
    <w:rsid w:val="0057313E"/>
    <w:rsid w:val="00577BC6"/>
    <w:rsid w:val="0067586C"/>
    <w:rsid w:val="0069085C"/>
    <w:rsid w:val="006B27ED"/>
    <w:rsid w:val="006C309E"/>
    <w:rsid w:val="007013DF"/>
    <w:rsid w:val="00765CA4"/>
    <w:rsid w:val="00843263"/>
    <w:rsid w:val="00861E75"/>
    <w:rsid w:val="0098241F"/>
    <w:rsid w:val="009B015E"/>
    <w:rsid w:val="009D19BD"/>
    <w:rsid w:val="009F189D"/>
    <w:rsid w:val="00A34E54"/>
    <w:rsid w:val="00A80738"/>
    <w:rsid w:val="00AD4689"/>
    <w:rsid w:val="00AF7121"/>
    <w:rsid w:val="00B0651E"/>
    <w:rsid w:val="00B81DEA"/>
    <w:rsid w:val="00C236D3"/>
    <w:rsid w:val="00C6269C"/>
    <w:rsid w:val="00C659E2"/>
    <w:rsid w:val="00C82837"/>
    <w:rsid w:val="00CB0802"/>
    <w:rsid w:val="00D24798"/>
    <w:rsid w:val="00D665F5"/>
    <w:rsid w:val="00D7128F"/>
    <w:rsid w:val="00DA7552"/>
    <w:rsid w:val="00E64948"/>
    <w:rsid w:val="00EA3476"/>
    <w:rsid w:val="00F00487"/>
    <w:rsid w:val="00F16C60"/>
    <w:rsid w:val="00F916F6"/>
    <w:rsid w:val="00F95C33"/>
    <w:rsid w:val="00FB2A51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D05B48"/>
  <w15:chartTrackingRefBased/>
  <w15:docId w15:val="{4E03432E-4630-44BD-9E69-782F3E74B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302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2024-07-03T10:12:00Z</dcterms:created>
  <dcterms:modified xsi:type="dcterms:W3CDTF">2024-07-03T10:17:00Z</dcterms:modified>
</cp:coreProperties>
</file>