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316F3" w14:textId="1F136702" w:rsidR="008D2AB8" w:rsidRPr="00495E1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b w:val="0"/>
          <w:sz w:val="18"/>
          <w:szCs w:val="18"/>
        </w:rPr>
        <w:tab/>
      </w:r>
      <w:r w:rsidRPr="00495E15">
        <w:rPr>
          <w:rFonts w:ascii="Verdana" w:hAnsi="Verdana"/>
          <w:sz w:val="18"/>
          <w:szCs w:val="18"/>
        </w:rPr>
        <w:t xml:space="preserve">Załącznik nr </w:t>
      </w:r>
      <w:r w:rsidR="00012286" w:rsidRPr="00495E15">
        <w:rPr>
          <w:rFonts w:ascii="Verdana" w:hAnsi="Verdana"/>
          <w:sz w:val="18"/>
          <w:szCs w:val="18"/>
        </w:rPr>
        <w:t>1</w:t>
      </w:r>
    </w:p>
    <w:p w14:paraId="52242CD6" w14:textId="77777777" w:rsidR="008D2AB8" w:rsidRPr="00495E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0D8EF4C" w14:textId="77777777" w:rsidR="008D2AB8" w:rsidRPr="00495E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FORMULARZ OFERTY</w:t>
      </w:r>
    </w:p>
    <w:p w14:paraId="2D61237B" w14:textId="77777777" w:rsidR="008D2AB8" w:rsidRPr="00495E1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2C72833" w14:textId="0F5041A8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D5DE458" w14:textId="1C82A623" w:rsidR="00A47DCA" w:rsidRPr="00495E15" w:rsidRDefault="00A47DCA" w:rsidP="00A47DC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RODZAJ WYKONAWCY</w:t>
      </w:r>
      <w:r w:rsidR="0042674F" w:rsidRPr="00495E15">
        <w:rPr>
          <w:rFonts w:ascii="Verdana" w:hAnsi="Verdana"/>
          <w:sz w:val="18"/>
          <w:szCs w:val="18"/>
        </w:rPr>
        <w:t xml:space="preserve"> </w:t>
      </w:r>
      <w:r w:rsidRPr="00495E15">
        <w:rPr>
          <w:rFonts w:ascii="Verdana" w:hAnsi="Verdana"/>
          <w:sz w:val="18"/>
          <w:szCs w:val="18"/>
        </w:rPr>
        <w:t>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160E1089" w14:textId="40807E86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349D2852" w14:textId="714B4BAA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42674F" w:rsidRPr="00495E15">
        <w:rPr>
          <w:rFonts w:ascii="Verdana" w:hAnsi="Verdana"/>
          <w:sz w:val="18"/>
          <w:szCs w:val="18"/>
        </w:rPr>
        <w:t>..............</w:t>
      </w:r>
    </w:p>
    <w:p w14:paraId="0C208F62" w14:textId="7AB9AF21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  <w:lang w:val="de-DE"/>
        </w:rPr>
        <w:t>TEL.</w:t>
      </w: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82961EA" w14:textId="7A40031C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  <w:lang w:val="de-DE"/>
        </w:rPr>
        <w:t xml:space="preserve">FAX </w:t>
      </w: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469E3A81" w14:textId="04C4408A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95E1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  <w:lang w:val="de-DE"/>
        </w:rPr>
        <w:t>………………………………………………………….</w:t>
      </w:r>
    </w:p>
    <w:p w14:paraId="3F37414D" w14:textId="28A3854E" w:rsidR="00A47DCA" w:rsidRPr="00495E15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95E15">
        <w:rPr>
          <w:rFonts w:ascii="Verdana" w:hAnsi="Verdana"/>
          <w:sz w:val="18"/>
          <w:szCs w:val="18"/>
        </w:rPr>
        <w:t>REGON:………………………………………………...</w:t>
      </w:r>
      <w:r w:rsidR="0042674F" w:rsidRPr="00495E15">
        <w:rPr>
          <w:rFonts w:ascii="Verdana" w:hAnsi="Verdana"/>
          <w:sz w:val="18"/>
          <w:szCs w:val="18"/>
        </w:rPr>
        <w:t>...............................................</w:t>
      </w:r>
    </w:p>
    <w:p w14:paraId="052FC1DD" w14:textId="3713016A" w:rsidR="008D2AB8" w:rsidRPr="00495E15" w:rsidRDefault="00A47DCA" w:rsidP="00A47D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42674F" w:rsidRPr="00495E1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2CF1FC" w14:textId="77777777" w:rsidR="008D2AB8" w:rsidRPr="00495E1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Do: Nazwa i siedziba Zamawiającego:</w:t>
      </w:r>
    </w:p>
    <w:p w14:paraId="1B4C1AF4" w14:textId="77777777" w:rsidR="0034307B" w:rsidRPr="00495E15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Akademia Górniczo - Hutnicza</w:t>
      </w:r>
    </w:p>
    <w:p w14:paraId="51B2C447" w14:textId="77777777" w:rsidR="0034307B" w:rsidRPr="00495E15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im. Stanisława Staszica w Krakowie</w:t>
      </w:r>
    </w:p>
    <w:p w14:paraId="5220B620" w14:textId="77777777" w:rsidR="008D2AB8" w:rsidRPr="00495E15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Dział Zamówień Publicznych</w:t>
      </w:r>
      <w:r w:rsidR="008D2AB8" w:rsidRPr="00495E15">
        <w:rPr>
          <w:rFonts w:ascii="Verdana" w:hAnsi="Verdana"/>
          <w:b/>
          <w:sz w:val="18"/>
          <w:szCs w:val="18"/>
        </w:rPr>
        <w:t xml:space="preserve">  </w:t>
      </w:r>
    </w:p>
    <w:p w14:paraId="4BF7DDC3" w14:textId="77777777" w:rsidR="008D2AB8" w:rsidRPr="00495E15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Al. Mickiewicza</w:t>
      </w:r>
      <w:r w:rsidR="008D2AB8" w:rsidRPr="00495E15">
        <w:rPr>
          <w:rFonts w:ascii="Verdana" w:hAnsi="Verdana"/>
          <w:b/>
          <w:sz w:val="18"/>
          <w:szCs w:val="18"/>
        </w:rPr>
        <w:t xml:space="preserve"> </w:t>
      </w:r>
      <w:r w:rsidRPr="00495E15">
        <w:rPr>
          <w:rFonts w:ascii="Verdana" w:hAnsi="Verdana"/>
          <w:b/>
          <w:sz w:val="18"/>
          <w:szCs w:val="18"/>
        </w:rPr>
        <w:t>30</w:t>
      </w:r>
      <w:r w:rsidR="008D2AB8" w:rsidRPr="00495E15">
        <w:rPr>
          <w:rFonts w:ascii="Verdana" w:hAnsi="Verdana"/>
          <w:b/>
          <w:sz w:val="18"/>
          <w:szCs w:val="18"/>
        </w:rPr>
        <w:t xml:space="preserve"> </w:t>
      </w:r>
    </w:p>
    <w:p w14:paraId="7F037081" w14:textId="77777777" w:rsidR="008D2AB8" w:rsidRPr="00495E15" w:rsidRDefault="0034307B" w:rsidP="008D2AB8">
      <w:pPr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30-059</w:t>
      </w:r>
      <w:r w:rsidR="008D2AB8" w:rsidRPr="00495E15">
        <w:rPr>
          <w:rFonts w:ascii="Verdana" w:hAnsi="Verdana"/>
          <w:b/>
          <w:sz w:val="18"/>
          <w:szCs w:val="18"/>
        </w:rPr>
        <w:t xml:space="preserve"> </w:t>
      </w:r>
      <w:r w:rsidRPr="00495E15">
        <w:rPr>
          <w:rFonts w:ascii="Verdana" w:hAnsi="Verdana"/>
          <w:b/>
          <w:sz w:val="18"/>
          <w:szCs w:val="18"/>
        </w:rPr>
        <w:t>Kraków</w:t>
      </w:r>
      <w:r w:rsidR="008D2AB8" w:rsidRPr="00495E15">
        <w:rPr>
          <w:rFonts w:ascii="Verdana" w:hAnsi="Verdana"/>
          <w:b/>
          <w:sz w:val="18"/>
          <w:szCs w:val="18"/>
        </w:rPr>
        <w:t xml:space="preserve">,  </w:t>
      </w:r>
    </w:p>
    <w:p w14:paraId="42000FEE" w14:textId="77777777" w:rsidR="008D2AB8" w:rsidRPr="00495E1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76FFC19" w14:textId="54CE1433" w:rsidR="008D2AB8" w:rsidRPr="00495E1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4307B" w:rsidRPr="00495E15">
        <w:rPr>
          <w:rFonts w:ascii="Verdana" w:hAnsi="Verdana"/>
          <w:b/>
          <w:sz w:val="18"/>
          <w:szCs w:val="18"/>
        </w:rPr>
        <w:t xml:space="preserve">dostawa laptopów dla </w:t>
      </w:r>
      <w:proofErr w:type="spellStart"/>
      <w:r w:rsidR="0034307B" w:rsidRPr="00495E15">
        <w:rPr>
          <w:rFonts w:ascii="Verdana" w:hAnsi="Verdana"/>
          <w:b/>
          <w:sz w:val="18"/>
          <w:szCs w:val="18"/>
        </w:rPr>
        <w:t>WGGiIŚ</w:t>
      </w:r>
      <w:proofErr w:type="spellEnd"/>
      <w:r w:rsidR="0034307B" w:rsidRPr="00495E15">
        <w:rPr>
          <w:rFonts w:ascii="Verdana" w:hAnsi="Verdana"/>
          <w:b/>
          <w:sz w:val="18"/>
          <w:szCs w:val="18"/>
        </w:rPr>
        <w:t xml:space="preserve"> - DE-dzp.272-333/24</w:t>
      </w:r>
      <w:r w:rsidRPr="00495E15">
        <w:rPr>
          <w:rFonts w:ascii="Verdana" w:hAnsi="Verdana"/>
          <w:b/>
          <w:sz w:val="18"/>
          <w:szCs w:val="18"/>
        </w:rPr>
        <w:t xml:space="preserve">, </w:t>
      </w:r>
      <w:r w:rsidRPr="00495E1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C08A861" w14:textId="77777777" w:rsidR="001F76FE" w:rsidRPr="00495E15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3D49E2" w14:textId="4B260F4B" w:rsidR="001F76FE" w:rsidRPr="00495E15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  <w:highlight w:val="cyan"/>
        </w:rPr>
        <w:t>Zadanie częściowe nr 1</w:t>
      </w:r>
    </w:p>
    <w:p w14:paraId="5029AB6F" w14:textId="77777777" w:rsidR="0042674F" w:rsidRPr="00495E15" w:rsidRDefault="0042674F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80F4362" w14:textId="75639A36" w:rsidR="001F76FE" w:rsidRPr="00495E15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Cena netto za całość zamówienia</w:t>
      </w:r>
      <w:r w:rsidR="003E6B21" w:rsidRPr="00495E15">
        <w:rPr>
          <w:rFonts w:ascii="Verdana" w:hAnsi="Verdana"/>
          <w:b/>
          <w:sz w:val="18"/>
          <w:szCs w:val="18"/>
        </w:rPr>
        <w:t xml:space="preserve"> (wraz z dodatkowym wyposażeniem)</w:t>
      </w:r>
      <w:r w:rsidRPr="00495E15">
        <w:rPr>
          <w:rFonts w:ascii="Verdana" w:hAnsi="Verdana"/>
          <w:b/>
          <w:sz w:val="18"/>
          <w:szCs w:val="18"/>
        </w:rPr>
        <w:t>: ...................</w:t>
      </w:r>
      <w:r w:rsidR="003E6B21" w:rsidRPr="00495E15">
        <w:rPr>
          <w:rFonts w:ascii="Verdana" w:hAnsi="Verdana"/>
          <w:b/>
          <w:sz w:val="18"/>
          <w:szCs w:val="18"/>
        </w:rPr>
        <w:t xml:space="preserve"> </w:t>
      </w:r>
      <w:r w:rsidRPr="00495E15">
        <w:rPr>
          <w:rFonts w:ascii="Verdana" w:hAnsi="Verdana"/>
          <w:b/>
          <w:sz w:val="18"/>
          <w:szCs w:val="18"/>
        </w:rPr>
        <w:t>PLN</w:t>
      </w:r>
    </w:p>
    <w:p w14:paraId="7C98F99D" w14:textId="77777777" w:rsidR="001F76FE" w:rsidRPr="00495E15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3ACF559" w14:textId="0D97D86C" w:rsidR="001F76FE" w:rsidRPr="00495E15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Cena brutto za całość zamówienia</w:t>
      </w:r>
      <w:r w:rsidR="003E6B21" w:rsidRPr="00495E15">
        <w:rPr>
          <w:rFonts w:ascii="Verdana" w:hAnsi="Verdana"/>
          <w:b/>
          <w:sz w:val="18"/>
          <w:szCs w:val="18"/>
        </w:rPr>
        <w:t xml:space="preserve"> (wraz z dodatkowym wyposażeniem)</w:t>
      </w:r>
      <w:r w:rsidRPr="00495E15">
        <w:rPr>
          <w:rFonts w:ascii="Verdana" w:hAnsi="Verdana"/>
          <w:b/>
          <w:sz w:val="18"/>
          <w:szCs w:val="18"/>
        </w:rPr>
        <w:t>: .................. PLN</w:t>
      </w:r>
    </w:p>
    <w:p w14:paraId="6D4D0DCD" w14:textId="77777777" w:rsidR="001F76FE" w:rsidRPr="00495E15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01773B3" w14:textId="12BD1657" w:rsidR="001F76FE" w:rsidRPr="00495E15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EBE682D" w14:textId="77777777" w:rsidR="001F76FE" w:rsidRPr="00495E15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9AF717F" w14:textId="77777777" w:rsidR="001F76FE" w:rsidRPr="00495E15" w:rsidRDefault="001F76FE" w:rsidP="001F76FE">
      <w:pPr>
        <w:pStyle w:val="Tekstpodstawowy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17D956FA" w14:textId="030C233B" w:rsidR="001F76FE" w:rsidRPr="00495E15" w:rsidRDefault="001F76FE" w:rsidP="001F76FE">
      <w:pPr>
        <w:pStyle w:val="Tekstpodstawowy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Producent, model zaoferowanego laptopa: …………………………………………………</w:t>
      </w:r>
      <w:r w:rsidR="00495E15">
        <w:rPr>
          <w:rFonts w:ascii="Verdana" w:hAnsi="Verdana"/>
          <w:sz w:val="18"/>
          <w:szCs w:val="18"/>
        </w:rPr>
        <w:t>……………..</w:t>
      </w:r>
    </w:p>
    <w:p w14:paraId="07EA7B55" w14:textId="6303AA7D" w:rsidR="001F76FE" w:rsidRPr="00495E15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 xml:space="preserve">Termin realizacji umowy: </w:t>
      </w:r>
      <w:r w:rsidRPr="00495E15">
        <w:rPr>
          <w:rFonts w:ascii="Verdana" w:hAnsi="Verdana"/>
          <w:b/>
          <w:bCs/>
          <w:sz w:val="18"/>
          <w:szCs w:val="18"/>
        </w:rPr>
        <w:t xml:space="preserve">…… dni od daty podpisania umowy </w:t>
      </w:r>
      <w:r w:rsidRPr="00495E15">
        <w:rPr>
          <w:rFonts w:ascii="Verdana" w:hAnsi="Verdana"/>
          <w:sz w:val="18"/>
          <w:szCs w:val="18"/>
          <w:highlight w:val="yellow"/>
        </w:rPr>
        <w:t>(</w:t>
      </w:r>
      <w:r w:rsidRPr="00495E1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98A1C6F" w14:textId="6DF34536" w:rsidR="001F76FE" w:rsidRPr="00495E15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Okres udzielonej gwarancji wynosi:</w:t>
      </w:r>
      <w:r w:rsidRPr="00495E15">
        <w:rPr>
          <w:rFonts w:ascii="Verdana" w:hAnsi="Verdana"/>
          <w:sz w:val="18"/>
          <w:szCs w:val="18"/>
        </w:rPr>
        <w:t xml:space="preserve"> </w:t>
      </w:r>
      <w:r w:rsidRPr="00495E15">
        <w:rPr>
          <w:rFonts w:ascii="Verdana" w:hAnsi="Verdana"/>
          <w:b/>
          <w:bCs/>
          <w:sz w:val="18"/>
          <w:szCs w:val="18"/>
        </w:rPr>
        <w:t>……… miesięcy</w:t>
      </w:r>
      <w:r w:rsidRPr="00495E15">
        <w:rPr>
          <w:rFonts w:ascii="Verdana" w:hAnsi="Verdana"/>
          <w:sz w:val="18"/>
          <w:szCs w:val="18"/>
        </w:rPr>
        <w:t xml:space="preserve"> </w:t>
      </w:r>
      <w:r w:rsidRPr="00495E15">
        <w:rPr>
          <w:rFonts w:ascii="Verdana" w:hAnsi="Verdana"/>
          <w:sz w:val="18"/>
          <w:szCs w:val="18"/>
          <w:highlight w:val="yellow"/>
        </w:rPr>
        <w:t>(</w:t>
      </w:r>
      <w:r w:rsidRPr="00495E1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495E15">
        <w:rPr>
          <w:rFonts w:ascii="Verdana" w:hAnsi="Verdana"/>
          <w:i/>
          <w:sz w:val="18"/>
          <w:szCs w:val="18"/>
        </w:rPr>
        <w:t xml:space="preserve"> </w:t>
      </w:r>
      <w:r w:rsidRPr="00495E15">
        <w:rPr>
          <w:rFonts w:ascii="Verdana" w:hAnsi="Verdana"/>
          <w:b/>
          <w:bCs/>
          <w:iCs/>
          <w:sz w:val="18"/>
          <w:szCs w:val="18"/>
        </w:rPr>
        <w:t>*)</w:t>
      </w:r>
    </w:p>
    <w:p w14:paraId="71E5335B" w14:textId="43F1F8F6" w:rsidR="00767AB1" w:rsidRPr="00495E15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495E15">
        <w:rPr>
          <w:rFonts w:ascii="Verdana" w:hAnsi="Verdana"/>
          <w:b/>
          <w:iCs/>
          <w:sz w:val="18"/>
          <w:szCs w:val="18"/>
        </w:rPr>
        <w:t xml:space="preserve">*) </w:t>
      </w:r>
      <w:r w:rsidRPr="00495E15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6C218634" w14:textId="012A532E" w:rsidR="00767AB1" w:rsidRPr="00495E15" w:rsidRDefault="00767AB1" w:rsidP="00767AB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1CCB9B95" w14:textId="77777777" w:rsidR="0042674F" w:rsidRPr="00495E15" w:rsidRDefault="0042674F" w:rsidP="00767AB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D265F04" w14:textId="64699449" w:rsidR="00767AB1" w:rsidRPr="00495E15" w:rsidRDefault="00767AB1" w:rsidP="00767AB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Cena netto za całość zamówienia</w:t>
      </w:r>
      <w:r w:rsidR="003E6B21" w:rsidRPr="00495E15">
        <w:rPr>
          <w:rFonts w:ascii="Verdana" w:hAnsi="Verdana"/>
          <w:b/>
          <w:sz w:val="18"/>
          <w:szCs w:val="18"/>
        </w:rPr>
        <w:t xml:space="preserve"> (wraz z dodatkowym wyposażeniem)</w:t>
      </w:r>
      <w:r w:rsidRPr="00495E15">
        <w:rPr>
          <w:rFonts w:ascii="Verdana" w:hAnsi="Verdana"/>
          <w:b/>
          <w:sz w:val="18"/>
          <w:szCs w:val="18"/>
        </w:rPr>
        <w:t>: ................... PLN</w:t>
      </w:r>
    </w:p>
    <w:p w14:paraId="24180C79" w14:textId="77777777" w:rsidR="00767AB1" w:rsidRPr="00495E15" w:rsidRDefault="00767AB1" w:rsidP="00767AB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49A346A3" w14:textId="364BFF95" w:rsidR="00767AB1" w:rsidRPr="00495E15" w:rsidRDefault="00767AB1" w:rsidP="00767AB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>Cena brutto za całość zamówienia</w:t>
      </w:r>
      <w:r w:rsidR="003E6B21" w:rsidRPr="00495E15">
        <w:rPr>
          <w:rFonts w:ascii="Verdana" w:hAnsi="Verdana"/>
          <w:b/>
          <w:sz w:val="18"/>
          <w:szCs w:val="18"/>
        </w:rPr>
        <w:t xml:space="preserve"> (wraz z dodatkowym wyposażeniem)</w:t>
      </w:r>
      <w:r w:rsidRPr="00495E15">
        <w:rPr>
          <w:rFonts w:ascii="Verdana" w:hAnsi="Verdana"/>
          <w:b/>
          <w:sz w:val="18"/>
          <w:szCs w:val="18"/>
        </w:rPr>
        <w:t>: .................. PLN</w:t>
      </w:r>
    </w:p>
    <w:p w14:paraId="17D9BC66" w14:textId="77777777" w:rsidR="00767AB1" w:rsidRPr="00495E15" w:rsidRDefault="00767AB1" w:rsidP="00767AB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71D5F16" w14:textId="06C02229" w:rsidR="00767AB1" w:rsidRPr="00495E15" w:rsidRDefault="00767AB1" w:rsidP="00767AB1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CD59426" w14:textId="77777777" w:rsidR="00767AB1" w:rsidRPr="00495E15" w:rsidRDefault="00767AB1" w:rsidP="00767AB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8A168C0" w14:textId="77777777" w:rsidR="00767AB1" w:rsidRPr="00495E15" w:rsidRDefault="00767AB1" w:rsidP="00767AB1">
      <w:pPr>
        <w:pStyle w:val="Tekstpodstawowy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33C334A" w14:textId="01F58B69" w:rsidR="00767AB1" w:rsidRPr="00495E15" w:rsidRDefault="00767AB1" w:rsidP="00767AB1">
      <w:pPr>
        <w:pStyle w:val="Tekstpodstawowy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Producent, model zaoferowanego laptopa: …………………………………………………</w:t>
      </w:r>
      <w:r w:rsidR="00495E15">
        <w:rPr>
          <w:rFonts w:ascii="Verdana" w:hAnsi="Verdana"/>
          <w:sz w:val="18"/>
          <w:szCs w:val="18"/>
        </w:rPr>
        <w:t>……………..</w:t>
      </w:r>
    </w:p>
    <w:p w14:paraId="278877CC" w14:textId="77777777" w:rsidR="00767AB1" w:rsidRPr="00495E15" w:rsidRDefault="00767AB1" w:rsidP="00767AB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 xml:space="preserve">Termin realizacji umowy: </w:t>
      </w:r>
      <w:r w:rsidRPr="00495E15">
        <w:rPr>
          <w:rFonts w:ascii="Verdana" w:hAnsi="Verdana"/>
          <w:b/>
          <w:bCs/>
          <w:sz w:val="18"/>
          <w:szCs w:val="18"/>
        </w:rPr>
        <w:t xml:space="preserve">…… dni od daty podpisania umowy </w:t>
      </w:r>
      <w:r w:rsidRPr="00495E15">
        <w:rPr>
          <w:rFonts w:ascii="Verdana" w:hAnsi="Verdana"/>
          <w:sz w:val="18"/>
          <w:szCs w:val="18"/>
          <w:highlight w:val="yellow"/>
        </w:rPr>
        <w:t>(</w:t>
      </w:r>
      <w:r w:rsidRPr="00495E1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968A5C0" w14:textId="77777777" w:rsidR="00767AB1" w:rsidRPr="00495E15" w:rsidRDefault="00767AB1" w:rsidP="00767AB1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lastRenderedPageBreak/>
        <w:t>Okres udzielonej gwarancji wynosi:</w:t>
      </w:r>
      <w:r w:rsidRPr="00495E15">
        <w:rPr>
          <w:rFonts w:ascii="Verdana" w:hAnsi="Verdana"/>
          <w:sz w:val="18"/>
          <w:szCs w:val="18"/>
        </w:rPr>
        <w:t xml:space="preserve"> </w:t>
      </w:r>
      <w:r w:rsidRPr="00495E15">
        <w:rPr>
          <w:rFonts w:ascii="Verdana" w:hAnsi="Verdana"/>
          <w:b/>
          <w:bCs/>
          <w:sz w:val="18"/>
          <w:szCs w:val="18"/>
        </w:rPr>
        <w:t>……… miesięcy</w:t>
      </w:r>
      <w:r w:rsidRPr="00495E15">
        <w:rPr>
          <w:rFonts w:ascii="Verdana" w:hAnsi="Verdana"/>
          <w:sz w:val="18"/>
          <w:szCs w:val="18"/>
        </w:rPr>
        <w:t xml:space="preserve"> </w:t>
      </w:r>
      <w:r w:rsidRPr="00495E15">
        <w:rPr>
          <w:rFonts w:ascii="Verdana" w:hAnsi="Verdana"/>
          <w:sz w:val="18"/>
          <w:szCs w:val="18"/>
          <w:highlight w:val="yellow"/>
        </w:rPr>
        <w:t>(</w:t>
      </w:r>
      <w:r w:rsidRPr="00495E1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495E15">
        <w:rPr>
          <w:rFonts w:ascii="Verdana" w:hAnsi="Verdana"/>
          <w:i/>
          <w:sz w:val="18"/>
          <w:szCs w:val="18"/>
        </w:rPr>
        <w:t xml:space="preserve"> </w:t>
      </w:r>
      <w:r w:rsidRPr="00495E15">
        <w:rPr>
          <w:rFonts w:ascii="Verdana" w:hAnsi="Verdana"/>
          <w:b/>
          <w:bCs/>
          <w:iCs/>
          <w:sz w:val="18"/>
          <w:szCs w:val="18"/>
        </w:rPr>
        <w:t>*)</w:t>
      </w:r>
    </w:p>
    <w:p w14:paraId="72E23BEA" w14:textId="22054059" w:rsidR="00767AB1" w:rsidRPr="00495E15" w:rsidRDefault="00767AB1" w:rsidP="001F76FE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495E15">
        <w:rPr>
          <w:rFonts w:ascii="Verdana" w:hAnsi="Verdana"/>
          <w:b/>
          <w:iCs/>
          <w:sz w:val="18"/>
          <w:szCs w:val="18"/>
        </w:rPr>
        <w:t xml:space="preserve">*) </w:t>
      </w:r>
      <w:r w:rsidRPr="00495E15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6B983896" w14:textId="77777777" w:rsidR="001F76FE" w:rsidRPr="00495E15" w:rsidRDefault="001F76FE" w:rsidP="001F76F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95E15">
        <w:rPr>
          <w:rFonts w:ascii="Verdana" w:hAnsi="Verdana"/>
          <w:b/>
          <w:sz w:val="18"/>
          <w:szCs w:val="18"/>
        </w:rPr>
        <w:t xml:space="preserve"> TAK/NIE</w:t>
      </w:r>
    </w:p>
    <w:p w14:paraId="5B14B5AC" w14:textId="77777777" w:rsidR="001F76FE" w:rsidRPr="00495E15" w:rsidRDefault="001F76FE" w:rsidP="001F76FE">
      <w:pPr>
        <w:ind w:right="-47"/>
        <w:jc w:val="both"/>
        <w:rPr>
          <w:rFonts w:ascii="Verdana" w:hAnsi="Verdana"/>
          <w:sz w:val="18"/>
          <w:szCs w:val="18"/>
        </w:rPr>
      </w:pPr>
    </w:p>
    <w:p w14:paraId="448A7EC5" w14:textId="77777777" w:rsidR="001F76FE" w:rsidRPr="00495E15" w:rsidRDefault="001F76FE" w:rsidP="001F76FE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 xml:space="preserve">Termin płatności: </w:t>
      </w:r>
      <w:r w:rsidRPr="00495E1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02E2C01" w14:textId="77777777" w:rsidR="001F76FE" w:rsidRPr="00495E15" w:rsidRDefault="001F76FE" w:rsidP="001F76FE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65ACD12" w14:textId="77777777" w:rsidR="001F76FE" w:rsidRPr="00495E15" w:rsidRDefault="001F76FE" w:rsidP="001F76FE">
      <w:pPr>
        <w:rPr>
          <w:rFonts w:ascii="Verdana" w:hAnsi="Verdana"/>
          <w:b/>
          <w:sz w:val="18"/>
          <w:szCs w:val="18"/>
          <w:u w:val="single"/>
        </w:rPr>
      </w:pPr>
      <w:r w:rsidRPr="00495E1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47A19E8" w14:textId="77777777" w:rsidR="001F76FE" w:rsidRPr="00495E15" w:rsidRDefault="001F76FE" w:rsidP="001F76FE">
      <w:pPr>
        <w:rPr>
          <w:rFonts w:ascii="Verdana" w:hAnsi="Verdana"/>
          <w:b/>
          <w:sz w:val="18"/>
          <w:szCs w:val="18"/>
          <w:u w:val="single"/>
        </w:rPr>
      </w:pPr>
    </w:p>
    <w:p w14:paraId="0B40C87A" w14:textId="77777777" w:rsidR="001F76FE" w:rsidRPr="00495E15" w:rsidRDefault="001F76FE" w:rsidP="001F76F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95E1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F57B913" w14:textId="77777777" w:rsidR="001F76FE" w:rsidRPr="00495E15" w:rsidRDefault="001F76FE" w:rsidP="001F7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95E15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495E15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95E1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CE33CFE" w14:textId="77777777" w:rsidR="001F76FE" w:rsidRPr="00495E15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A7C840" w14:textId="77777777" w:rsidR="001F76FE" w:rsidRPr="00495E15" w:rsidRDefault="001F76FE" w:rsidP="001F7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95E1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B9E8EA" w14:textId="77777777" w:rsidR="001F76FE" w:rsidRPr="00495E15" w:rsidRDefault="001F76FE" w:rsidP="001F7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95E1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290C30" w14:textId="77777777" w:rsidR="001F76FE" w:rsidRPr="00495E15" w:rsidRDefault="001F76FE" w:rsidP="001F76F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76FE" w:rsidRPr="00495E15" w14:paraId="7536882C" w14:textId="77777777" w:rsidTr="005762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5433C" w14:textId="77777777" w:rsidR="001F76FE" w:rsidRPr="00495E15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13EAC" w14:textId="77777777" w:rsidR="001F76FE" w:rsidRPr="00495E15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BBE1936" w14:textId="77777777" w:rsidR="001F76FE" w:rsidRPr="00495E15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A0676" w14:textId="77777777" w:rsidR="001F76FE" w:rsidRPr="00495E15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Nazwa podwykonawcy</w:t>
            </w:r>
            <w:r w:rsidRPr="00495E1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F76FE" w:rsidRPr="00495E15" w14:paraId="58BE4536" w14:textId="77777777" w:rsidTr="00576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2FFBD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9C3F6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F8716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F76FE" w:rsidRPr="00495E15" w14:paraId="2491042A" w14:textId="77777777" w:rsidTr="00576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209F4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873F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538CD" w14:textId="77777777" w:rsidR="001F76FE" w:rsidRPr="00495E15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A59841D" w14:textId="77777777" w:rsidR="001F76FE" w:rsidRPr="00495E15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72E49F8" w14:textId="77777777" w:rsidR="001F76FE" w:rsidRPr="00495E15" w:rsidRDefault="001F76FE" w:rsidP="001F76F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95E1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15D8651F" w14:textId="77777777" w:rsidR="001F76FE" w:rsidRPr="00495E15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95E15">
        <w:rPr>
          <w:rFonts w:ascii="Verdana" w:hAnsi="Verdana"/>
          <w:sz w:val="18"/>
          <w:szCs w:val="18"/>
        </w:rPr>
        <w:tab/>
      </w:r>
      <w:r w:rsidRPr="00495E15">
        <w:rPr>
          <w:rFonts w:ascii="Verdana" w:hAnsi="Verdana"/>
          <w:sz w:val="18"/>
          <w:szCs w:val="18"/>
        </w:rPr>
        <w:tab/>
      </w:r>
    </w:p>
    <w:p w14:paraId="29AC0851" w14:textId="77777777" w:rsidR="001F76FE" w:rsidRPr="00495E15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7C7CBCA" w14:textId="77777777" w:rsidR="001F76FE" w:rsidRPr="00495E15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95E15">
        <w:rPr>
          <w:rFonts w:ascii="Verdana" w:hAnsi="Verdana"/>
          <w:sz w:val="18"/>
          <w:szCs w:val="18"/>
        </w:rPr>
        <w:tab/>
      </w:r>
      <w:r w:rsidRPr="00495E15">
        <w:rPr>
          <w:rFonts w:ascii="Verdana" w:hAnsi="Verdana"/>
          <w:sz w:val="18"/>
          <w:szCs w:val="18"/>
        </w:rPr>
        <w:tab/>
        <w:t xml:space="preserve"> </w:t>
      </w:r>
    </w:p>
    <w:p w14:paraId="56E1DF58" w14:textId="77777777" w:rsidR="001F76FE" w:rsidRPr="00495E15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2422071" w14:textId="77777777" w:rsidR="001F76FE" w:rsidRPr="00495E15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95E15">
        <w:rPr>
          <w:rFonts w:ascii="Verdana" w:hAnsi="Verdana"/>
          <w:sz w:val="18"/>
          <w:szCs w:val="18"/>
        </w:rPr>
        <w:t>ych</w:t>
      </w:r>
      <w:proofErr w:type="spellEnd"/>
      <w:r w:rsidRPr="00495E15">
        <w:rPr>
          <w:rFonts w:ascii="Verdana" w:hAnsi="Verdana"/>
          <w:sz w:val="18"/>
          <w:szCs w:val="18"/>
        </w:rPr>
        <w:t>) dokumentu(ów)</w:t>
      </w:r>
    </w:p>
    <w:p w14:paraId="2DE350FD" w14:textId="77777777" w:rsidR="001F76FE" w:rsidRPr="00495E15" w:rsidRDefault="001F76FE" w:rsidP="001F76FE">
      <w:p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4A6CDC2" w14:textId="77777777" w:rsidR="001F76FE" w:rsidRPr="00495E15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załącznikami do niniejszej oferty są:</w:t>
      </w:r>
    </w:p>
    <w:p w14:paraId="0E3048C5" w14:textId="77777777" w:rsidR="001F76FE" w:rsidRPr="00495E15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D64775E" w14:textId="77777777" w:rsidR="001F76FE" w:rsidRPr="00495E15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2444E21" w14:textId="13EB2C4E" w:rsidR="001F76FE" w:rsidRPr="00495E15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17620ED" w14:textId="77777777" w:rsidR="001F76FE" w:rsidRPr="00495E15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6DA9A4" w14:textId="1D198407" w:rsidR="001F76FE" w:rsidRPr="00495E15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36E0C1C" w14:textId="400F79A7" w:rsidR="00FE545C" w:rsidRPr="00495E15" w:rsidRDefault="001F76FE" w:rsidP="004267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95E1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95E1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495E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6B3B1" w14:textId="77777777" w:rsidR="001A129D" w:rsidRDefault="001A129D">
      <w:r>
        <w:separator/>
      </w:r>
    </w:p>
  </w:endnote>
  <w:endnote w:type="continuationSeparator" w:id="0">
    <w:p w14:paraId="6B7E98A4" w14:textId="77777777" w:rsidR="001A129D" w:rsidRDefault="001A1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4B914" w14:textId="77777777" w:rsidR="0034307B" w:rsidRDefault="003430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1E4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1C2D0" w14:textId="77777777" w:rsidR="0034307B" w:rsidRDefault="003430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2F68B" w14:textId="77777777" w:rsidR="001A129D" w:rsidRDefault="001A129D">
      <w:r>
        <w:separator/>
      </w:r>
    </w:p>
  </w:footnote>
  <w:footnote w:type="continuationSeparator" w:id="0">
    <w:p w14:paraId="3AEAF1B5" w14:textId="77777777" w:rsidR="001A129D" w:rsidRDefault="001A1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C23EB" w14:textId="77777777" w:rsidR="0034307B" w:rsidRDefault="00343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8A2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B948A" w14:textId="77777777" w:rsidR="0034307B" w:rsidRDefault="00343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68847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066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932322">
    <w:abstractNumId w:val="1"/>
  </w:num>
  <w:num w:numId="4" w16cid:durableId="886767920">
    <w:abstractNumId w:val="4"/>
  </w:num>
  <w:num w:numId="5" w16cid:durableId="1991205586">
    <w:abstractNumId w:val="0"/>
  </w:num>
  <w:num w:numId="6" w16cid:durableId="269821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29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129D"/>
    <w:rsid w:val="001D4612"/>
    <w:rsid w:val="001F76FE"/>
    <w:rsid w:val="00207E98"/>
    <w:rsid w:val="002723B0"/>
    <w:rsid w:val="00315A4A"/>
    <w:rsid w:val="0034307B"/>
    <w:rsid w:val="003E6B21"/>
    <w:rsid w:val="0042674F"/>
    <w:rsid w:val="00495E1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7AB1"/>
    <w:rsid w:val="007748F0"/>
    <w:rsid w:val="007A4321"/>
    <w:rsid w:val="00833933"/>
    <w:rsid w:val="00853083"/>
    <w:rsid w:val="00863024"/>
    <w:rsid w:val="008B2F0C"/>
    <w:rsid w:val="008B4928"/>
    <w:rsid w:val="008D2AB8"/>
    <w:rsid w:val="008F1C66"/>
    <w:rsid w:val="00970FE4"/>
    <w:rsid w:val="00A0022B"/>
    <w:rsid w:val="00A346FE"/>
    <w:rsid w:val="00A47B4D"/>
    <w:rsid w:val="00A47DCA"/>
    <w:rsid w:val="00A83018"/>
    <w:rsid w:val="00B774DC"/>
    <w:rsid w:val="00C969A6"/>
    <w:rsid w:val="00CA7D36"/>
    <w:rsid w:val="00D24208"/>
    <w:rsid w:val="00D60C38"/>
    <w:rsid w:val="00D66893"/>
    <w:rsid w:val="00D76AB9"/>
    <w:rsid w:val="00D90ACB"/>
    <w:rsid w:val="00DC1500"/>
    <w:rsid w:val="00E44371"/>
    <w:rsid w:val="00E949B0"/>
    <w:rsid w:val="00EC0BEA"/>
    <w:rsid w:val="00F00591"/>
    <w:rsid w:val="00F51688"/>
    <w:rsid w:val="00F53146"/>
    <w:rsid w:val="00F82F1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1577F"/>
  <w15:chartTrackingRefBased/>
  <w15:docId w15:val="{9C7CD13B-31EA-483B-B9A9-19FBD41A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F76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605</Words>
  <Characters>5233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2024-06-26T11:21:00Z</dcterms:created>
  <dcterms:modified xsi:type="dcterms:W3CDTF">2024-06-26T12:24:00Z</dcterms:modified>
</cp:coreProperties>
</file>