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F4CE91" w14:textId="77777777" w:rsidR="00D665F5" w:rsidRDefault="001B414A" w:rsidP="00D665F5">
      <w:pPr>
        <w:spacing w:after="240"/>
        <w:jc w:val="right"/>
        <w:rPr>
          <w:sz w:val="22"/>
          <w:szCs w:val="22"/>
        </w:rPr>
      </w:pPr>
      <w:r w:rsidRPr="001B414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B414A">
        <w:rPr>
          <w:sz w:val="22"/>
          <w:szCs w:val="22"/>
        </w:rPr>
        <w:t>2024-07-03</w:t>
      </w:r>
    </w:p>
    <w:p w14:paraId="49A5412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3C16303" w14:textId="77777777" w:rsidR="001B414A" w:rsidRPr="001B414A" w:rsidRDefault="001B414A" w:rsidP="00577BC6">
      <w:pPr>
        <w:spacing w:after="40"/>
        <w:rPr>
          <w:b/>
          <w:bCs/>
          <w:sz w:val="22"/>
          <w:szCs w:val="22"/>
        </w:rPr>
      </w:pPr>
      <w:r w:rsidRPr="001B414A">
        <w:rPr>
          <w:b/>
          <w:bCs/>
          <w:sz w:val="22"/>
          <w:szCs w:val="22"/>
        </w:rPr>
        <w:t>Akademia Górniczo - Hutnicza</w:t>
      </w:r>
    </w:p>
    <w:p w14:paraId="0D004EDF" w14:textId="77777777" w:rsidR="001B414A" w:rsidRPr="001B414A" w:rsidRDefault="001B414A" w:rsidP="00577BC6">
      <w:pPr>
        <w:spacing w:after="40"/>
        <w:rPr>
          <w:b/>
          <w:bCs/>
          <w:sz w:val="22"/>
          <w:szCs w:val="22"/>
        </w:rPr>
      </w:pPr>
      <w:r w:rsidRPr="001B414A">
        <w:rPr>
          <w:b/>
          <w:bCs/>
          <w:sz w:val="22"/>
          <w:szCs w:val="22"/>
        </w:rPr>
        <w:t>im. Stanisława Staszica w Krakowie</w:t>
      </w:r>
    </w:p>
    <w:p w14:paraId="5FDE8040" w14:textId="77777777" w:rsidR="00D665F5" w:rsidRPr="00D91931" w:rsidRDefault="001B414A" w:rsidP="00577BC6">
      <w:pPr>
        <w:spacing w:after="40"/>
        <w:rPr>
          <w:b/>
          <w:bCs/>
          <w:sz w:val="22"/>
          <w:szCs w:val="22"/>
        </w:rPr>
      </w:pPr>
      <w:r w:rsidRPr="001B414A">
        <w:rPr>
          <w:b/>
          <w:bCs/>
          <w:sz w:val="22"/>
          <w:szCs w:val="22"/>
        </w:rPr>
        <w:t>Dział Zamówień Publicznych</w:t>
      </w:r>
    </w:p>
    <w:p w14:paraId="75EAFCC6" w14:textId="77777777" w:rsidR="00D665F5" w:rsidRPr="00BD5546" w:rsidRDefault="001B414A" w:rsidP="00D665F5">
      <w:pPr>
        <w:rPr>
          <w:sz w:val="22"/>
          <w:szCs w:val="22"/>
        </w:rPr>
      </w:pPr>
      <w:r w:rsidRPr="001B414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B414A">
        <w:rPr>
          <w:sz w:val="22"/>
          <w:szCs w:val="22"/>
        </w:rPr>
        <w:t>30</w:t>
      </w:r>
    </w:p>
    <w:p w14:paraId="52F03CDA" w14:textId="77777777" w:rsidR="00D665F5" w:rsidRPr="00BD5546" w:rsidRDefault="001B414A" w:rsidP="00D665F5">
      <w:pPr>
        <w:rPr>
          <w:sz w:val="22"/>
          <w:szCs w:val="22"/>
        </w:rPr>
      </w:pPr>
      <w:r w:rsidRPr="001B414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B414A">
        <w:rPr>
          <w:sz w:val="22"/>
          <w:szCs w:val="22"/>
        </w:rPr>
        <w:t>Kraków</w:t>
      </w:r>
    </w:p>
    <w:p w14:paraId="655B5A0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B414A" w:rsidRPr="001B414A">
        <w:rPr>
          <w:b/>
          <w:sz w:val="22"/>
          <w:szCs w:val="22"/>
        </w:rPr>
        <w:t>DE-dzp.272-206/24</w:t>
      </w:r>
      <w:r w:rsidR="00A80738">
        <w:rPr>
          <w:sz w:val="24"/>
        </w:rPr>
        <w:tab/>
        <w:t xml:space="preserve"> </w:t>
      </w:r>
    </w:p>
    <w:p w14:paraId="7C99886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1374D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75712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83EA3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DBC5CF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E48A4D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B414A" w:rsidRPr="001B414A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3E98070" w14:textId="77777777" w:rsidR="00A80738" w:rsidRPr="00577BC6" w:rsidRDefault="001B414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B414A">
        <w:rPr>
          <w:b/>
          <w:sz w:val="22"/>
          <w:szCs w:val="22"/>
        </w:rPr>
        <w:t>Dostawa odzieży roboczej i ochronnej dla pracowników Miasteczka Studenckiego AGH w Krakowie - DE-dzp.272-206/24</w:t>
      </w:r>
    </w:p>
    <w:p w14:paraId="2FF10D7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D9EAB0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B414A" w:rsidRPr="001B414A">
        <w:rPr>
          <w:sz w:val="22"/>
          <w:szCs w:val="22"/>
        </w:rPr>
        <w:t>03/07/2024</w:t>
      </w:r>
      <w:r w:rsidR="00FF4AB1" w:rsidRPr="00577BC6">
        <w:rPr>
          <w:sz w:val="22"/>
          <w:szCs w:val="22"/>
        </w:rPr>
        <w:t xml:space="preserve"> o godz. </w:t>
      </w:r>
      <w:r w:rsidR="001B414A" w:rsidRPr="001B414A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B769F47" w14:textId="77777777" w:rsidTr="003F57CD">
        <w:tc>
          <w:tcPr>
            <w:tcW w:w="993" w:type="dxa"/>
            <w:shd w:val="clear" w:color="auto" w:fill="auto"/>
            <w:vAlign w:val="center"/>
          </w:tcPr>
          <w:p w14:paraId="5B15189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35D574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E9693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B414A" w:rsidRPr="00493F8C" w14:paraId="1D65E3B6" w14:textId="77777777" w:rsidTr="005A616F">
        <w:tc>
          <w:tcPr>
            <w:tcW w:w="993" w:type="dxa"/>
            <w:shd w:val="clear" w:color="auto" w:fill="auto"/>
            <w:vAlign w:val="center"/>
          </w:tcPr>
          <w:p w14:paraId="30C92C07" w14:textId="77777777" w:rsidR="001B414A" w:rsidRPr="00490DC0" w:rsidRDefault="001B414A" w:rsidP="005A616F">
            <w:pPr>
              <w:spacing w:before="120" w:after="120"/>
              <w:jc w:val="center"/>
            </w:pPr>
            <w:r w:rsidRPr="001B414A">
              <w:t>1</w:t>
            </w:r>
          </w:p>
        </w:tc>
        <w:tc>
          <w:tcPr>
            <w:tcW w:w="5244" w:type="dxa"/>
            <w:shd w:val="clear" w:color="auto" w:fill="auto"/>
          </w:tcPr>
          <w:p w14:paraId="30AADC17" w14:textId="7B246EE9" w:rsidR="001B414A" w:rsidRPr="00490DC0" w:rsidRDefault="00655827" w:rsidP="005A616F">
            <w:pPr>
              <w:spacing w:before="40"/>
            </w:pPr>
            <w:r>
              <w:t xml:space="preserve">LUZ Małgorzata Jastrzębska </w:t>
            </w:r>
          </w:p>
          <w:p w14:paraId="2E5CF336" w14:textId="13448DF0" w:rsidR="00655827" w:rsidRDefault="00655827" w:rsidP="00655827">
            <w:r>
              <w:t>ul. Parkowa 17 Bibice</w:t>
            </w:r>
          </w:p>
          <w:p w14:paraId="5725E701" w14:textId="697DEC75" w:rsidR="001B414A" w:rsidRPr="00490DC0" w:rsidRDefault="00655827" w:rsidP="00655827">
            <w:r>
              <w:t>32-087 Zielonki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1BE67B" w14:textId="77777777" w:rsidR="001B414A" w:rsidRPr="00490DC0" w:rsidRDefault="001B414A" w:rsidP="005A616F">
            <w:pPr>
              <w:spacing w:before="120" w:after="120"/>
              <w:jc w:val="both"/>
            </w:pPr>
            <w:r w:rsidRPr="001B414A">
              <w:t>115 380.15 zł</w:t>
            </w:r>
          </w:p>
        </w:tc>
      </w:tr>
      <w:tr w:rsidR="001B414A" w:rsidRPr="00493F8C" w14:paraId="22F3F685" w14:textId="77777777" w:rsidTr="005A616F">
        <w:tc>
          <w:tcPr>
            <w:tcW w:w="993" w:type="dxa"/>
            <w:shd w:val="clear" w:color="auto" w:fill="auto"/>
            <w:vAlign w:val="center"/>
          </w:tcPr>
          <w:p w14:paraId="68DD8D97" w14:textId="77777777" w:rsidR="001B414A" w:rsidRPr="00490DC0" w:rsidRDefault="001B414A" w:rsidP="005A616F">
            <w:pPr>
              <w:spacing w:before="120" w:after="120"/>
              <w:jc w:val="center"/>
            </w:pPr>
            <w:r w:rsidRPr="001B414A">
              <w:t>2</w:t>
            </w:r>
          </w:p>
        </w:tc>
        <w:tc>
          <w:tcPr>
            <w:tcW w:w="5244" w:type="dxa"/>
            <w:shd w:val="clear" w:color="auto" w:fill="auto"/>
          </w:tcPr>
          <w:p w14:paraId="168DB6D8" w14:textId="77777777" w:rsidR="001B414A" w:rsidRPr="00490DC0" w:rsidRDefault="001B414A" w:rsidP="005A616F">
            <w:pPr>
              <w:spacing w:before="40"/>
            </w:pPr>
            <w:r w:rsidRPr="001B414A">
              <w:t>Przedsiębiorstwo Produkcyjno-Handlowe "Feniks" Elżbieta Kaczmarczyk</w:t>
            </w:r>
          </w:p>
          <w:p w14:paraId="55AC3FE7" w14:textId="77777777" w:rsidR="001B414A" w:rsidRPr="00490DC0" w:rsidRDefault="001B414A" w:rsidP="005A616F">
            <w:r w:rsidRPr="001B414A">
              <w:t>J. Słowackiego</w:t>
            </w:r>
            <w:r w:rsidRPr="00490DC0">
              <w:t xml:space="preserve"> </w:t>
            </w:r>
            <w:r w:rsidRPr="001B414A">
              <w:t>136</w:t>
            </w:r>
            <w:r w:rsidRPr="00490DC0">
              <w:t xml:space="preserve"> </w:t>
            </w:r>
          </w:p>
          <w:p w14:paraId="4C1C6D0A" w14:textId="77777777" w:rsidR="001B414A" w:rsidRPr="00490DC0" w:rsidRDefault="001B414A" w:rsidP="005A616F">
            <w:pPr>
              <w:spacing w:after="40"/>
              <w:jc w:val="both"/>
            </w:pPr>
            <w:r w:rsidRPr="001B414A">
              <w:t>26-600</w:t>
            </w:r>
            <w:r w:rsidRPr="00490DC0">
              <w:t xml:space="preserve"> </w:t>
            </w:r>
            <w:r w:rsidRPr="001B414A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8FF697" w14:textId="77777777" w:rsidR="001B414A" w:rsidRPr="00490DC0" w:rsidRDefault="001B414A" w:rsidP="005A616F">
            <w:pPr>
              <w:spacing w:before="120" w:after="120"/>
              <w:jc w:val="both"/>
            </w:pPr>
            <w:r w:rsidRPr="001B414A">
              <w:t>75 861.48 zł</w:t>
            </w:r>
          </w:p>
        </w:tc>
      </w:tr>
    </w:tbl>
    <w:p w14:paraId="044502F1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437990" w14:textId="77777777" w:rsidR="00085109" w:rsidRDefault="00085109">
      <w:r>
        <w:separator/>
      </w:r>
    </w:p>
  </w:endnote>
  <w:endnote w:type="continuationSeparator" w:id="0">
    <w:p w14:paraId="57139E9A" w14:textId="77777777" w:rsidR="00085109" w:rsidRDefault="00085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15CD6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755A3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E64291" w14:textId="77777777" w:rsidR="009F189D" w:rsidRDefault="0065582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7F21962">
        <v:line id="_x0000_s1025" style="position:absolute;left:0;text-align:left;z-index:251657728" from="-3.85pt,8.7pt" to="455.15pt,8.7pt"/>
      </w:pict>
    </w:r>
  </w:p>
  <w:p w14:paraId="3B946D3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7E3CA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E8CAD2" w14:textId="77777777" w:rsidR="009F189D" w:rsidRDefault="009F189D">
    <w:pPr>
      <w:pStyle w:val="Stopka"/>
      <w:tabs>
        <w:tab w:val="clear" w:pos="4536"/>
      </w:tabs>
      <w:jc w:val="center"/>
    </w:pPr>
  </w:p>
  <w:p w14:paraId="73B9CE8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DCA1AC" w14:textId="77777777" w:rsidR="00085109" w:rsidRDefault="00085109">
      <w:r>
        <w:separator/>
      </w:r>
    </w:p>
  </w:footnote>
  <w:footnote w:type="continuationSeparator" w:id="0">
    <w:p w14:paraId="5CD725ED" w14:textId="77777777" w:rsidR="00085109" w:rsidRDefault="000851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DA6787" w14:textId="77777777" w:rsidR="001B414A" w:rsidRDefault="001B41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A0FDF" w14:textId="77777777" w:rsidR="001B414A" w:rsidRDefault="001B41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0C3F0F" w14:textId="77777777" w:rsidR="001B414A" w:rsidRDefault="001B41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5109"/>
    <w:rsid w:val="00007727"/>
    <w:rsid w:val="00017720"/>
    <w:rsid w:val="00035488"/>
    <w:rsid w:val="00085109"/>
    <w:rsid w:val="000A0093"/>
    <w:rsid w:val="000D7F25"/>
    <w:rsid w:val="000E00E5"/>
    <w:rsid w:val="00104EFA"/>
    <w:rsid w:val="001146A4"/>
    <w:rsid w:val="00173B20"/>
    <w:rsid w:val="001B414A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F6266"/>
    <w:rsid w:val="00601802"/>
    <w:rsid w:val="00655827"/>
    <w:rsid w:val="0069085C"/>
    <w:rsid w:val="006B2305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8CD9F0"/>
  <w15:chartTrackingRefBased/>
  <w15:docId w15:val="{27828785-5023-4FA6-9ABE-88277D424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140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2024-07-03T08:07:00Z</dcterms:created>
  <dcterms:modified xsi:type="dcterms:W3CDTF">2024-07-03T08:18:00Z</dcterms:modified>
</cp:coreProperties>
</file>