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C22FC5" w14:textId="744E2CB6" w:rsidR="008D2AB8" w:rsidRPr="005B223D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5B223D">
        <w:rPr>
          <w:rFonts w:ascii="Verdana" w:hAnsi="Verdana"/>
          <w:b w:val="0"/>
          <w:sz w:val="18"/>
          <w:szCs w:val="18"/>
        </w:rPr>
        <w:tab/>
      </w:r>
      <w:r w:rsidRPr="005B223D">
        <w:rPr>
          <w:rFonts w:ascii="Verdana" w:hAnsi="Verdana"/>
          <w:b w:val="0"/>
          <w:sz w:val="18"/>
          <w:szCs w:val="18"/>
        </w:rPr>
        <w:tab/>
      </w:r>
      <w:r w:rsidRPr="005B223D">
        <w:rPr>
          <w:rFonts w:ascii="Verdana" w:hAnsi="Verdana"/>
          <w:b w:val="0"/>
          <w:sz w:val="18"/>
          <w:szCs w:val="18"/>
        </w:rPr>
        <w:tab/>
      </w:r>
      <w:r w:rsidRPr="005B223D">
        <w:rPr>
          <w:rFonts w:ascii="Verdana" w:hAnsi="Verdana"/>
          <w:b w:val="0"/>
          <w:sz w:val="18"/>
          <w:szCs w:val="18"/>
        </w:rPr>
        <w:tab/>
      </w:r>
      <w:r w:rsidRPr="005B223D">
        <w:rPr>
          <w:rFonts w:ascii="Verdana" w:hAnsi="Verdana"/>
          <w:b w:val="0"/>
          <w:sz w:val="18"/>
          <w:szCs w:val="18"/>
        </w:rPr>
        <w:tab/>
      </w:r>
      <w:r w:rsidRPr="005B223D">
        <w:rPr>
          <w:rFonts w:ascii="Verdana" w:hAnsi="Verdana"/>
          <w:b w:val="0"/>
          <w:sz w:val="18"/>
          <w:szCs w:val="18"/>
        </w:rPr>
        <w:tab/>
      </w:r>
      <w:r w:rsidRPr="005B223D">
        <w:rPr>
          <w:rFonts w:ascii="Verdana" w:hAnsi="Verdana"/>
          <w:b w:val="0"/>
          <w:sz w:val="18"/>
          <w:szCs w:val="18"/>
        </w:rPr>
        <w:tab/>
      </w:r>
      <w:r w:rsidRPr="005B223D">
        <w:rPr>
          <w:rFonts w:ascii="Verdana" w:hAnsi="Verdana"/>
          <w:sz w:val="18"/>
          <w:szCs w:val="18"/>
        </w:rPr>
        <w:t xml:space="preserve">Załącznik nr </w:t>
      </w:r>
      <w:r w:rsidR="00012286" w:rsidRPr="005B223D">
        <w:rPr>
          <w:rFonts w:ascii="Verdana" w:hAnsi="Verdana"/>
          <w:sz w:val="18"/>
          <w:szCs w:val="18"/>
        </w:rPr>
        <w:t>1</w:t>
      </w:r>
    </w:p>
    <w:p w14:paraId="7CAF891B" w14:textId="77777777" w:rsidR="008D2AB8" w:rsidRPr="005B223D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752BCA44" w14:textId="77777777" w:rsidR="008D2AB8" w:rsidRPr="005B223D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5B223D">
        <w:rPr>
          <w:rFonts w:ascii="Verdana" w:hAnsi="Verdana"/>
          <w:b/>
          <w:sz w:val="18"/>
          <w:szCs w:val="18"/>
        </w:rPr>
        <w:t>FORMULARZ OFERTY</w:t>
      </w:r>
    </w:p>
    <w:p w14:paraId="59D5E302" w14:textId="5F11CCA9" w:rsidR="00AA444D" w:rsidRPr="005B223D" w:rsidRDefault="00AA444D" w:rsidP="00AA44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90661F" w:rsidRPr="005B223D">
        <w:rPr>
          <w:rFonts w:ascii="Verdana" w:hAnsi="Verdana"/>
          <w:sz w:val="18"/>
          <w:szCs w:val="18"/>
        </w:rPr>
        <w:t>………………………………………………….</w:t>
      </w:r>
    </w:p>
    <w:p w14:paraId="7D729DF0" w14:textId="0B731FC7" w:rsidR="00AA444D" w:rsidRPr="005B223D" w:rsidRDefault="00AA444D" w:rsidP="00AA44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90661F" w:rsidRPr="005B223D">
        <w:rPr>
          <w:rFonts w:ascii="Verdana" w:hAnsi="Verdana"/>
          <w:sz w:val="18"/>
          <w:szCs w:val="18"/>
        </w:rPr>
        <w:t>………………………………………………..</w:t>
      </w:r>
    </w:p>
    <w:p w14:paraId="3121F4B4" w14:textId="1DDBBA9B" w:rsidR="00AA444D" w:rsidRPr="005B223D" w:rsidRDefault="00AA444D" w:rsidP="00AA44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90661F" w:rsidRPr="005B223D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7EB5623F" w14:textId="72F71D78" w:rsidR="00AA444D" w:rsidRPr="005B223D" w:rsidRDefault="00AA444D" w:rsidP="00AA44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</w:t>
      </w:r>
      <w:r w:rsidR="0090661F" w:rsidRPr="005B223D">
        <w:rPr>
          <w:rFonts w:ascii="Verdana" w:hAnsi="Verdana"/>
          <w:sz w:val="18"/>
          <w:szCs w:val="18"/>
        </w:rPr>
        <w:t>.........</w:t>
      </w:r>
    </w:p>
    <w:p w14:paraId="0F870852" w14:textId="7B7C8494" w:rsidR="00AA444D" w:rsidRPr="005B223D" w:rsidRDefault="00AA444D" w:rsidP="00AA44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>TEL.………………………………………………………………………………………………</w:t>
      </w:r>
      <w:r w:rsidR="0090661F" w:rsidRPr="005B223D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4A56E7F6" w14:textId="431C3902" w:rsidR="00AA444D" w:rsidRPr="005B223D" w:rsidRDefault="00AA444D" w:rsidP="00AA44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>FAX ……………………………………………………………………………………………</w:t>
      </w:r>
      <w:r w:rsidR="0090661F" w:rsidRPr="005B223D">
        <w:rPr>
          <w:rFonts w:ascii="Verdana" w:hAnsi="Verdana"/>
          <w:sz w:val="18"/>
          <w:szCs w:val="18"/>
        </w:rPr>
        <w:t>………………………………………………………..</w:t>
      </w:r>
    </w:p>
    <w:p w14:paraId="030DAEB9" w14:textId="678D69A7" w:rsidR="00AA444D" w:rsidRPr="005B223D" w:rsidRDefault="00AA444D" w:rsidP="00AA44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>E-MAIL…………………………………………………………………………………………</w:t>
      </w:r>
      <w:r w:rsidR="0090661F" w:rsidRPr="005B223D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3EF4A754" w14:textId="70646D13" w:rsidR="00AA444D" w:rsidRPr="005B223D" w:rsidRDefault="00AA444D" w:rsidP="00AA44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>NIP…………………………………. REGON:……………………………………………….....</w:t>
      </w:r>
      <w:r w:rsidR="0090661F" w:rsidRPr="005B223D">
        <w:rPr>
          <w:rFonts w:ascii="Verdana" w:hAnsi="Verdana"/>
          <w:sz w:val="18"/>
          <w:szCs w:val="18"/>
        </w:rPr>
        <w:t>...........................................</w:t>
      </w:r>
    </w:p>
    <w:p w14:paraId="2BFB7D7A" w14:textId="672ACF6D" w:rsidR="008D2AB8" w:rsidRPr="005B223D" w:rsidRDefault="00AA444D" w:rsidP="00AA444D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90661F" w:rsidRPr="005B223D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468344BA" w14:textId="76162F23" w:rsidR="008D2AB8" w:rsidRPr="005B223D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</w:p>
    <w:p w14:paraId="34F07DE5" w14:textId="77777777" w:rsidR="008D2AB8" w:rsidRPr="005B223D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>Do: Nazwa i siedziba Zamawiającego:</w:t>
      </w:r>
    </w:p>
    <w:p w14:paraId="091A8A5E" w14:textId="77777777" w:rsidR="00583367" w:rsidRPr="005B223D" w:rsidRDefault="00583367" w:rsidP="008D2AB8">
      <w:pPr>
        <w:ind w:right="-110"/>
        <w:rPr>
          <w:rFonts w:ascii="Verdana" w:hAnsi="Verdana"/>
          <w:b/>
          <w:sz w:val="18"/>
          <w:szCs w:val="18"/>
        </w:rPr>
      </w:pPr>
      <w:r w:rsidRPr="005B223D">
        <w:rPr>
          <w:rFonts w:ascii="Verdana" w:hAnsi="Verdana"/>
          <w:b/>
          <w:sz w:val="18"/>
          <w:szCs w:val="18"/>
        </w:rPr>
        <w:t>Akademia Górniczo - Hutnicza</w:t>
      </w:r>
    </w:p>
    <w:p w14:paraId="5A3AF943" w14:textId="77777777" w:rsidR="00583367" w:rsidRPr="005B223D" w:rsidRDefault="00583367" w:rsidP="008D2AB8">
      <w:pPr>
        <w:ind w:right="-110"/>
        <w:rPr>
          <w:rFonts w:ascii="Verdana" w:hAnsi="Verdana"/>
          <w:b/>
          <w:sz w:val="18"/>
          <w:szCs w:val="18"/>
        </w:rPr>
      </w:pPr>
      <w:r w:rsidRPr="005B223D">
        <w:rPr>
          <w:rFonts w:ascii="Verdana" w:hAnsi="Verdana"/>
          <w:b/>
          <w:sz w:val="18"/>
          <w:szCs w:val="18"/>
        </w:rPr>
        <w:t>im. Stanisława Staszica w Krakowie</w:t>
      </w:r>
    </w:p>
    <w:p w14:paraId="23795343" w14:textId="77777777" w:rsidR="008D2AB8" w:rsidRPr="005B223D" w:rsidRDefault="00583367" w:rsidP="008D2AB8">
      <w:pPr>
        <w:ind w:right="-110"/>
        <w:rPr>
          <w:rFonts w:ascii="Verdana" w:hAnsi="Verdana"/>
          <w:b/>
          <w:sz w:val="18"/>
          <w:szCs w:val="18"/>
        </w:rPr>
      </w:pPr>
      <w:r w:rsidRPr="005B223D">
        <w:rPr>
          <w:rFonts w:ascii="Verdana" w:hAnsi="Verdana"/>
          <w:b/>
          <w:sz w:val="18"/>
          <w:szCs w:val="18"/>
        </w:rPr>
        <w:t>Dział Zamówień Publicznych</w:t>
      </w:r>
      <w:r w:rsidR="008D2AB8" w:rsidRPr="005B223D">
        <w:rPr>
          <w:rFonts w:ascii="Verdana" w:hAnsi="Verdana"/>
          <w:b/>
          <w:sz w:val="18"/>
          <w:szCs w:val="18"/>
        </w:rPr>
        <w:t xml:space="preserve">  </w:t>
      </w:r>
    </w:p>
    <w:p w14:paraId="007BF59B" w14:textId="77777777" w:rsidR="008D2AB8" w:rsidRPr="005B223D" w:rsidRDefault="00583367" w:rsidP="008D2AB8">
      <w:pPr>
        <w:ind w:right="-110"/>
        <w:rPr>
          <w:rFonts w:ascii="Verdana" w:hAnsi="Verdana"/>
          <w:b/>
          <w:sz w:val="18"/>
          <w:szCs w:val="18"/>
        </w:rPr>
      </w:pPr>
      <w:r w:rsidRPr="005B223D">
        <w:rPr>
          <w:rFonts w:ascii="Verdana" w:hAnsi="Verdana"/>
          <w:b/>
          <w:sz w:val="18"/>
          <w:szCs w:val="18"/>
        </w:rPr>
        <w:t>Al. Mickiewicza</w:t>
      </w:r>
      <w:r w:rsidR="008D2AB8" w:rsidRPr="005B223D">
        <w:rPr>
          <w:rFonts w:ascii="Verdana" w:hAnsi="Verdana"/>
          <w:b/>
          <w:sz w:val="18"/>
          <w:szCs w:val="18"/>
        </w:rPr>
        <w:t xml:space="preserve"> </w:t>
      </w:r>
      <w:r w:rsidRPr="005B223D">
        <w:rPr>
          <w:rFonts w:ascii="Verdana" w:hAnsi="Verdana"/>
          <w:b/>
          <w:sz w:val="18"/>
          <w:szCs w:val="18"/>
        </w:rPr>
        <w:t>30</w:t>
      </w:r>
      <w:r w:rsidR="008D2AB8" w:rsidRPr="005B223D">
        <w:rPr>
          <w:rFonts w:ascii="Verdana" w:hAnsi="Verdana"/>
          <w:b/>
          <w:sz w:val="18"/>
          <w:szCs w:val="18"/>
        </w:rPr>
        <w:t xml:space="preserve"> </w:t>
      </w:r>
    </w:p>
    <w:p w14:paraId="2E89DAA1" w14:textId="77777777" w:rsidR="008D2AB8" w:rsidRPr="005B223D" w:rsidRDefault="00583367" w:rsidP="008D2AB8">
      <w:pPr>
        <w:rPr>
          <w:rFonts w:ascii="Verdana" w:hAnsi="Verdana"/>
          <w:b/>
          <w:sz w:val="18"/>
          <w:szCs w:val="18"/>
        </w:rPr>
      </w:pPr>
      <w:r w:rsidRPr="005B223D">
        <w:rPr>
          <w:rFonts w:ascii="Verdana" w:hAnsi="Verdana"/>
          <w:b/>
          <w:sz w:val="18"/>
          <w:szCs w:val="18"/>
        </w:rPr>
        <w:t>30-059</w:t>
      </w:r>
      <w:r w:rsidR="008D2AB8" w:rsidRPr="005B223D">
        <w:rPr>
          <w:rFonts w:ascii="Verdana" w:hAnsi="Verdana"/>
          <w:b/>
          <w:sz w:val="18"/>
          <w:szCs w:val="18"/>
        </w:rPr>
        <w:t xml:space="preserve"> </w:t>
      </w:r>
      <w:r w:rsidRPr="005B223D">
        <w:rPr>
          <w:rFonts w:ascii="Verdana" w:hAnsi="Verdana"/>
          <w:b/>
          <w:sz w:val="18"/>
          <w:szCs w:val="18"/>
        </w:rPr>
        <w:t>Kraków</w:t>
      </w:r>
      <w:r w:rsidR="008D2AB8" w:rsidRPr="005B223D">
        <w:rPr>
          <w:rFonts w:ascii="Verdana" w:hAnsi="Verdana"/>
          <w:b/>
          <w:sz w:val="18"/>
          <w:szCs w:val="18"/>
        </w:rPr>
        <w:t xml:space="preserve">,  </w:t>
      </w:r>
    </w:p>
    <w:p w14:paraId="7995297A" w14:textId="77777777" w:rsidR="008D2AB8" w:rsidRPr="005B223D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6A65349A" w14:textId="001A9BC5" w:rsidR="008D2AB8" w:rsidRPr="005B223D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583367" w:rsidRPr="005B223D">
        <w:rPr>
          <w:rFonts w:ascii="Verdana" w:hAnsi="Verdana"/>
          <w:b/>
          <w:sz w:val="18"/>
          <w:szCs w:val="18"/>
        </w:rPr>
        <w:t>dostawa precyzyjnej przecinarko-szlifierki dla WO - DE-dzp.272-280/24</w:t>
      </w:r>
      <w:r w:rsidRPr="005B223D">
        <w:rPr>
          <w:rFonts w:ascii="Verdana" w:hAnsi="Verdana"/>
          <w:b/>
          <w:sz w:val="18"/>
          <w:szCs w:val="18"/>
        </w:rPr>
        <w:t xml:space="preserve">, </w:t>
      </w:r>
      <w:r w:rsidRPr="005B223D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479FE32B" w14:textId="77777777" w:rsidR="008D2AB8" w:rsidRPr="005B223D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7DF14348" w14:textId="77777777" w:rsidR="0090661F" w:rsidRPr="005B223D" w:rsidRDefault="0090661F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5BDABFB0" w14:textId="57B961FE" w:rsidR="008D2AB8" w:rsidRPr="005B223D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5B223D">
        <w:rPr>
          <w:rFonts w:ascii="Verdana" w:hAnsi="Verdana"/>
          <w:b/>
          <w:sz w:val="18"/>
          <w:szCs w:val="18"/>
        </w:rPr>
        <w:t>Cena netto</w:t>
      </w:r>
      <w:r w:rsidR="006515DA" w:rsidRPr="005B223D">
        <w:rPr>
          <w:rFonts w:ascii="Verdana" w:hAnsi="Verdana"/>
          <w:b/>
          <w:sz w:val="18"/>
          <w:szCs w:val="18"/>
        </w:rPr>
        <w:t xml:space="preserve"> za całość zamówienia</w:t>
      </w:r>
      <w:r w:rsidRPr="005B223D">
        <w:rPr>
          <w:rFonts w:ascii="Verdana" w:hAnsi="Verdana"/>
          <w:b/>
          <w:sz w:val="18"/>
          <w:szCs w:val="18"/>
        </w:rPr>
        <w:t>: .........................................................................</w:t>
      </w:r>
      <w:r w:rsidR="006515DA" w:rsidRPr="005B223D">
        <w:rPr>
          <w:rFonts w:ascii="Verdana" w:hAnsi="Verdana"/>
          <w:b/>
          <w:sz w:val="18"/>
          <w:szCs w:val="18"/>
        </w:rPr>
        <w:t xml:space="preserve"> </w:t>
      </w:r>
      <w:r w:rsidRPr="005B223D">
        <w:rPr>
          <w:rFonts w:ascii="Verdana" w:hAnsi="Verdana"/>
          <w:b/>
          <w:sz w:val="18"/>
          <w:szCs w:val="18"/>
        </w:rPr>
        <w:t>PLN</w:t>
      </w:r>
    </w:p>
    <w:p w14:paraId="71F89F52" w14:textId="77777777" w:rsidR="008D2AB8" w:rsidRPr="005B223D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6A050B91" w14:textId="44A43D06" w:rsidR="008D2AB8" w:rsidRPr="005B223D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5B223D">
        <w:rPr>
          <w:rFonts w:ascii="Verdana" w:hAnsi="Verdana"/>
          <w:b/>
          <w:sz w:val="18"/>
          <w:szCs w:val="18"/>
        </w:rPr>
        <w:t>Cena brutto</w:t>
      </w:r>
      <w:r w:rsidR="006515DA" w:rsidRPr="005B223D">
        <w:rPr>
          <w:rFonts w:ascii="Verdana" w:hAnsi="Verdana"/>
          <w:b/>
          <w:sz w:val="18"/>
          <w:szCs w:val="18"/>
        </w:rPr>
        <w:t xml:space="preserve"> za całość zamówienia</w:t>
      </w:r>
      <w:r w:rsidRPr="005B223D">
        <w:rPr>
          <w:rFonts w:ascii="Verdana" w:hAnsi="Verdana"/>
          <w:b/>
          <w:sz w:val="18"/>
          <w:szCs w:val="18"/>
        </w:rPr>
        <w:t>: .........................................................................</w:t>
      </w:r>
      <w:r w:rsidR="006515DA" w:rsidRPr="005B223D">
        <w:rPr>
          <w:rFonts w:ascii="Verdana" w:hAnsi="Verdana"/>
          <w:b/>
          <w:sz w:val="18"/>
          <w:szCs w:val="18"/>
        </w:rPr>
        <w:t xml:space="preserve"> </w:t>
      </w:r>
      <w:r w:rsidRPr="005B223D">
        <w:rPr>
          <w:rFonts w:ascii="Verdana" w:hAnsi="Verdana"/>
          <w:b/>
          <w:sz w:val="18"/>
          <w:szCs w:val="18"/>
        </w:rPr>
        <w:t>PLN</w:t>
      </w:r>
    </w:p>
    <w:p w14:paraId="5E99A067" w14:textId="77777777" w:rsidR="008D2AB8" w:rsidRPr="005B223D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46AB6A61" w14:textId="3BDB0F0C" w:rsidR="008D2AB8" w:rsidRPr="005B223D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>Słownie brutto:</w:t>
      </w:r>
      <w:r w:rsidR="006515DA" w:rsidRPr="005B223D">
        <w:rPr>
          <w:rFonts w:ascii="Verdana" w:hAnsi="Verdana"/>
          <w:sz w:val="18"/>
          <w:szCs w:val="18"/>
        </w:rPr>
        <w:t xml:space="preserve"> </w:t>
      </w:r>
      <w:r w:rsidRPr="005B223D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</w:t>
      </w:r>
    </w:p>
    <w:p w14:paraId="391CF8B6" w14:textId="77777777" w:rsidR="008D2AB8" w:rsidRPr="005B223D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277E200E" w14:textId="63318EBB" w:rsidR="008D2AB8" w:rsidRPr="005B223D" w:rsidRDefault="008D2AB8" w:rsidP="008D2AB8">
      <w:pPr>
        <w:pStyle w:val="Tekstpodstawowy"/>
        <w:rPr>
          <w:rFonts w:ascii="Verdana" w:hAnsi="Verdana"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>Powyższa cena zawiera podatek VAT w wysokości .......... % tj.</w:t>
      </w:r>
      <w:r w:rsidR="006515DA" w:rsidRPr="005B223D">
        <w:rPr>
          <w:rFonts w:ascii="Verdana" w:hAnsi="Verdana"/>
          <w:sz w:val="18"/>
          <w:szCs w:val="18"/>
        </w:rPr>
        <w:t xml:space="preserve"> </w:t>
      </w:r>
      <w:r w:rsidRPr="005B223D">
        <w:rPr>
          <w:rFonts w:ascii="Verdana" w:hAnsi="Verdana"/>
          <w:sz w:val="18"/>
          <w:szCs w:val="18"/>
        </w:rPr>
        <w:t>…………………….</w:t>
      </w:r>
      <w:r w:rsidR="006515DA" w:rsidRPr="005B223D">
        <w:rPr>
          <w:rFonts w:ascii="Verdana" w:hAnsi="Verdana"/>
          <w:sz w:val="18"/>
          <w:szCs w:val="18"/>
        </w:rPr>
        <w:t xml:space="preserve"> </w:t>
      </w:r>
      <w:r w:rsidRPr="005B223D">
        <w:rPr>
          <w:rFonts w:ascii="Verdana" w:hAnsi="Verdana"/>
          <w:sz w:val="18"/>
          <w:szCs w:val="18"/>
        </w:rPr>
        <w:t>PLN</w:t>
      </w:r>
    </w:p>
    <w:p w14:paraId="2CA08CEF" w14:textId="1FC2657E" w:rsidR="00FE545C" w:rsidRPr="005B223D" w:rsidRDefault="006515DA" w:rsidP="008D2AB8">
      <w:pPr>
        <w:pStyle w:val="Tekstpodstawowy"/>
        <w:rPr>
          <w:rFonts w:ascii="Verdana" w:hAnsi="Verdana"/>
          <w:b w:val="0"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>Producent, model</w:t>
      </w:r>
      <w:r w:rsidR="00FE545C" w:rsidRPr="005B223D">
        <w:rPr>
          <w:rFonts w:ascii="Verdana" w:hAnsi="Verdana"/>
          <w:sz w:val="18"/>
          <w:szCs w:val="18"/>
        </w:rPr>
        <w:t xml:space="preserve"> zaoferowane</w:t>
      </w:r>
      <w:r w:rsidRPr="005B223D">
        <w:rPr>
          <w:rFonts w:ascii="Verdana" w:hAnsi="Verdana"/>
          <w:sz w:val="18"/>
          <w:szCs w:val="18"/>
        </w:rPr>
        <w:t>j</w:t>
      </w:r>
      <w:r w:rsidR="00FE545C" w:rsidRPr="005B223D">
        <w:rPr>
          <w:rFonts w:ascii="Verdana" w:hAnsi="Verdana"/>
          <w:sz w:val="18"/>
          <w:szCs w:val="18"/>
        </w:rPr>
        <w:t xml:space="preserve"> </w:t>
      </w:r>
      <w:r w:rsidRPr="005B223D">
        <w:rPr>
          <w:rFonts w:ascii="Verdana" w:hAnsi="Verdana"/>
          <w:bCs/>
          <w:sz w:val="18"/>
          <w:szCs w:val="18"/>
        </w:rPr>
        <w:t>przecinarko-szlifierki</w:t>
      </w:r>
      <w:r w:rsidR="00B4652E" w:rsidRPr="005B223D">
        <w:rPr>
          <w:rFonts w:ascii="Verdana" w:hAnsi="Verdana"/>
          <w:sz w:val="18"/>
          <w:szCs w:val="18"/>
        </w:rPr>
        <w:t xml:space="preserve">: </w:t>
      </w:r>
      <w:r w:rsidR="00FE545C" w:rsidRPr="005B223D">
        <w:rPr>
          <w:rFonts w:ascii="Verdana" w:hAnsi="Verdana"/>
          <w:b w:val="0"/>
          <w:sz w:val="18"/>
          <w:szCs w:val="18"/>
        </w:rPr>
        <w:t>……………………………………</w:t>
      </w:r>
      <w:r w:rsidR="0090661F" w:rsidRPr="005B223D">
        <w:rPr>
          <w:rFonts w:ascii="Verdana" w:hAnsi="Verdana"/>
          <w:b w:val="0"/>
          <w:sz w:val="18"/>
          <w:szCs w:val="18"/>
        </w:rPr>
        <w:t>………………………</w:t>
      </w:r>
    </w:p>
    <w:p w14:paraId="3D66D716" w14:textId="570910F5" w:rsidR="00A94470" w:rsidRPr="005B223D" w:rsidRDefault="00A94470" w:rsidP="008D2AB8">
      <w:pPr>
        <w:pStyle w:val="Tekstpodstawowy"/>
        <w:rPr>
          <w:rFonts w:ascii="Verdana" w:hAnsi="Verdana"/>
          <w:bCs/>
          <w:sz w:val="18"/>
          <w:szCs w:val="18"/>
        </w:rPr>
      </w:pPr>
      <w:r w:rsidRPr="005B223D">
        <w:rPr>
          <w:rFonts w:ascii="Verdana" w:hAnsi="Verdana"/>
          <w:bCs/>
          <w:sz w:val="18"/>
          <w:szCs w:val="18"/>
        </w:rPr>
        <w:t xml:space="preserve">Okres udzielonej gwarancji wynosi: ………………. </w:t>
      </w:r>
      <w:r w:rsidR="00E232D2">
        <w:rPr>
          <w:rFonts w:ascii="Verdana" w:hAnsi="Verdana"/>
          <w:bCs/>
          <w:sz w:val="18"/>
          <w:szCs w:val="18"/>
        </w:rPr>
        <w:t>m</w:t>
      </w:r>
      <w:r w:rsidRPr="005B223D">
        <w:rPr>
          <w:rFonts w:ascii="Verdana" w:hAnsi="Verdana"/>
          <w:bCs/>
          <w:sz w:val="18"/>
          <w:szCs w:val="18"/>
        </w:rPr>
        <w:t>iesięcy</w:t>
      </w:r>
      <w:r w:rsidR="00E232D2">
        <w:rPr>
          <w:rFonts w:ascii="Verdana" w:hAnsi="Verdana"/>
          <w:bCs/>
          <w:sz w:val="18"/>
          <w:szCs w:val="18"/>
        </w:rPr>
        <w:t xml:space="preserve"> </w:t>
      </w:r>
      <w:r w:rsidR="00E232D2" w:rsidRPr="00E232D2">
        <w:rPr>
          <w:rFonts w:ascii="Verdana" w:hAnsi="Verdana"/>
          <w:bCs/>
          <w:sz w:val="18"/>
          <w:szCs w:val="18"/>
          <w:highlight w:val="yellow"/>
        </w:rPr>
        <w:t>(kryterium oceny ofert)</w:t>
      </w:r>
    </w:p>
    <w:p w14:paraId="264B6A1E" w14:textId="10142DC8" w:rsidR="008D2AB8" w:rsidRPr="005B223D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5B223D">
        <w:rPr>
          <w:rFonts w:ascii="Verdana" w:hAnsi="Verdana"/>
          <w:b/>
          <w:sz w:val="18"/>
          <w:szCs w:val="18"/>
        </w:rPr>
        <w:t xml:space="preserve">Termin realizacji umowy: </w:t>
      </w:r>
      <w:r w:rsidR="00772579" w:rsidRPr="005B223D">
        <w:rPr>
          <w:rFonts w:ascii="Verdana" w:hAnsi="Verdana"/>
          <w:b/>
          <w:bCs/>
          <w:sz w:val="18"/>
          <w:szCs w:val="18"/>
        </w:rPr>
        <w:t xml:space="preserve">do </w:t>
      </w:r>
      <w:r w:rsidR="00346B84" w:rsidRPr="005B223D">
        <w:rPr>
          <w:rFonts w:ascii="Verdana" w:hAnsi="Verdana"/>
          <w:b/>
          <w:bCs/>
          <w:sz w:val="18"/>
          <w:szCs w:val="18"/>
        </w:rPr>
        <w:t xml:space="preserve">84 </w:t>
      </w:r>
      <w:r w:rsidR="00B4652E" w:rsidRPr="005B223D">
        <w:rPr>
          <w:rFonts w:ascii="Verdana" w:hAnsi="Verdana"/>
          <w:b/>
          <w:bCs/>
          <w:sz w:val="18"/>
          <w:szCs w:val="18"/>
        </w:rPr>
        <w:t>dni od daty podpisania umowy.</w:t>
      </w:r>
    </w:p>
    <w:p w14:paraId="6A1FFAAC" w14:textId="77777777" w:rsidR="00170185" w:rsidRPr="005B223D" w:rsidRDefault="00170185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55973202" w14:textId="77777777" w:rsidR="008D2AB8" w:rsidRPr="005B223D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5B223D">
        <w:rPr>
          <w:rFonts w:ascii="Verdana" w:hAnsi="Verdana"/>
          <w:sz w:val="18"/>
          <w:szCs w:val="18"/>
        </w:rPr>
        <w:t>6 marca 2018 r</w:t>
      </w:r>
      <w:r w:rsidRPr="005B223D">
        <w:rPr>
          <w:rFonts w:ascii="Verdana" w:hAnsi="Verdana"/>
          <w:sz w:val="18"/>
          <w:szCs w:val="18"/>
        </w:rPr>
        <w:t>.</w:t>
      </w:r>
      <w:r w:rsidR="00A0022B" w:rsidRPr="005B223D">
        <w:rPr>
          <w:rFonts w:ascii="Verdana" w:hAnsi="Verdana"/>
          <w:sz w:val="18"/>
          <w:szCs w:val="18"/>
        </w:rPr>
        <w:t xml:space="preserve"> Prawo przedsiębiorców, </w:t>
      </w:r>
      <w:r w:rsidRPr="005B223D">
        <w:rPr>
          <w:rFonts w:ascii="Verdana" w:hAnsi="Verdana"/>
          <w:sz w:val="18"/>
          <w:szCs w:val="18"/>
        </w:rPr>
        <w:t>należymy do małych lub średnich przedsiębiorców:</w:t>
      </w:r>
      <w:r w:rsidRPr="005B223D">
        <w:rPr>
          <w:rFonts w:ascii="Verdana" w:hAnsi="Verdana"/>
          <w:b/>
          <w:sz w:val="18"/>
          <w:szCs w:val="18"/>
        </w:rPr>
        <w:t xml:space="preserve"> TAK/NIE</w:t>
      </w:r>
    </w:p>
    <w:p w14:paraId="6FEBFFA0" w14:textId="77777777" w:rsidR="00D01B30" w:rsidRPr="005B223D" w:rsidRDefault="00D01B30" w:rsidP="00D01B30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b w:val="0"/>
          <w:bCs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 xml:space="preserve">Termin płatności: </w:t>
      </w:r>
      <w:r w:rsidRPr="005B223D">
        <w:rPr>
          <w:rFonts w:ascii="Verdana" w:hAnsi="Verdana"/>
          <w:b w:val="0"/>
          <w:bCs/>
          <w:sz w:val="18"/>
          <w:szCs w:val="18"/>
        </w:rPr>
        <w:t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BBA87F9" w14:textId="77777777" w:rsidR="00D01B30" w:rsidRPr="005B223D" w:rsidRDefault="00D01B30" w:rsidP="00D01B30">
      <w:pPr>
        <w:tabs>
          <w:tab w:val="left" w:pos="426"/>
        </w:tabs>
        <w:spacing w:line="360" w:lineRule="auto"/>
        <w:jc w:val="both"/>
        <w:rPr>
          <w:rFonts w:ascii="Verdana" w:hAnsi="Verdana"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br w:type="page"/>
      </w:r>
      <w:r w:rsidRPr="005B223D">
        <w:rPr>
          <w:rFonts w:ascii="Verdana" w:hAnsi="Verdana"/>
          <w:b/>
          <w:sz w:val="18"/>
          <w:szCs w:val="18"/>
          <w:u w:val="single"/>
        </w:rPr>
        <w:lastRenderedPageBreak/>
        <w:t>Jednocześnie oświadczamy, że:</w:t>
      </w:r>
    </w:p>
    <w:p w14:paraId="4DFF3632" w14:textId="77777777" w:rsidR="00D01B30" w:rsidRPr="005B223D" w:rsidRDefault="00D01B30" w:rsidP="00D01B30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5B223D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52CEF4BA" w14:textId="240A8D81" w:rsidR="00D01B30" w:rsidRPr="005B223D" w:rsidRDefault="00D01B30" w:rsidP="00D01B3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5B223D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Specyfikacji Warunków Zamówienia, akceptujemy je i zobowiązujemy się, w przypadku wyboru naszej oferty,</w:t>
      </w:r>
      <w:r w:rsidR="00A94470" w:rsidRPr="005B223D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5B223D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5B223D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022E82AF" w14:textId="24565D5F" w:rsidR="00A94470" w:rsidRPr="005B223D" w:rsidRDefault="00A94470" w:rsidP="00D01B3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bCs/>
          <w:color w:val="000000"/>
          <w:sz w:val="18"/>
          <w:szCs w:val="18"/>
        </w:rPr>
      </w:pPr>
      <w:r w:rsidRPr="005B223D">
        <w:rPr>
          <w:rFonts w:ascii="Verdana" w:eastAsia="Calibri" w:hAnsi="Verdana"/>
          <w:b/>
          <w:bCs/>
          <w:sz w:val="18"/>
          <w:szCs w:val="18"/>
        </w:rPr>
        <w:t xml:space="preserve">Oświadczamy, że serwis urządzeń realizowany będzie przez nas zgodnie z wymaganiami normy ISO 9001 lub równoważnej tj.: …………. </w:t>
      </w:r>
      <w:r w:rsidRPr="005B223D">
        <w:rPr>
          <w:rFonts w:ascii="Verdana" w:hAnsi="Verdana"/>
          <w:b/>
          <w:bCs/>
          <w:sz w:val="18"/>
          <w:szCs w:val="18"/>
        </w:rPr>
        <w:t>Dokument potwierdzający w/w zostanie dostarczony Zamawiającemu po wyborze najkorzystniejszej oferty a przed podpisaniem umowy.</w:t>
      </w:r>
    </w:p>
    <w:p w14:paraId="696F7714" w14:textId="77777777" w:rsidR="00D01B30" w:rsidRPr="005B223D" w:rsidRDefault="00D01B30" w:rsidP="00D01B30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4383B24" w14:textId="77777777" w:rsidR="00D01B30" w:rsidRPr="005B223D" w:rsidRDefault="00D01B30" w:rsidP="00D01B30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5B223D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C41BE1A" w14:textId="77777777" w:rsidR="00D01B30" w:rsidRPr="005B223D" w:rsidRDefault="00D01B30" w:rsidP="00D01B30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5B223D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126C62E" w14:textId="77777777" w:rsidR="00D01B30" w:rsidRPr="005B223D" w:rsidRDefault="00D01B30" w:rsidP="00D01B30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01B30" w:rsidRPr="005B223D" w14:paraId="116A62C3" w14:textId="77777777" w:rsidTr="00F13C2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8DD1A3" w14:textId="77777777" w:rsidR="00D01B30" w:rsidRPr="005B223D" w:rsidRDefault="00D01B30" w:rsidP="00F13C20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B223D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B04F08" w14:textId="77777777" w:rsidR="00D01B30" w:rsidRPr="005B223D" w:rsidRDefault="00D01B30" w:rsidP="00F13C20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B223D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04D4A048" w14:textId="77777777" w:rsidR="00D01B30" w:rsidRPr="005B223D" w:rsidRDefault="00D01B30" w:rsidP="00F13C20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B223D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158A60" w14:textId="77777777" w:rsidR="00D01B30" w:rsidRPr="005B223D" w:rsidRDefault="00D01B30" w:rsidP="00F13C20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B223D">
              <w:rPr>
                <w:rFonts w:ascii="Verdana" w:hAnsi="Verdana"/>
                <w:sz w:val="18"/>
                <w:szCs w:val="18"/>
              </w:rPr>
              <w:t>Nazwa podwykonawcy</w:t>
            </w:r>
            <w:r w:rsidRPr="005B223D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01B30" w:rsidRPr="005B223D" w14:paraId="67E1013A" w14:textId="77777777" w:rsidTr="00F13C2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5B9D3F" w14:textId="77777777" w:rsidR="00D01B30" w:rsidRPr="005B223D" w:rsidRDefault="00D01B30" w:rsidP="00F13C20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AC3B87" w14:textId="77777777" w:rsidR="00D01B30" w:rsidRPr="005B223D" w:rsidRDefault="00D01B30" w:rsidP="00F13C20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746205" w14:textId="77777777" w:rsidR="00D01B30" w:rsidRPr="005B223D" w:rsidRDefault="00D01B30" w:rsidP="00F13C20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01B30" w:rsidRPr="005B223D" w14:paraId="2721E386" w14:textId="77777777" w:rsidTr="00F13C2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F8FCBD" w14:textId="77777777" w:rsidR="00D01B30" w:rsidRPr="005B223D" w:rsidRDefault="00D01B30" w:rsidP="00F13C20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04C35E" w14:textId="77777777" w:rsidR="00D01B30" w:rsidRPr="005B223D" w:rsidRDefault="00D01B30" w:rsidP="00F13C20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C7A56C" w14:textId="77777777" w:rsidR="00D01B30" w:rsidRPr="005B223D" w:rsidRDefault="00D01B30" w:rsidP="00F13C20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5A224380" w14:textId="77777777" w:rsidR="00D01B30" w:rsidRPr="005B223D" w:rsidRDefault="00D01B30" w:rsidP="00D01B30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6F846BB3" w14:textId="5A2FD441" w:rsidR="00D01B30" w:rsidRPr="005B223D" w:rsidRDefault="00D01B30" w:rsidP="00D01B30">
      <w:pPr>
        <w:pStyle w:val="Nagwek1"/>
        <w:rPr>
          <w:rFonts w:ascii="Verdana" w:hAnsi="Verdana" w:cs="Times New Roman"/>
          <w:sz w:val="18"/>
          <w:szCs w:val="18"/>
        </w:rPr>
      </w:pPr>
      <w:r w:rsidRPr="005B223D">
        <w:rPr>
          <w:rFonts w:ascii="Verdana" w:hAnsi="Verdana" w:cs="Times New Roman"/>
          <w:sz w:val="18"/>
          <w:szCs w:val="18"/>
        </w:rPr>
        <w:tab/>
        <w:t>Imię i Nazwisko</w:t>
      </w:r>
      <w:r w:rsidRPr="005B223D">
        <w:rPr>
          <w:rFonts w:ascii="Verdana" w:hAnsi="Verdana" w:cs="Times New Roman"/>
          <w:sz w:val="18"/>
          <w:szCs w:val="18"/>
        </w:rPr>
        <w:tab/>
      </w:r>
      <w:r w:rsidRPr="005B223D">
        <w:rPr>
          <w:rFonts w:ascii="Verdana" w:hAnsi="Verdana" w:cs="Times New Roman"/>
          <w:sz w:val="18"/>
          <w:szCs w:val="18"/>
        </w:rPr>
        <w:tab/>
      </w:r>
      <w:r w:rsidRPr="005B223D">
        <w:rPr>
          <w:rFonts w:ascii="Verdana" w:hAnsi="Verdana" w:cs="Times New Roman"/>
          <w:sz w:val="18"/>
          <w:szCs w:val="18"/>
        </w:rPr>
        <w:tab/>
      </w:r>
      <w:r w:rsidRPr="005B223D">
        <w:rPr>
          <w:rFonts w:ascii="Verdana" w:hAnsi="Verdana" w:cs="Times New Roman"/>
          <w:sz w:val="18"/>
          <w:szCs w:val="18"/>
        </w:rPr>
        <w:tab/>
      </w:r>
      <w:r w:rsidRPr="005B223D">
        <w:rPr>
          <w:rFonts w:ascii="Verdana" w:hAnsi="Verdana" w:cs="Times New Roman"/>
          <w:sz w:val="18"/>
          <w:szCs w:val="18"/>
        </w:rPr>
        <w:tab/>
      </w:r>
      <w:r w:rsidRPr="005B223D">
        <w:rPr>
          <w:rFonts w:ascii="Verdana" w:hAnsi="Verdana" w:cs="Times New Roman"/>
          <w:sz w:val="18"/>
          <w:szCs w:val="18"/>
        </w:rPr>
        <w:tab/>
      </w:r>
      <w:r w:rsidRPr="005B223D">
        <w:rPr>
          <w:rFonts w:ascii="Verdana" w:hAnsi="Verdana" w:cs="Times New Roman"/>
          <w:sz w:val="18"/>
          <w:szCs w:val="18"/>
        </w:rPr>
        <w:tab/>
      </w:r>
    </w:p>
    <w:p w14:paraId="4624A8F0" w14:textId="77777777" w:rsidR="00D01B30" w:rsidRPr="005B223D" w:rsidRDefault="00D01B30" w:rsidP="00D01B30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rFonts w:ascii="Verdana" w:hAnsi="Verdana"/>
          <w:sz w:val="18"/>
          <w:szCs w:val="18"/>
        </w:rPr>
      </w:pPr>
    </w:p>
    <w:p w14:paraId="0771E338" w14:textId="6D637057" w:rsidR="00D01B30" w:rsidRPr="005B223D" w:rsidRDefault="00D01B30" w:rsidP="00D01B30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5B223D">
        <w:rPr>
          <w:rFonts w:ascii="Verdana" w:hAnsi="Verdana"/>
          <w:sz w:val="18"/>
          <w:szCs w:val="18"/>
        </w:rPr>
        <w:tab/>
      </w:r>
      <w:r w:rsidRPr="005B223D">
        <w:rPr>
          <w:rFonts w:ascii="Verdana" w:hAnsi="Verdana"/>
          <w:sz w:val="18"/>
          <w:szCs w:val="18"/>
        </w:rPr>
        <w:tab/>
        <w:t xml:space="preserve"> </w:t>
      </w:r>
    </w:p>
    <w:p w14:paraId="3726A1A1" w14:textId="77777777" w:rsidR="00D01B30" w:rsidRPr="005B223D" w:rsidRDefault="00D01B30" w:rsidP="00D01B30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60135F80" w14:textId="28B245E3" w:rsidR="00D01B30" w:rsidRPr="005B223D" w:rsidRDefault="00D01B30" w:rsidP="00D01B30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5B223D">
        <w:rPr>
          <w:rFonts w:ascii="Verdana" w:hAnsi="Verdana"/>
          <w:sz w:val="18"/>
          <w:szCs w:val="18"/>
        </w:rPr>
        <w:tab/>
      </w:r>
      <w:r w:rsidRPr="005B223D">
        <w:rPr>
          <w:rFonts w:ascii="Verdana" w:hAnsi="Verdana"/>
          <w:sz w:val="18"/>
          <w:szCs w:val="18"/>
        </w:rPr>
        <w:tab/>
        <w:t xml:space="preserve"> </w:t>
      </w:r>
    </w:p>
    <w:p w14:paraId="62438C50" w14:textId="77777777" w:rsidR="00D01B30" w:rsidRPr="005B223D" w:rsidRDefault="00D01B30" w:rsidP="00D01B30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546AB898" w14:textId="77777777" w:rsidR="00D01B30" w:rsidRPr="005B223D" w:rsidRDefault="00D01B30" w:rsidP="00D01B30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5B223D">
        <w:rPr>
          <w:rFonts w:ascii="Verdana" w:hAnsi="Verdana"/>
          <w:sz w:val="18"/>
          <w:szCs w:val="18"/>
        </w:rPr>
        <w:t>ych</w:t>
      </w:r>
      <w:proofErr w:type="spellEnd"/>
      <w:r w:rsidRPr="005B223D">
        <w:rPr>
          <w:rFonts w:ascii="Verdana" w:hAnsi="Verdana"/>
          <w:sz w:val="18"/>
          <w:szCs w:val="18"/>
        </w:rPr>
        <w:t>) dokumentu(ów)</w:t>
      </w:r>
    </w:p>
    <w:p w14:paraId="1D388FC3" w14:textId="77777777" w:rsidR="00D01B30" w:rsidRPr="005B223D" w:rsidRDefault="00D01B30" w:rsidP="00D01B30">
      <w:pPr>
        <w:jc w:val="both"/>
        <w:rPr>
          <w:rFonts w:ascii="Verdana" w:hAnsi="Verdana"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1DEFFEF0" w14:textId="77777777" w:rsidR="00D01B30" w:rsidRPr="005B223D" w:rsidRDefault="00D01B30" w:rsidP="00D01B30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>załącznikami do niniejszej oferty są:</w:t>
      </w:r>
    </w:p>
    <w:p w14:paraId="1B140186" w14:textId="77777777" w:rsidR="00D01B30" w:rsidRPr="005B223D" w:rsidRDefault="00D01B30" w:rsidP="00D01B30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98B3E54" w14:textId="77777777" w:rsidR="00D01B30" w:rsidRPr="005B223D" w:rsidRDefault="00D01B30" w:rsidP="00D01B30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1DE315C1" w14:textId="30C77DC0" w:rsidR="00D01B30" w:rsidRPr="005B223D" w:rsidRDefault="00D01B30" w:rsidP="00D01B30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>...............................................................................</w:t>
      </w:r>
    </w:p>
    <w:p w14:paraId="2BC63C8B" w14:textId="77777777" w:rsidR="00D01B30" w:rsidRPr="005B223D" w:rsidRDefault="00D01B30" w:rsidP="00D01B30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F0D7982" w14:textId="77777777" w:rsidR="00D01B30" w:rsidRPr="005B223D" w:rsidRDefault="00D01B30" w:rsidP="00D01B30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72FB6855" w14:textId="77777777" w:rsidR="00D01B30" w:rsidRPr="005B223D" w:rsidRDefault="00D01B30" w:rsidP="00D01B30">
      <w:pPr>
        <w:jc w:val="both"/>
        <w:rPr>
          <w:rFonts w:ascii="Verdana" w:hAnsi="Verdana"/>
          <w:sz w:val="18"/>
          <w:szCs w:val="18"/>
        </w:rPr>
      </w:pPr>
    </w:p>
    <w:p w14:paraId="31DE8BAD" w14:textId="77777777" w:rsidR="00D01B30" w:rsidRPr="005B223D" w:rsidRDefault="00D01B30" w:rsidP="00D01B30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zh-CN"/>
        </w:rPr>
      </w:pPr>
      <w:r w:rsidRPr="005B223D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Oferta</w:t>
      </w:r>
      <w:r w:rsidRPr="005B223D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5B223D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powinna</w:t>
      </w:r>
      <w:r w:rsidRPr="005B223D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5B223D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być sporządzona</w:t>
      </w:r>
      <w:r w:rsidRPr="005B223D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5B223D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5B223D">
        <w:rPr>
          <w:rFonts w:ascii="Verdana" w:eastAsia="Calibri" w:hAnsi="Verdana"/>
          <w:sz w:val="18"/>
          <w:szCs w:val="18"/>
          <w:highlight w:val="yellow"/>
          <w:lang w:eastAsia="zh-CN"/>
        </w:rPr>
        <w:t>.</w:t>
      </w:r>
    </w:p>
    <w:p w14:paraId="73ED1A79" w14:textId="77777777" w:rsidR="00D01B30" w:rsidRPr="005B223D" w:rsidRDefault="00D01B30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</w:p>
    <w:p w14:paraId="574BE200" w14:textId="77777777" w:rsidR="00FE545C" w:rsidRPr="005B223D" w:rsidRDefault="00FE545C" w:rsidP="00FE545C">
      <w:pPr>
        <w:jc w:val="right"/>
        <w:rPr>
          <w:rFonts w:ascii="Verdana" w:hAnsi="Verdana"/>
          <w:sz w:val="18"/>
          <w:szCs w:val="18"/>
        </w:rPr>
      </w:pPr>
    </w:p>
    <w:sectPr w:rsidR="00FE545C" w:rsidRPr="005B223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364C77" w14:textId="77777777" w:rsidR="00252915" w:rsidRDefault="00252915">
      <w:r>
        <w:separator/>
      </w:r>
    </w:p>
  </w:endnote>
  <w:endnote w:type="continuationSeparator" w:id="0">
    <w:p w14:paraId="6900B6DE" w14:textId="77777777" w:rsidR="00252915" w:rsidRDefault="002529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1CBF90" w14:textId="77777777" w:rsidR="00583367" w:rsidRDefault="005833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9AAC9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CE9B98" w14:textId="77777777" w:rsidR="00583367" w:rsidRDefault="005833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3364347" w14:textId="77777777" w:rsidR="00252915" w:rsidRDefault="00252915">
      <w:r>
        <w:separator/>
      </w:r>
    </w:p>
  </w:footnote>
  <w:footnote w:type="continuationSeparator" w:id="0">
    <w:p w14:paraId="760D05F7" w14:textId="77777777" w:rsidR="00252915" w:rsidRDefault="002529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32202E" w14:textId="77777777" w:rsidR="00583367" w:rsidRDefault="005833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E4EB42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49275F" w14:textId="77777777" w:rsidR="00583367" w:rsidRDefault="005833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CB11B8"/>
    <w:multiLevelType w:val="hybridMultilevel"/>
    <w:tmpl w:val="184454B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F35A5A"/>
    <w:multiLevelType w:val="hybridMultilevel"/>
    <w:tmpl w:val="116A53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CA22DB"/>
    <w:multiLevelType w:val="hybridMultilevel"/>
    <w:tmpl w:val="5596B7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B9271AB"/>
    <w:multiLevelType w:val="hybridMultilevel"/>
    <w:tmpl w:val="FE1878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31302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6072079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47824111">
    <w:abstractNumId w:val="1"/>
  </w:num>
  <w:num w:numId="4" w16cid:durableId="1823154472">
    <w:abstractNumId w:val="5"/>
  </w:num>
  <w:num w:numId="5" w16cid:durableId="80330707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116631068">
    <w:abstractNumId w:val="3"/>
  </w:num>
  <w:num w:numId="7" w16cid:durableId="727532377">
    <w:abstractNumId w:val="7"/>
  </w:num>
  <w:num w:numId="8" w16cid:durableId="5258743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52915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70185"/>
    <w:rsid w:val="001801DD"/>
    <w:rsid w:val="001D4612"/>
    <w:rsid w:val="001E5282"/>
    <w:rsid w:val="00207E98"/>
    <w:rsid w:val="00252915"/>
    <w:rsid w:val="002723B0"/>
    <w:rsid w:val="00312A9F"/>
    <w:rsid w:val="00315A4A"/>
    <w:rsid w:val="00346B84"/>
    <w:rsid w:val="003D5C86"/>
    <w:rsid w:val="004B7300"/>
    <w:rsid w:val="004C6753"/>
    <w:rsid w:val="00561940"/>
    <w:rsid w:val="00583367"/>
    <w:rsid w:val="00595C87"/>
    <w:rsid w:val="005B223D"/>
    <w:rsid w:val="005D2C65"/>
    <w:rsid w:val="005E6D94"/>
    <w:rsid w:val="00633829"/>
    <w:rsid w:val="0063384F"/>
    <w:rsid w:val="00640F62"/>
    <w:rsid w:val="00643C6F"/>
    <w:rsid w:val="00646202"/>
    <w:rsid w:val="006515DA"/>
    <w:rsid w:val="0065290F"/>
    <w:rsid w:val="006815F6"/>
    <w:rsid w:val="00697AB7"/>
    <w:rsid w:val="00772579"/>
    <w:rsid w:val="007748F0"/>
    <w:rsid w:val="0077522E"/>
    <w:rsid w:val="007A4321"/>
    <w:rsid w:val="00833933"/>
    <w:rsid w:val="00853083"/>
    <w:rsid w:val="008B2F0C"/>
    <w:rsid w:val="008B4928"/>
    <w:rsid w:val="008D2AB8"/>
    <w:rsid w:val="008F1C66"/>
    <w:rsid w:val="0090661F"/>
    <w:rsid w:val="00970FE4"/>
    <w:rsid w:val="00A0022B"/>
    <w:rsid w:val="00A01FF0"/>
    <w:rsid w:val="00A346FE"/>
    <w:rsid w:val="00A47B4D"/>
    <w:rsid w:val="00A83018"/>
    <w:rsid w:val="00A94470"/>
    <w:rsid w:val="00AA444D"/>
    <w:rsid w:val="00B4652E"/>
    <w:rsid w:val="00B54F2B"/>
    <w:rsid w:val="00B774DC"/>
    <w:rsid w:val="00C17FAA"/>
    <w:rsid w:val="00C30107"/>
    <w:rsid w:val="00C922B3"/>
    <w:rsid w:val="00C969A6"/>
    <w:rsid w:val="00CA7D36"/>
    <w:rsid w:val="00D01B30"/>
    <w:rsid w:val="00D24208"/>
    <w:rsid w:val="00D60C38"/>
    <w:rsid w:val="00D66893"/>
    <w:rsid w:val="00D74B49"/>
    <w:rsid w:val="00D90ACB"/>
    <w:rsid w:val="00DC1500"/>
    <w:rsid w:val="00DF668B"/>
    <w:rsid w:val="00E232D2"/>
    <w:rsid w:val="00E44371"/>
    <w:rsid w:val="00E949B0"/>
    <w:rsid w:val="00EC0BEA"/>
    <w:rsid w:val="00F00591"/>
    <w:rsid w:val="00F3621E"/>
    <w:rsid w:val="00F51688"/>
    <w:rsid w:val="00F52A43"/>
    <w:rsid w:val="00F53146"/>
    <w:rsid w:val="00F7288D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178C16"/>
  <w15:chartTrackingRefBased/>
  <w15:docId w15:val="{A4FD5C16-4485-4673-8124-8115E1BCF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D01B30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001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539</Words>
  <Characters>4763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2024-07-03T07:55:00Z</cp:lastPrinted>
  <dcterms:created xsi:type="dcterms:W3CDTF">2024-07-03T07:55:00Z</dcterms:created>
  <dcterms:modified xsi:type="dcterms:W3CDTF">2024-07-03T07:55:00Z</dcterms:modified>
</cp:coreProperties>
</file>