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E1D9AA" w14:textId="4C439C48" w:rsidR="009475A8" w:rsidRPr="00AC2C87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AC2C87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254736" w:rsidRPr="00AC2C87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5854B0D5" w14:textId="77777777" w:rsidR="00AC2C87" w:rsidRDefault="00AC2C87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45684465" w14:textId="56280500" w:rsidR="008F3D36" w:rsidRPr="00AC2C8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C14B76C" w14:textId="77777777" w:rsidR="008F3D36" w:rsidRPr="00AC2C8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51CD972E" w14:textId="77777777" w:rsidR="008F3D36" w:rsidRPr="00AC2C8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572D9D98" w14:textId="77777777" w:rsidR="008F3D36" w:rsidRPr="00AC2C8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0C03C0EA" w14:textId="77777777" w:rsidR="008F3D36" w:rsidRPr="00AC2C8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070C8BAE" w14:textId="77777777" w:rsidR="008F3D36" w:rsidRPr="00AC2C8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07574E4F" w14:textId="77777777" w:rsidR="008F3D36" w:rsidRPr="00AC2C8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B63D3BD" w14:textId="77777777" w:rsidR="008F3D36" w:rsidRPr="00AC2C8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AC2C87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AC2C87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FBEC57C" w14:textId="77777777" w:rsidR="008F3D36" w:rsidRPr="00AC2C87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54AB1F5B" w14:textId="77777777" w:rsidR="008F3D36" w:rsidRPr="00AC2C8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3DEC2E5" w14:textId="77777777" w:rsidR="008F3D36" w:rsidRPr="00AC2C8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53E7A70D" w14:textId="77777777" w:rsidR="008F3D36" w:rsidRPr="00AC2C8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AC2C87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9009215" w14:textId="77777777" w:rsidR="008F3D36" w:rsidRPr="00AC2C8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5F13334" w14:textId="77777777" w:rsidR="008F3D36" w:rsidRPr="00AC2C8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AC2C87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AC2C87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31462A3B" w14:textId="77777777" w:rsidR="008F3D36" w:rsidRPr="00AC2C8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AC2C87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BCEF931" w14:textId="77777777" w:rsidR="008F3D36" w:rsidRPr="00AC2C87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583D39" w:rsidRPr="00AC2C87">
        <w:rPr>
          <w:rFonts w:ascii="Verdana" w:eastAsia="Times New Roman" w:hAnsi="Verdana" w:cs="Calibri"/>
          <w:b/>
          <w:sz w:val="18"/>
          <w:szCs w:val="18"/>
          <w:lang w:eastAsia="pl-PL"/>
        </w:rPr>
        <w:t>dostawa precyzyjnej przecinarko-szlifierki dla WO - DE-dzp.272-280/24</w:t>
      </w: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AC2C87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AC2C87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7E3AABE2" w14:textId="77777777" w:rsidR="008F3D36" w:rsidRPr="00AC2C87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2BE0EA46" w14:textId="77777777" w:rsidR="008F3D36" w:rsidRPr="00AC2C87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6E884BEE" w14:textId="77777777" w:rsidR="008F3D36" w:rsidRPr="00AC2C87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AC2C87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D5D4C1" w14:textId="77777777" w:rsidR="008F3D36" w:rsidRPr="00AC2C87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AC2C87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AC2C87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AC2C87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F4FF484" w14:textId="77777777" w:rsidR="008F3D36" w:rsidRPr="00AC2C87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9641DEF" w14:textId="77777777" w:rsidR="008F3D36" w:rsidRPr="00AC2C87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0DD1338" w14:textId="77777777" w:rsidR="008F3D36" w:rsidRPr="00AC2C87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C372A6E" w14:textId="77777777" w:rsidR="008F3D36" w:rsidRPr="00AC2C87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0B6384B2" w14:textId="77777777" w:rsidR="008F3D36" w:rsidRPr="00AC2C87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AC2C87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3E66620" w14:textId="77777777" w:rsidR="008F3D36" w:rsidRPr="00AC2C87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8E89BB6" w14:textId="77777777" w:rsidR="008F3D36" w:rsidRPr="00AC2C87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AC2C87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EAA76E6" w14:textId="77777777" w:rsidR="008F3D36" w:rsidRPr="00AC2C87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AC2C87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7CA030F7" w14:textId="77777777" w:rsidR="005103B9" w:rsidRPr="00AC2C87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AC2C87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A17E0" w14:textId="77777777" w:rsidR="00447A3F" w:rsidRDefault="00447A3F" w:rsidP="0038231F">
      <w:pPr>
        <w:spacing w:after="0" w:line="240" w:lineRule="auto"/>
      </w:pPr>
      <w:r>
        <w:separator/>
      </w:r>
    </w:p>
  </w:endnote>
  <w:endnote w:type="continuationSeparator" w:id="0">
    <w:p w14:paraId="7948BB44" w14:textId="77777777" w:rsidR="00447A3F" w:rsidRDefault="00447A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C09BC" w14:textId="77777777" w:rsidR="00583D39" w:rsidRDefault="00583D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F1F9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89AEE2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26EE7" w14:textId="77777777" w:rsidR="00583D39" w:rsidRDefault="00583D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984B3" w14:textId="77777777" w:rsidR="00447A3F" w:rsidRDefault="00447A3F" w:rsidP="0038231F">
      <w:pPr>
        <w:spacing w:after="0" w:line="240" w:lineRule="auto"/>
      </w:pPr>
      <w:r>
        <w:separator/>
      </w:r>
    </w:p>
  </w:footnote>
  <w:footnote w:type="continuationSeparator" w:id="0">
    <w:p w14:paraId="2FCBCED3" w14:textId="77777777" w:rsidR="00447A3F" w:rsidRDefault="00447A3F" w:rsidP="0038231F">
      <w:pPr>
        <w:spacing w:after="0" w:line="240" w:lineRule="auto"/>
      </w:pPr>
      <w:r>
        <w:continuationSeparator/>
      </w:r>
    </w:p>
  </w:footnote>
  <w:footnote w:id="1">
    <w:p w14:paraId="39A39603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EC56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7543D" w14:textId="77777777" w:rsidR="00583D39" w:rsidRDefault="00583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8E039" w14:textId="77777777" w:rsidR="00583D39" w:rsidRDefault="00583D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1227F" w14:textId="77777777" w:rsidR="00583D39" w:rsidRDefault="00583D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741759">
    <w:abstractNumId w:val="7"/>
  </w:num>
  <w:num w:numId="2" w16cid:durableId="387190304">
    <w:abstractNumId w:val="0"/>
  </w:num>
  <w:num w:numId="3" w16cid:durableId="108086930">
    <w:abstractNumId w:val="6"/>
  </w:num>
  <w:num w:numId="4" w16cid:durableId="17658905">
    <w:abstractNumId w:val="9"/>
  </w:num>
  <w:num w:numId="5" w16cid:durableId="720178466">
    <w:abstractNumId w:val="8"/>
  </w:num>
  <w:num w:numId="6" w16cid:durableId="196162418">
    <w:abstractNumId w:val="5"/>
  </w:num>
  <w:num w:numId="7" w16cid:durableId="1674608361">
    <w:abstractNumId w:val="1"/>
  </w:num>
  <w:num w:numId="8" w16cid:durableId="297103473">
    <w:abstractNumId w:val="3"/>
  </w:num>
  <w:num w:numId="9" w16cid:durableId="1834369719">
    <w:abstractNumId w:val="2"/>
  </w:num>
  <w:num w:numId="10" w16cid:durableId="753015670">
    <w:abstractNumId w:val="4"/>
  </w:num>
  <w:num w:numId="11" w16cid:durableId="9285421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A3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4736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7A3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D39"/>
    <w:rsid w:val="005C39CA"/>
    <w:rsid w:val="005E176A"/>
    <w:rsid w:val="0063382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5A7F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2C87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F7BB2"/>
  <w15:chartTrackingRefBased/>
  <w15:docId w15:val="{1654887E-70A7-4938-ADAC-B6F13DFC5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2024-06-10T12:05:00Z</dcterms:created>
  <dcterms:modified xsi:type="dcterms:W3CDTF">2024-06-10T12:05:00Z</dcterms:modified>
</cp:coreProperties>
</file>