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190DEC" w14:textId="77777777" w:rsidR="00FB7F50" w:rsidRPr="002245BE" w:rsidRDefault="003568E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568E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568E1">
        <w:rPr>
          <w:sz w:val="22"/>
          <w:szCs w:val="22"/>
        </w:rPr>
        <w:t>2024-07-02</w:t>
      </w:r>
    </w:p>
    <w:p w14:paraId="7737F7D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92BDC88" w14:textId="77777777" w:rsidR="003568E1" w:rsidRPr="003568E1" w:rsidRDefault="003568E1" w:rsidP="00FB7F50">
      <w:pPr>
        <w:spacing w:after="40"/>
        <w:rPr>
          <w:b/>
          <w:bCs/>
          <w:sz w:val="22"/>
          <w:szCs w:val="22"/>
        </w:rPr>
      </w:pPr>
      <w:r w:rsidRPr="003568E1">
        <w:rPr>
          <w:b/>
          <w:bCs/>
          <w:sz w:val="22"/>
          <w:szCs w:val="22"/>
        </w:rPr>
        <w:t>Akademia Górniczo - Hutnicza</w:t>
      </w:r>
    </w:p>
    <w:p w14:paraId="62B816C2" w14:textId="77777777" w:rsidR="003568E1" w:rsidRPr="003568E1" w:rsidRDefault="003568E1" w:rsidP="00FB7F50">
      <w:pPr>
        <w:spacing w:after="40"/>
        <w:rPr>
          <w:b/>
          <w:bCs/>
          <w:sz w:val="22"/>
          <w:szCs w:val="22"/>
        </w:rPr>
      </w:pPr>
      <w:r w:rsidRPr="003568E1">
        <w:rPr>
          <w:b/>
          <w:bCs/>
          <w:sz w:val="22"/>
          <w:szCs w:val="22"/>
        </w:rPr>
        <w:t>im. Stanisława Staszica w Krakowie</w:t>
      </w:r>
    </w:p>
    <w:p w14:paraId="4B4E0A03" w14:textId="77777777" w:rsidR="00FB7F50" w:rsidRPr="002245BE" w:rsidRDefault="003568E1" w:rsidP="00FB7F50">
      <w:pPr>
        <w:spacing w:after="40"/>
        <w:rPr>
          <w:b/>
          <w:bCs/>
          <w:sz w:val="22"/>
          <w:szCs w:val="22"/>
        </w:rPr>
      </w:pPr>
      <w:r w:rsidRPr="003568E1">
        <w:rPr>
          <w:b/>
          <w:bCs/>
          <w:sz w:val="22"/>
          <w:szCs w:val="22"/>
        </w:rPr>
        <w:t>Dział Zamówień Publicznych</w:t>
      </w:r>
    </w:p>
    <w:p w14:paraId="0BE2E065" w14:textId="77777777" w:rsidR="00FB7F50" w:rsidRPr="002245BE" w:rsidRDefault="003568E1" w:rsidP="00FB7F50">
      <w:pPr>
        <w:rPr>
          <w:sz w:val="22"/>
          <w:szCs w:val="22"/>
        </w:rPr>
      </w:pPr>
      <w:r w:rsidRPr="003568E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568E1">
        <w:rPr>
          <w:sz w:val="22"/>
          <w:szCs w:val="22"/>
        </w:rPr>
        <w:t>30</w:t>
      </w:r>
    </w:p>
    <w:p w14:paraId="19C74B3A" w14:textId="77777777" w:rsidR="00FB7F50" w:rsidRPr="002245BE" w:rsidRDefault="003568E1" w:rsidP="00FB7F50">
      <w:pPr>
        <w:rPr>
          <w:sz w:val="22"/>
          <w:szCs w:val="22"/>
        </w:rPr>
      </w:pPr>
      <w:r w:rsidRPr="003568E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568E1">
        <w:rPr>
          <w:sz w:val="22"/>
          <w:szCs w:val="22"/>
        </w:rPr>
        <w:t>Kraków</w:t>
      </w:r>
    </w:p>
    <w:p w14:paraId="0D9D9CF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29B0EE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568E1" w:rsidRPr="00607F9B" w14:paraId="3B0CFF65" w14:textId="77777777" w:rsidTr="00932693">
        <w:trPr>
          <w:trHeight w:val="638"/>
        </w:trPr>
        <w:tc>
          <w:tcPr>
            <w:tcW w:w="959" w:type="dxa"/>
            <w:shd w:val="clear" w:color="auto" w:fill="auto"/>
          </w:tcPr>
          <w:p w14:paraId="4197EB6B" w14:textId="77777777" w:rsidR="003568E1" w:rsidRPr="00607F9B" w:rsidRDefault="003568E1" w:rsidP="0093269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C2F3B90" w14:textId="77777777" w:rsidR="003568E1" w:rsidRPr="00607F9B" w:rsidRDefault="003568E1" w:rsidP="0093269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568E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568E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568E1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3568E1">
              <w:rPr>
                <w:b/>
                <w:bCs/>
                <w:sz w:val="22"/>
                <w:szCs w:val="22"/>
              </w:rPr>
              <w:t>filamentów</w:t>
            </w:r>
            <w:proofErr w:type="spellEnd"/>
            <w:r w:rsidRPr="003568E1">
              <w:rPr>
                <w:b/>
                <w:bCs/>
                <w:sz w:val="22"/>
                <w:szCs w:val="22"/>
              </w:rPr>
              <w:t xml:space="preserve"> do druku 3D dla CTK - DE-dzp.272-229/24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68E1">
              <w:rPr>
                <w:b/>
                <w:sz w:val="22"/>
                <w:szCs w:val="22"/>
              </w:rPr>
              <w:t>DE-dzp.272-229/24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CAE97B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568E1" w14:paraId="2D2BFE4B" w14:textId="77777777" w:rsidTr="0093269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1000387" w14:textId="77777777" w:rsidR="003568E1" w:rsidRPr="00D26ED6" w:rsidRDefault="003568E1" w:rsidP="0093269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568E1">
              <w:rPr>
                <w:b/>
                <w:sz w:val="22"/>
                <w:szCs w:val="22"/>
              </w:rPr>
              <w:t>Crave3d Adam Kopczyński</w:t>
            </w:r>
          </w:p>
          <w:p w14:paraId="0894322E" w14:textId="77777777" w:rsidR="003568E1" w:rsidRPr="009F0E5C" w:rsidRDefault="003568E1" w:rsidP="00932693">
            <w:pPr>
              <w:jc w:val="both"/>
              <w:rPr>
                <w:bCs/>
                <w:sz w:val="22"/>
                <w:szCs w:val="22"/>
              </w:rPr>
            </w:pPr>
            <w:r w:rsidRPr="003568E1">
              <w:rPr>
                <w:bCs/>
                <w:sz w:val="22"/>
                <w:szCs w:val="22"/>
              </w:rPr>
              <w:t>Forteczna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568E1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568E1">
              <w:rPr>
                <w:bCs/>
                <w:sz w:val="22"/>
                <w:szCs w:val="22"/>
              </w:rPr>
              <w:t>/8</w:t>
            </w:r>
          </w:p>
          <w:p w14:paraId="3855C3E9" w14:textId="77777777" w:rsidR="003568E1" w:rsidRPr="009F0E5C" w:rsidRDefault="003568E1" w:rsidP="00932693">
            <w:pPr>
              <w:jc w:val="both"/>
              <w:rPr>
                <w:bCs/>
                <w:sz w:val="22"/>
                <w:szCs w:val="22"/>
              </w:rPr>
            </w:pPr>
            <w:r w:rsidRPr="003568E1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568E1">
              <w:rPr>
                <w:bCs/>
                <w:sz w:val="22"/>
                <w:szCs w:val="22"/>
              </w:rPr>
              <w:t>Toruń</w:t>
            </w:r>
          </w:p>
          <w:p w14:paraId="4D499A22" w14:textId="77777777" w:rsidR="003568E1" w:rsidRPr="00D26ED6" w:rsidRDefault="003568E1" w:rsidP="009326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BAAF80D" w14:textId="77777777" w:rsidR="003568E1" w:rsidRDefault="003568E1" w:rsidP="0093269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568E1">
              <w:rPr>
                <w:sz w:val="22"/>
                <w:szCs w:val="22"/>
              </w:rPr>
              <w:t xml:space="preserve">Dostawa </w:t>
            </w:r>
            <w:proofErr w:type="spellStart"/>
            <w:r w:rsidRPr="003568E1">
              <w:rPr>
                <w:sz w:val="22"/>
                <w:szCs w:val="22"/>
              </w:rPr>
              <w:t>filamentów</w:t>
            </w:r>
            <w:proofErr w:type="spellEnd"/>
            <w:r w:rsidRPr="003568E1">
              <w:rPr>
                <w:sz w:val="22"/>
                <w:szCs w:val="22"/>
              </w:rPr>
              <w:t xml:space="preserve"> do druku 3D dla CTK - DE-dzp.272-229/24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8FABB34" w14:textId="77777777" w:rsidR="003568E1" w:rsidRPr="00D26ED6" w:rsidRDefault="003568E1" w:rsidP="0093269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568E1">
              <w:rPr>
                <w:b/>
                <w:sz w:val="22"/>
                <w:szCs w:val="22"/>
              </w:rPr>
              <w:t>5 707.20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5EC8160" w14:textId="77777777" w:rsidR="003568E1" w:rsidRDefault="003568E1" w:rsidP="0093269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BC7427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985"/>
        <w:gridCol w:w="2268"/>
        <w:gridCol w:w="2268"/>
      </w:tblGrid>
      <w:tr w:rsidR="008E61D8" w:rsidRPr="008567C7" w14:paraId="67C89895" w14:textId="77777777" w:rsidTr="008E61D8">
        <w:trPr>
          <w:trHeight w:val="510"/>
        </w:trPr>
        <w:tc>
          <w:tcPr>
            <w:tcW w:w="709" w:type="dxa"/>
            <w:vAlign w:val="center"/>
          </w:tcPr>
          <w:p w14:paraId="764E7492" w14:textId="77777777" w:rsidR="008E61D8" w:rsidRPr="008567C7" w:rsidRDefault="008E61D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14:paraId="3ADB09F6" w14:textId="77777777" w:rsidR="008E61D8" w:rsidRPr="008567C7" w:rsidRDefault="008E61D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14:paraId="001A0534" w14:textId="77777777" w:rsidR="008E61D8" w:rsidRPr="008567C7" w:rsidRDefault="008E61D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68E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14:paraId="01463F69" w14:textId="77777777" w:rsidR="008E61D8" w:rsidRPr="008567C7" w:rsidRDefault="008E61D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68E1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vAlign w:val="center"/>
          </w:tcPr>
          <w:p w14:paraId="76098F3A" w14:textId="77777777" w:rsidR="008E61D8" w:rsidRPr="008567C7" w:rsidRDefault="008E61D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E61D8" w:rsidRPr="008567C7" w14:paraId="341129CD" w14:textId="77777777" w:rsidTr="008E61D8">
        <w:tc>
          <w:tcPr>
            <w:tcW w:w="709" w:type="dxa"/>
            <w:vAlign w:val="center"/>
          </w:tcPr>
          <w:p w14:paraId="1592775B" w14:textId="77777777" w:rsidR="008E61D8" w:rsidRPr="008567C7" w:rsidRDefault="008E61D8" w:rsidP="009326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8E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14:paraId="2EF98EC3" w14:textId="77777777" w:rsidR="008E61D8" w:rsidRPr="002B6761" w:rsidRDefault="008E61D8" w:rsidP="0093269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8E1">
              <w:rPr>
                <w:rFonts w:ascii="Times New Roman" w:hAnsi="Times New Roman" w:cs="Times New Roman"/>
                <w:b/>
                <w:sz w:val="18"/>
                <w:szCs w:val="18"/>
              </w:rPr>
              <w:t>Crave3d Adam Kopczyński</w:t>
            </w:r>
          </w:p>
          <w:p w14:paraId="36E6AB3A" w14:textId="77777777" w:rsidR="008E61D8" w:rsidRPr="008567C7" w:rsidRDefault="008E61D8" w:rsidP="0093269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68E1">
              <w:rPr>
                <w:rFonts w:ascii="Times New Roman" w:hAnsi="Times New Roman" w:cs="Times New Roman"/>
                <w:bCs/>
                <w:sz w:val="18"/>
                <w:szCs w:val="18"/>
              </w:rPr>
              <w:t>Forteczna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68E1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68E1">
              <w:rPr>
                <w:rFonts w:ascii="Times New Roman" w:hAnsi="Times New Roman" w:cs="Times New Roman"/>
                <w:bCs/>
                <w:sz w:val="18"/>
                <w:szCs w:val="18"/>
              </w:rPr>
              <w:t>/8</w:t>
            </w:r>
          </w:p>
          <w:p w14:paraId="4A43A87C" w14:textId="77777777" w:rsidR="008E61D8" w:rsidRPr="001B7815" w:rsidRDefault="008E61D8" w:rsidP="0093269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68E1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68E1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1985" w:type="dxa"/>
            <w:vAlign w:val="center"/>
          </w:tcPr>
          <w:p w14:paraId="20A383C7" w14:textId="77777777" w:rsidR="008E61D8" w:rsidRPr="008567C7" w:rsidRDefault="008E61D8" w:rsidP="009326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8E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14:paraId="3C031DE5" w14:textId="77777777" w:rsidR="008E61D8" w:rsidRPr="008567C7" w:rsidRDefault="008E61D8" w:rsidP="009326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8E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06422EFC" w14:textId="77777777" w:rsidR="008E61D8" w:rsidRPr="008567C7" w:rsidRDefault="008E61D8" w:rsidP="009326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8E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E61D8" w:rsidRPr="008567C7" w14:paraId="68869C25" w14:textId="77777777" w:rsidTr="008E61D8">
        <w:tc>
          <w:tcPr>
            <w:tcW w:w="709" w:type="dxa"/>
            <w:vAlign w:val="center"/>
          </w:tcPr>
          <w:p w14:paraId="117D766A" w14:textId="77777777" w:rsidR="008E61D8" w:rsidRPr="008567C7" w:rsidRDefault="008E61D8" w:rsidP="009326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8E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14:paraId="15348B4A" w14:textId="77777777" w:rsidR="008E61D8" w:rsidRPr="002B6761" w:rsidRDefault="008E61D8" w:rsidP="0093269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8E1">
              <w:rPr>
                <w:rFonts w:ascii="Times New Roman" w:hAnsi="Times New Roman" w:cs="Times New Roman"/>
                <w:b/>
                <w:sz w:val="18"/>
                <w:szCs w:val="18"/>
              </w:rPr>
              <w:t>X3D sp. z o.o.</w:t>
            </w:r>
          </w:p>
          <w:p w14:paraId="1BD05400" w14:textId="4A37078A" w:rsidR="008E61D8" w:rsidRPr="008567C7" w:rsidRDefault="008E61D8" w:rsidP="0093269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68E1">
              <w:rPr>
                <w:rFonts w:ascii="Times New Roman" w:hAnsi="Times New Roman" w:cs="Times New Roman"/>
                <w:bCs/>
                <w:sz w:val="18"/>
                <w:szCs w:val="18"/>
              </w:rPr>
              <w:t>Zau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ł</w:t>
            </w:r>
            <w:r w:rsidRPr="003568E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ek </w:t>
            </w:r>
            <w:proofErr w:type="spellStart"/>
            <w:r w:rsidRPr="003568E1">
              <w:rPr>
                <w:rFonts w:ascii="Times New Roman" w:hAnsi="Times New Roman" w:cs="Times New Roman"/>
                <w:bCs/>
                <w:sz w:val="18"/>
                <w:szCs w:val="18"/>
              </w:rPr>
              <w:t>Drozdowy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68E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2334DBB" w14:textId="0D739B86" w:rsidR="008E61D8" w:rsidRPr="001B7815" w:rsidRDefault="008E61D8" w:rsidP="0093269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68E1">
              <w:rPr>
                <w:rFonts w:ascii="Times New Roman" w:hAnsi="Times New Roman" w:cs="Times New Roman"/>
                <w:bCs/>
                <w:sz w:val="18"/>
                <w:szCs w:val="18"/>
              </w:rPr>
              <w:t>77-100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68E1">
              <w:rPr>
                <w:rFonts w:ascii="Times New Roman" w:hAnsi="Times New Roman" w:cs="Times New Roman"/>
                <w:bCs/>
                <w:sz w:val="18"/>
                <w:szCs w:val="18"/>
              </w:rPr>
              <w:t>Byt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ó</w:t>
            </w:r>
            <w:r w:rsidRPr="003568E1">
              <w:rPr>
                <w:rFonts w:ascii="Times New Roman" w:hAnsi="Times New Roman" w:cs="Times New Roman"/>
                <w:bCs/>
                <w:sz w:val="18"/>
                <w:szCs w:val="18"/>
              </w:rPr>
              <w:t>w</w:t>
            </w:r>
          </w:p>
        </w:tc>
        <w:tc>
          <w:tcPr>
            <w:tcW w:w="1985" w:type="dxa"/>
            <w:vAlign w:val="center"/>
          </w:tcPr>
          <w:p w14:paraId="2539CE96" w14:textId="77777777" w:rsidR="008E61D8" w:rsidRPr="008567C7" w:rsidRDefault="008E61D8" w:rsidP="009326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8E1">
              <w:rPr>
                <w:rFonts w:ascii="Times New Roman" w:hAnsi="Times New Roman" w:cs="Times New Roman"/>
                <w:sz w:val="18"/>
                <w:szCs w:val="18"/>
              </w:rPr>
              <w:t xml:space="preserve">  51,56</w:t>
            </w:r>
          </w:p>
        </w:tc>
        <w:tc>
          <w:tcPr>
            <w:tcW w:w="2268" w:type="dxa"/>
            <w:vAlign w:val="center"/>
          </w:tcPr>
          <w:p w14:paraId="35B70731" w14:textId="77777777" w:rsidR="008E61D8" w:rsidRPr="008567C7" w:rsidRDefault="008E61D8" w:rsidP="009326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8E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5274DE72" w14:textId="77777777" w:rsidR="008E61D8" w:rsidRPr="008567C7" w:rsidRDefault="008E61D8" w:rsidP="009326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68E1">
              <w:rPr>
                <w:rFonts w:ascii="Times New Roman" w:hAnsi="Times New Roman" w:cs="Times New Roman"/>
                <w:sz w:val="18"/>
                <w:szCs w:val="18"/>
              </w:rPr>
              <w:t xml:space="preserve">  91,56</w:t>
            </w:r>
          </w:p>
        </w:tc>
      </w:tr>
    </w:tbl>
    <w:p w14:paraId="0F21246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57DC7D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568C08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CCCC16" w14:textId="77777777" w:rsidR="00DD6361" w:rsidRDefault="00DD6361">
      <w:r>
        <w:separator/>
      </w:r>
    </w:p>
  </w:endnote>
  <w:endnote w:type="continuationSeparator" w:id="0">
    <w:p w14:paraId="32A06034" w14:textId="77777777" w:rsidR="00DD6361" w:rsidRDefault="00DD6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B24D7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8FE5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0D2CF3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632E0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8927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72ACBE" w14:textId="77777777" w:rsidR="00DD6361" w:rsidRDefault="00DD6361">
      <w:r>
        <w:separator/>
      </w:r>
    </w:p>
  </w:footnote>
  <w:footnote w:type="continuationSeparator" w:id="0">
    <w:p w14:paraId="41A64BDD" w14:textId="77777777" w:rsidR="00DD6361" w:rsidRDefault="00DD6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460D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28A0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41B6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636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568E1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E61D8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D6361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B167A"/>
  <w15:chartTrackingRefBased/>
  <w15:docId w15:val="{568A5D54-3F43-4D54-AC71-655960F8F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2024-07-02T11:55:00Z</dcterms:created>
  <dcterms:modified xsi:type="dcterms:W3CDTF">2024-07-02T11:56:00Z</dcterms:modified>
</cp:coreProperties>
</file>