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AF1" w:rsidRDefault="00430AF1" w:rsidP="00B833F9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D05EF3" w:rsidP="00B833F9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D05EF3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D05EF3">
        <w:rPr>
          <w:rFonts w:ascii="Arial" w:hAnsi="Arial" w:cs="Arial"/>
          <w:sz w:val="24"/>
          <w:szCs w:val="24"/>
        </w:rPr>
        <w:t>2024-07-02</w:t>
      </w:r>
    </w:p>
    <w:p w:rsidR="00CF7835" w:rsidRPr="009432A1" w:rsidRDefault="00D05EF3" w:rsidP="00B833F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05EF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D05EF3" w:rsidP="00B833F9">
      <w:pPr>
        <w:spacing w:line="360" w:lineRule="auto"/>
        <w:rPr>
          <w:rFonts w:ascii="Arial" w:hAnsi="Arial" w:cs="Arial"/>
          <w:sz w:val="24"/>
          <w:szCs w:val="24"/>
        </w:rPr>
      </w:pPr>
      <w:r w:rsidRPr="00D05EF3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05EF3">
        <w:rPr>
          <w:rFonts w:ascii="Arial" w:hAnsi="Arial" w:cs="Arial"/>
          <w:sz w:val="24"/>
          <w:szCs w:val="24"/>
        </w:rPr>
        <w:t>69</w:t>
      </w:r>
    </w:p>
    <w:p w:rsidR="00CF7835" w:rsidRPr="009432A1" w:rsidRDefault="00D05EF3" w:rsidP="00B833F9">
      <w:pPr>
        <w:spacing w:line="360" w:lineRule="auto"/>
        <w:rPr>
          <w:rFonts w:ascii="Arial" w:hAnsi="Arial" w:cs="Arial"/>
          <w:sz w:val="24"/>
          <w:szCs w:val="24"/>
        </w:rPr>
      </w:pPr>
      <w:r w:rsidRPr="00D05EF3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05EF3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B833F9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B833F9">
      <w:pPr>
        <w:spacing w:after="600" w:line="360" w:lineRule="auto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B833F9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430AF1" w:rsidRDefault="00430AF1" w:rsidP="00B833F9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</w:p>
    <w:p w:rsidR="00CF7835" w:rsidRPr="00382A4A" w:rsidRDefault="00CF7835" w:rsidP="00B833F9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B833F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B833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Default="00D05EF3" w:rsidP="00B833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05EF3">
              <w:rPr>
                <w:rFonts w:ascii="Arial" w:hAnsi="Arial" w:cs="Arial"/>
                <w:bCs/>
                <w:sz w:val="24"/>
                <w:szCs w:val="24"/>
              </w:rPr>
              <w:t>Świadczenie u</w:t>
            </w:r>
            <w:bookmarkStart w:id="0" w:name="_GoBack"/>
            <w:bookmarkEnd w:id="0"/>
            <w:r w:rsidRPr="00D05EF3">
              <w:rPr>
                <w:rFonts w:ascii="Arial" w:hAnsi="Arial" w:cs="Arial"/>
                <w:bCs/>
                <w:sz w:val="24"/>
                <w:szCs w:val="24"/>
              </w:rPr>
              <w:t>sług w ramach programu sportowo-rekreacyjnego dla pracowników i byłych pracowników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:rsidR="00430AF1" w:rsidRPr="004E4B64" w:rsidRDefault="00430AF1" w:rsidP="00B833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D05EF3" w:rsidRPr="004E4B64" w:rsidTr="004B3DCB">
        <w:tc>
          <w:tcPr>
            <w:tcW w:w="2269" w:type="dxa"/>
            <w:shd w:val="clear" w:color="auto" w:fill="auto"/>
          </w:tcPr>
          <w:p w:rsidR="00D05EF3" w:rsidRPr="004E4B64" w:rsidRDefault="00D05EF3" w:rsidP="00B833F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05EF3" w:rsidRDefault="00D05EF3" w:rsidP="00B833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05EF3">
              <w:rPr>
                <w:rFonts w:ascii="Arial" w:hAnsi="Arial" w:cs="Arial"/>
                <w:bCs/>
                <w:sz w:val="24"/>
                <w:szCs w:val="24"/>
              </w:rPr>
              <w:t>RK-NZ.261.20.2024.MT</w:t>
            </w:r>
          </w:p>
          <w:p w:rsidR="00430AF1" w:rsidRPr="004E4B64" w:rsidRDefault="00430AF1" w:rsidP="00B833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:rsidR="00D665F5" w:rsidRPr="00355C9D" w:rsidRDefault="00D05EF3" w:rsidP="00B833F9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 xml:space="preserve"> </w:t>
      </w:r>
      <w:r w:rsidR="00D665F5"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="00D665F5" w:rsidRPr="00355C9D">
        <w:rPr>
          <w:rFonts w:ascii="Arial" w:hAnsi="Arial" w:cs="Arial"/>
          <w:sz w:val="24"/>
          <w:szCs w:val="24"/>
        </w:rPr>
        <w:t xml:space="preserve"> ust. 5 </w:t>
      </w:r>
      <w:r w:rsidR="00D665F5"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D05EF3">
        <w:rPr>
          <w:rFonts w:ascii="Arial" w:hAnsi="Arial" w:cs="Arial"/>
          <w:sz w:val="24"/>
          <w:szCs w:val="24"/>
        </w:rPr>
        <w:t>(</w:t>
      </w:r>
      <w:proofErr w:type="spellStart"/>
      <w:r w:rsidRPr="00D05EF3">
        <w:rPr>
          <w:rFonts w:ascii="Arial" w:hAnsi="Arial" w:cs="Arial"/>
          <w:sz w:val="24"/>
          <w:szCs w:val="24"/>
        </w:rPr>
        <w:t>t.j</w:t>
      </w:r>
      <w:proofErr w:type="spellEnd"/>
      <w:r w:rsidRPr="00D05EF3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="00D665F5"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Default="00D665F5" w:rsidP="00B833F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D05EF3" w:rsidRPr="00D05EF3">
        <w:rPr>
          <w:rFonts w:ascii="Arial" w:hAnsi="Arial" w:cs="Arial"/>
          <w:sz w:val="24"/>
          <w:szCs w:val="24"/>
        </w:rPr>
        <w:t>02/07/2024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D05EF3" w:rsidRPr="00D05EF3">
        <w:rPr>
          <w:rFonts w:ascii="Arial" w:hAnsi="Arial" w:cs="Arial"/>
          <w:sz w:val="24"/>
          <w:szCs w:val="24"/>
        </w:rPr>
        <w:t>11:10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430AF1" w:rsidRDefault="00430AF1" w:rsidP="00B833F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30AF1" w:rsidRDefault="00430AF1" w:rsidP="00B833F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30AF1" w:rsidRPr="00355C9D" w:rsidRDefault="00430AF1" w:rsidP="00B833F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B833F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B833F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B833F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05EF3" w:rsidRPr="00355C9D" w:rsidTr="004B3DCB">
        <w:tc>
          <w:tcPr>
            <w:tcW w:w="1276" w:type="dxa"/>
            <w:shd w:val="clear" w:color="auto" w:fill="auto"/>
            <w:vAlign w:val="center"/>
          </w:tcPr>
          <w:p w:rsidR="00D05EF3" w:rsidRPr="00CF7835" w:rsidRDefault="00D05EF3" w:rsidP="00B833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5EF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D05EF3" w:rsidRPr="00CF7835" w:rsidRDefault="00D05EF3" w:rsidP="00B833F9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05EF3">
              <w:rPr>
                <w:rFonts w:ascii="Arial" w:hAnsi="Arial" w:cs="Arial"/>
                <w:sz w:val="24"/>
                <w:szCs w:val="24"/>
              </w:rPr>
              <w:t>Medicover Sport Sp. z o.o.</w:t>
            </w:r>
          </w:p>
          <w:p w:rsidR="00D05EF3" w:rsidRPr="00CF7835" w:rsidRDefault="00D05EF3" w:rsidP="00B833F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05EF3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05EF3">
              <w:rPr>
                <w:rFonts w:ascii="Arial" w:hAnsi="Arial" w:cs="Arial"/>
                <w:sz w:val="24"/>
                <w:szCs w:val="24"/>
              </w:rPr>
              <w:t>96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05EF3" w:rsidRPr="00CF7835" w:rsidRDefault="00D05EF3" w:rsidP="00B833F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5EF3">
              <w:rPr>
                <w:rFonts w:ascii="Arial" w:hAnsi="Arial" w:cs="Arial"/>
                <w:sz w:val="24"/>
                <w:szCs w:val="24"/>
              </w:rPr>
              <w:t>00-807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05EF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5EF3" w:rsidRPr="00CF7835" w:rsidRDefault="00D05EF3" w:rsidP="00B833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5EF3">
              <w:rPr>
                <w:rFonts w:ascii="Arial" w:hAnsi="Arial" w:cs="Arial"/>
                <w:sz w:val="24"/>
                <w:szCs w:val="24"/>
              </w:rPr>
              <w:t>526 680.00 zł</w:t>
            </w:r>
          </w:p>
        </w:tc>
      </w:tr>
      <w:tr w:rsidR="00D05EF3" w:rsidRPr="00355C9D" w:rsidTr="004B3DCB">
        <w:tc>
          <w:tcPr>
            <w:tcW w:w="1276" w:type="dxa"/>
            <w:shd w:val="clear" w:color="auto" w:fill="auto"/>
            <w:vAlign w:val="center"/>
          </w:tcPr>
          <w:p w:rsidR="00D05EF3" w:rsidRPr="00CF7835" w:rsidRDefault="00D05EF3" w:rsidP="00B833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5EF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D05EF3" w:rsidRPr="00CF7835" w:rsidRDefault="00D05EF3" w:rsidP="00B833F9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05EF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05EF3">
              <w:rPr>
                <w:rFonts w:ascii="Arial" w:hAnsi="Arial" w:cs="Arial"/>
                <w:sz w:val="24"/>
                <w:szCs w:val="24"/>
              </w:rPr>
              <w:t>VanityStyle</w:t>
            </w:r>
            <w:proofErr w:type="spellEnd"/>
            <w:r w:rsidRPr="00D05EF3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:rsidR="00D05EF3" w:rsidRPr="00CF7835" w:rsidRDefault="00D05EF3" w:rsidP="00B833F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05EF3">
              <w:rPr>
                <w:rFonts w:ascii="Arial" w:hAnsi="Arial" w:cs="Arial"/>
                <w:sz w:val="24"/>
                <w:szCs w:val="24"/>
              </w:rPr>
              <w:t>Skierniewicka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05EF3">
              <w:rPr>
                <w:rFonts w:ascii="Arial" w:hAnsi="Arial" w:cs="Arial"/>
                <w:sz w:val="24"/>
                <w:szCs w:val="24"/>
              </w:rPr>
              <w:t>16/20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05EF3" w:rsidRPr="00CF7835" w:rsidRDefault="00D05EF3" w:rsidP="00B833F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5EF3">
              <w:rPr>
                <w:rFonts w:ascii="Arial" w:hAnsi="Arial" w:cs="Arial"/>
                <w:sz w:val="24"/>
                <w:szCs w:val="24"/>
              </w:rPr>
              <w:t>01-230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05EF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5EF3" w:rsidRPr="00CF7835" w:rsidRDefault="00D05EF3" w:rsidP="00B833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5EF3">
              <w:rPr>
                <w:rFonts w:ascii="Arial" w:hAnsi="Arial" w:cs="Arial"/>
                <w:sz w:val="24"/>
                <w:szCs w:val="24"/>
              </w:rPr>
              <w:t>508 200.00 zł</w:t>
            </w:r>
          </w:p>
        </w:tc>
      </w:tr>
      <w:tr w:rsidR="00D05EF3" w:rsidRPr="00355C9D" w:rsidTr="004B3DCB">
        <w:tc>
          <w:tcPr>
            <w:tcW w:w="1276" w:type="dxa"/>
            <w:shd w:val="clear" w:color="auto" w:fill="auto"/>
            <w:vAlign w:val="center"/>
          </w:tcPr>
          <w:p w:rsidR="00D05EF3" w:rsidRPr="00CF7835" w:rsidRDefault="00D05EF3" w:rsidP="00B833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5EF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D05EF3" w:rsidRPr="00CF7835" w:rsidRDefault="00D05EF3" w:rsidP="00B833F9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05EF3">
              <w:rPr>
                <w:rFonts w:ascii="Arial" w:hAnsi="Arial" w:cs="Arial"/>
                <w:sz w:val="24"/>
                <w:szCs w:val="24"/>
              </w:rPr>
              <w:t>PZU Pomoc SA</w:t>
            </w:r>
          </w:p>
          <w:p w:rsidR="00031C7C" w:rsidRDefault="00031C7C" w:rsidP="00B833F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31C7C">
              <w:rPr>
                <w:rFonts w:ascii="Arial" w:hAnsi="Arial" w:cs="Arial"/>
                <w:sz w:val="24"/>
                <w:szCs w:val="24"/>
              </w:rPr>
              <w:t>RONDO IGNACEGO DASZYŃSKIEGO</w:t>
            </w:r>
            <w:r>
              <w:rPr>
                <w:rFonts w:ascii="Arial" w:hAnsi="Arial" w:cs="Arial"/>
                <w:sz w:val="24"/>
                <w:szCs w:val="24"/>
              </w:rPr>
              <w:t xml:space="preserve"> 4</w:t>
            </w:r>
          </w:p>
          <w:p w:rsidR="00D05EF3" w:rsidRPr="00CF7835" w:rsidRDefault="00031C7C" w:rsidP="00B833F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00</w:t>
            </w:r>
            <w:r w:rsidR="00D05EF3" w:rsidRPr="00D05EF3">
              <w:rPr>
                <w:rFonts w:ascii="Arial" w:hAnsi="Arial" w:cs="Arial"/>
                <w:sz w:val="24"/>
                <w:szCs w:val="24"/>
              </w:rPr>
              <w:t>-</w:t>
            </w:r>
            <w:r>
              <w:rPr>
                <w:rFonts w:ascii="Arial" w:hAnsi="Arial" w:cs="Arial"/>
                <w:sz w:val="24"/>
                <w:szCs w:val="24"/>
              </w:rPr>
              <w:t>843</w:t>
            </w:r>
            <w:r w:rsidR="00D05EF3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05EF3" w:rsidRPr="00D05EF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5EF3" w:rsidRPr="00CF7835" w:rsidRDefault="00D05EF3" w:rsidP="00B833F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5EF3">
              <w:rPr>
                <w:rFonts w:ascii="Arial" w:hAnsi="Arial" w:cs="Arial"/>
                <w:sz w:val="24"/>
                <w:szCs w:val="24"/>
              </w:rPr>
              <w:t>546 000.00 zł</w:t>
            </w:r>
          </w:p>
        </w:tc>
      </w:tr>
    </w:tbl>
    <w:p w:rsidR="0069085C" w:rsidRPr="00355C9D" w:rsidRDefault="0069085C" w:rsidP="00B833F9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:rsidR="00577BC6" w:rsidRPr="00355C9D" w:rsidRDefault="00577BC6" w:rsidP="00B833F9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0AB5" w:rsidRDefault="009F0AB5">
      <w:r>
        <w:separator/>
      </w:r>
    </w:p>
  </w:endnote>
  <w:endnote w:type="continuationSeparator" w:id="0">
    <w:p w:rsidR="009F0AB5" w:rsidRDefault="009F0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AF1" w:rsidRPr="00430AF1" w:rsidRDefault="00B833F9" w:rsidP="00430AF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30AF1" w:rsidRPr="00430AF1" w:rsidTr="004B3DCB">
      <w:tc>
        <w:tcPr>
          <w:tcW w:w="0" w:type="auto"/>
          <w:shd w:val="clear" w:color="auto" w:fill="auto"/>
          <w:vAlign w:val="center"/>
        </w:tcPr>
        <w:p w:rsidR="00430AF1" w:rsidRPr="00430AF1" w:rsidRDefault="00430AF1" w:rsidP="00430AF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30AF1" w:rsidRPr="00430AF1" w:rsidRDefault="00430AF1" w:rsidP="00430AF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30AF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30AF1" w:rsidRPr="00430AF1" w:rsidRDefault="00430AF1" w:rsidP="00430AF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30AF1" w:rsidRPr="00430AF1" w:rsidRDefault="00430AF1" w:rsidP="00430AF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30AF1" w:rsidRPr="00430AF1" w:rsidRDefault="00430AF1" w:rsidP="00430AF1">
    <w:pPr>
      <w:spacing w:line="276" w:lineRule="auto"/>
      <w:rPr>
        <w:rFonts w:ascii="Roboto" w:hAnsi="Roboto"/>
        <w:b/>
        <w:bCs/>
        <w:sz w:val="24"/>
        <w:szCs w:val="24"/>
      </w:rPr>
    </w:pPr>
    <w:r w:rsidRPr="00430AF1">
      <w:rPr>
        <w:rFonts w:ascii="Roboto" w:hAnsi="Roboto"/>
        <w:b/>
        <w:bCs/>
        <w:sz w:val="24"/>
        <w:szCs w:val="18"/>
      </w:rPr>
      <w:t>Kanclerz Politechniki Częstochowskiej</w:t>
    </w:r>
  </w:p>
  <w:p w:rsidR="00430AF1" w:rsidRPr="00430AF1" w:rsidRDefault="00B833F9" w:rsidP="00430AF1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430AF1" w:rsidRPr="00430AF1">
      <w:rPr>
        <w:rFonts w:ascii="Roboto" w:hAnsi="Roboto"/>
        <w:sz w:val="24"/>
        <w:szCs w:val="24"/>
      </w:rPr>
      <w:t>ul. Gen. J.H. Dąbrowskiego 69, 42-201 Częstochowa</w:t>
    </w:r>
  </w:p>
  <w:p w:rsidR="00430AF1" w:rsidRPr="00430AF1" w:rsidRDefault="00430AF1" w:rsidP="00430AF1">
    <w:pPr>
      <w:spacing w:line="276" w:lineRule="auto"/>
      <w:rPr>
        <w:rFonts w:ascii="Arial" w:hAnsi="Arial"/>
        <w:noProof/>
        <w:sz w:val="24"/>
        <w:szCs w:val="24"/>
      </w:rPr>
    </w:pPr>
    <w:r w:rsidRPr="00430AF1">
      <w:rPr>
        <w:rFonts w:ascii="Roboto" w:hAnsi="Roboto"/>
        <w:sz w:val="24"/>
        <w:szCs w:val="24"/>
      </w:rPr>
      <w:t>tel. +48 34 325 02 56, e-mail: kanclerz@pcz.pl</w:t>
    </w:r>
  </w:p>
  <w:p w:rsidR="00430AF1" w:rsidRPr="00430AF1" w:rsidRDefault="00430AF1" w:rsidP="00430AF1">
    <w:pPr>
      <w:rPr>
        <w:rFonts w:ascii="Roboto" w:hAnsi="Roboto"/>
        <w:b/>
        <w:sz w:val="24"/>
        <w:szCs w:val="24"/>
      </w:rPr>
    </w:pPr>
    <w:r w:rsidRPr="00430AF1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833F9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833F9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833F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0AB5" w:rsidRDefault="009F0AB5">
      <w:r>
        <w:separator/>
      </w:r>
    </w:p>
  </w:footnote>
  <w:footnote w:type="continuationSeparator" w:id="0">
    <w:p w:rsidR="009F0AB5" w:rsidRDefault="009F0A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EF3" w:rsidRDefault="00D05E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AF1" w:rsidRPr="00430AF1" w:rsidRDefault="00B833F9" w:rsidP="00430AF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D05EF3" w:rsidRDefault="00D05E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EF3" w:rsidRDefault="00D05E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0AB5"/>
    <w:rsid w:val="00007727"/>
    <w:rsid w:val="00017720"/>
    <w:rsid w:val="00031C7C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30AF1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0AB5"/>
    <w:rsid w:val="009F189D"/>
    <w:rsid w:val="00A80738"/>
    <w:rsid w:val="00B833F9"/>
    <w:rsid w:val="00C236D3"/>
    <w:rsid w:val="00C659E2"/>
    <w:rsid w:val="00CB0802"/>
    <w:rsid w:val="00CF7835"/>
    <w:rsid w:val="00D05EF3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FD1F52FD-842A-4FE4-B04C-A9AF35856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134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Maria Taranek-Totoś</cp:lastModifiedBy>
  <cp:revision>2</cp:revision>
  <cp:lastPrinted>2024-07-08T06:48:00Z</cp:lastPrinted>
  <dcterms:created xsi:type="dcterms:W3CDTF">2024-07-08T06:48:00Z</dcterms:created>
  <dcterms:modified xsi:type="dcterms:W3CDTF">2024-07-08T06:48:00Z</dcterms:modified>
</cp:coreProperties>
</file>