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1B915" w14:textId="77777777" w:rsidR="00FB7F50" w:rsidRPr="002245BE" w:rsidRDefault="000E68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68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6800">
        <w:rPr>
          <w:sz w:val="22"/>
          <w:szCs w:val="22"/>
        </w:rPr>
        <w:t>2024-07-02</w:t>
      </w:r>
    </w:p>
    <w:p w14:paraId="252640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7AFCF6" w14:textId="77777777" w:rsidR="000E6800" w:rsidRPr="000E6800" w:rsidRDefault="000E6800" w:rsidP="00FB7F50">
      <w:pPr>
        <w:spacing w:after="40"/>
        <w:rPr>
          <w:b/>
          <w:bCs/>
          <w:sz w:val="22"/>
          <w:szCs w:val="22"/>
        </w:rPr>
      </w:pPr>
      <w:r w:rsidRPr="000E6800">
        <w:rPr>
          <w:b/>
          <w:bCs/>
          <w:sz w:val="22"/>
          <w:szCs w:val="22"/>
        </w:rPr>
        <w:t>Akademia Górniczo - Hutnicza</w:t>
      </w:r>
    </w:p>
    <w:p w14:paraId="544747ED" w14:textId="77777777" w:rsidR="000E6800" w:rsidRPr="000E6800" w:rsidRDefault="000E6800" w:rsidP="00FB7F50">
      <w:pPr>
        <w:spacing w:after="40"/>
        <w:rPr>
          <w:b/>
          <w:bCs/>
          <w:sz w:val="22"/>
          <w:szCs w:val="22"/>
        </w:rPr>
      </w:pPr>
      <w:r w:rsidRPr="000E6800">
        <w:rPr>
          <w:b/>
          <w:bCs/>
          <w:sz w:val="22"/>
          <w:szCs w:val="22"/>
        </w:rPr>
        <w:t>im. Stanisława Staszica w Krakowie</w:t>
      </w:r>
    </w:p>
    <w:p w14:paraId="4D9F31C7" w14:textId="77777777" w:rsidR="00FB7F50" w:rsidRPr="002245BE" w:rsidRDefault="000E6800" w:rsidP="00FB7F50">
      <w:pPr>
        <w:spacing w:after="40"/>
        <w:rPr>
          <w:b/>
          <w:bCs/>
          <w:sz w:val="22"/>
          <w:szCs w:val="22"/>
        </w:rPr>
      </w:pPr>
      <w:r w:rsidRPr="000E6800">
        <w:rPr>
          <w:b/>
          <w:bCs/>
          <w:sz w:val="22"/>
          <w:szCs w:val="22"/>
        </w:rPr>
        <w:t>Dział Zamówień Publicznych</w:t>
      </w:r>
    </w:p>
    <w:p w14:paraId="6F458199" w14:textId="77777777" w:rsidR="00FB7F50" w:rsidRPr="002245BE" w:rsidRDefault="000E6800" w:rsidP="00FB7F50">
      <w:pPr>
        <w:rPr>
          <w:sz w:val="22"/>
          <w:szCs w:val="22"/>
        </w:rPr>
      </w:pPr>
      <w:r w:rsidRPr="000E68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6800">
        <w:rPr>
          <w:sz w:val="22"/>
          <w:szCs w:val="22"/>
        </w:rPr>
        <w:t>30</w:t>
      </w:r>
    </w:p>
    <w:p w14:paraId="5889B069" w14:textId="77777777" w:rsidR="00FB7F50" w:rsidRPr="002245BE" w:rsidRDefault="000E6800" w:rsidP="00FB7F50">
      <w:pPr>
        <w:rPr>
          <w:sz w:val="22"/>
          <w:szCs w:val="22"/>
        </w:rPr>
      </w:pPr>
      <w:r w:rsidRPr="000E68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6800">
        <w:rPr>
          <w:sz w:val="22"/>
          <w:szCs w:val="22"/>
        </w:rPr>
        <w:t>Kraków</w:t>
      </w:r>
    </w:p>
    <w:p w14:paraId="354180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E3700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6800" w:rsidRPr="00607F9B" w14:paraId="5D7B2563" w14:textId="77777777" w:rsidTr="002175B2">
        <w:trPr>
          <w:trHeight w:val="638"/>
        </w:trPr>
        <w:tc>
          <w:tcPr>
            <w:tcW w:w="959" w:type="dxa"/>
            <w:shd w:val="clear" w:color="auto" w:fill="auto"/>
          </w:tcPr>
          <w:p w14:paraId="2C4E5C0B" w14:textId="77777777" w:rsidR="000E6800" w:rsidRPr="00607F9B" w:rsidRDefault="000E6800" w:rsidP="002175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2DEA1C" w14:textId="55FD45CD" w:rsidR="000E6800" w:rsidRPr="00607F9B" w:rsidRDefault="000E6800" w:rsidP="002175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6800">
              <w:rPr>
                <w:sz w:val="22"/>
                <w:szCs w:val="22"/>
              </w:rPr>
              <w:t>podstawowy</w:t>
            </w:r>
            <w:r w:rsidR="00AD3D5F">
              <w:rPr>
                <w:sz w:val="22"/>
                <w:szCs w:val="22"/>
              </w:rPr>
              <w:t>m</w:t>
            </w:r>
            <w:r w:rsidRPr="000E680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E68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6800">
              <w:rPr>
                <w:b/>
                <w:bCs/>
                <w:sz w:val="22"/>
                <w:szCs w:val="22"/>
              </w:rPr>
              <w:t>Dostawa stacji obliczeniowej na potrzeby treningu sieci neuronowych i optymalizacji geometrii struktur akustycznych dla WIMIR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6800">
              <w:rPr>
                <w:b/>
                <w:sz w:val="22"/>
                <w:szCs w:val="22"/>
              </w:rPr>
              <w:t>DE-dzp.272-272/24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56326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6800" w14:paraId="534F36AA" w14:textId="77777777" w:rsidTr="002175B2">
        <w:trPr>
          <w:cantSplit/>
        </w:trPr>
        <w:tc>
          <w:tcPr>
            <w:tcW w:w="10150" w:type="dxa"/>
          </w:tcPr>
          <w:p w14:paraId="7DD8D21D" w14:textId="77777777" w:rsidR="000E6800" w:rsidRPr="00D26ED6" w:rsidRDefault="000E6800" w:rsidP="002175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E6800">
              <w:rPr>
                <w:b/>
                <w:sz w:val="22"/>
                <w:szCs w:val="22"/>
              </w:rPr>
              <w:t>PROGRESS Systemy Komputerowe Sp. z o.o.</w:t>
            </w:r>
          </w:p>
          <w:p w14:paraId="020198ED" w14:textId="77777777" w:rsidR="000E6800" w:rsidRPr="009F0E5C" w:rsidRDefault="000E6800" w:rsidP="002175B2">
            <w:pPr>
              <w:jc w:val="both"/>
              <w:rPr>
                <w:bCs/>
                <w:sz w:val="22"/>
                <w:szCs w:val="22"/>
              </w:rPr>
            </w:pPr>
            <w:r w:rsidRPr="000E680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680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546F47" w14:textId="77777777" w:rsidR="000E6800" w:rsidRPr="009F0E5C" w:rsidRDefault="000E6800" w:rsidP="002175B2">
            <w:pPr>
              <w:jc w:val="both"/>
              <w:rPr>
                <w:bCs/>
                <w:sz w:val="22"/>
                <w:szCs w:val="22"/>
              </w:rPr>
            </w:pPr>
            <w:r w:rsidRPr="000E680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6800">
              <w:rPr>
                <w:bCs/>
                <w:sz w:val="22"/>
                <w:szCs w:val="22"/>
              </w:rPr>
              <w:t>Kraków</w:t>
            </w:r>
          </w:p>
          <w:p w14:paraId="4C3DAC98" w14:textId="77777777" w:rsidR="000E6800" w:rsidRPr="00D26ED6" w:rsidRDefault="000E6800" w:rsidP="002175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131DBB" w14:textId="6DB5569A" w:rsidR="000E6800" w:rsidRDefault="000E6800" w:rsidP="002175B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E6800">
              <w:rPr>
                <w:sz w:val="22"/>
                <w:szCs w:val="22"/>
              </w:rPr>
              <w:t>Dostaw</w:t>
            </w:r>
            <w:r w:rsidR="00AD3D5F">
              <w:rPr>
                <w:sz w:val="22"/>
                <w:szCs w:val="22"/>
              </w:rPr>
              <w:t>ę</w:t>
            </w:r>
            <w:r w:rsidRPr="000E6800">
              <w:rPr>
                <w:sz w:val="22"/>
                <w:szCs w:val="22"/>
              </w:rPr>
              <w:t xml:space="preserve"> stacji obliczeniowej na potrzeby treningu sieci neuronowych i optymalizacji geometrii struktur akustycznych dla WIMIR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96878F4" w14:textId="77777777" w:rsidR="000E6800" w:rsidRPr="00D26ED6" w:rsidRDefault="000E6800" w:rsidP="002175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6800">
              <w:rPr>
                <w:b/>
                <w:sz w:val="22"/>
                <w:szCs w:val="22"/>
              </w:rPr>
              <w:t>20 602.50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7F529BE" w14:textId="77777777" w:rsidR="000E6800" w:rsidRDefault="000E6800" w:rsidP="002175B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F0ED0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F66683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5C1F42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CBFF7A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B8D5F38" w14:textId="77777777" w:rsidR="002B6761" w:rsidRPr="008567C7" w:rsidRDefault="000E68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98ACA1A" w14:textId="77777777" w:rsidR="002B6761" w:rsidRPr="008567C7" w:rsidRDefault="000E68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C780A5C" w14:textId="77777777" w:rsidR="002B6761" w:rsidRPr="008567C7" w:rsidRDefault="000E68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43226C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0601A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7A0BF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2A6B6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6800" w:rsidRPr="008567C7" w14:paraId="4A29060B" w14:textId="77777777" w:rsidTr="002175B2">
        <w:tc>
          <w:tcPr>
            <w:tcW w:w="709" w:type="dxa"/>
            <w:vAlign w:val="center"/>
          </w:tcPr>
          <w:p w14:paraId="66B8E91C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ED3BCEC" w14:textId="77777777" w:rsidR="000E6800" w:rsidRPr="002B6761" w:rsidRDefault="000E6800" w:rsidP="002175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C039D32" w14:textId="77777777" w:rsidR="000E6800" w:rsidRPr="008567C7" w:rsidRDefault="000E6800" w:rsidP="002175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B283D9" w14:textId="77777777" w:rsidR="000E6800" w:rsidRPr="001B7815" w:rsidRDefault="000E6800" w:rsidP="002175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878D8E6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F25CAD1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7E296E8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C41A19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2A066E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45592B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7A8ABA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E6800" w:rsidRPr="008567C7" w14:paraId="5717541F" w14:textId="77777777" w:rsidTr="002175B2">
        <w:tc>
          <w:tcPr>
            <w:tcW w:w="709" w:type="dxa"/>
            <w:vAlign w:val="center"/>
          </w:tcPr>
          <w:p w14:paraId="22D9B33B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4BDB31B" w14:textId="77777777" w:rsidR="000E6800" w:rsidRPr="00AD3D5F" w:rsidRDefault="000E6800" w:rsidP="002175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D3D5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Conner sp. z </w:t>
            </w:r>
            <w:proofErr w:type="spellStart"/>
            <w:r w:rsidRPr="00AD3D5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4C8CD006" w14:textId="77777777" w:rsidR="000E6800" w:rsidRPr="008567C7" w:rsidRDefault="000E6800" w:rsidP="002175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Sterlinga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/29</w:t>
            </w:r>
          </w:p>
          <w:p w14:paraId="51155F61" w14:textId="77777777" w:rsidR="000E6800" w:rsidRPr="001B7815" w:rsidRDefault="000E6800" w:rsidP="002175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90-212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134" w:type="dxa"/>
            <w:vAlign w:val="center"/>
          </w:tcPr>
          <w:p w14:paraId="3BF8E6FA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55,22</w:t>
            </w:r>
          </w:p>
        </w:tc>
        <w:tc>
          <w:tcPr>
            <w:tcW w:w="1134" w:type="dxa"/>
            <w:vAlign w:val="center"/>
          </w:tcPr>
          <w:p w14:paraId="56C1DD62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656ED43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FD91C6D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244974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22C867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6EC20C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95,22</w:t>
            </w:r>
          </w:p>
        </w:tc>
      </w:tr>
      <w:tr w:rsidR="000E6800" w:rsidRPr="008567C7" w14:paraId="0C4C93FC" w14:textId="77777777" w:rsidTr="002175B2">
        <w:tc>
          <w:tcPr>
            <w:tcW w:w="709" w:type="dxa"/>
            <w:vAlign w:val="center"/>
          </w:tcPr>
          <w:p w14:paraId="35031C94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36C2225" w14:textId="77777777" w:rsidR="000E6800" w:rsidRPr="002B6761" w:rsidRDefault="000E6800" w:rsidP="002175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6800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0E68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7666D11C" w14:textId="77777777" w:rsidR="000E6800" w:rsidRPr="008567C7" w:rsidRDefault="000E6800" w:rsidP="002175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6171200C" w14:textId="77777777" w:rsidR="000E6800" w:rsidRPr="001B7815" w:rsidRDefault="000E6800" w:rsidP="002175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6800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4BE75662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54,18</w:t>
            </w:r>
          </w:p>
        </w:tc>
        <w:tc>
          <w:tcPr>
            <w:tcW w:w="1134" w:type="dxa"/>
            <w:vAlign w:val="center"/>
          </w:tcPr>
          <w:p w14:paraId="04E9C845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7B4AA4E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8F61E66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F8DB09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9F7DA03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737496" w14:textId="77777777" w:rsidR="000E6800" w:rsidRPr="008567C7" w:rsidRDefault="000E6800" w:rsidP="002175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6800">
              <w:rPr>
                <w:rFonts w:ascii="Times New Roman" w:hAnsi="Times New Roman" w:cs="Times New Roman"/>
                <w:sz w:val="18"/>
                <w:szCs w:val="18"/>
              </w:rPr>
              <w:t xml:space="preserve">  84,18</w:t>
            </w:r>
          </w:p>
        </w:tc>
      </w:tr>
    </w:tbl>
    <w:p w14:paraId="02C11CC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78AF1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AC22988" w14:textId="77777777" w:rsidR="00975B7D" w:rsidRPr="001B7815" w:rsidRDefault="00975B7D" w:rsidP="00975B7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975B7D" w14:paraId="65185A65" w14:textId="77777777" w:rsidTr="002175B2">
        <w:tc>
          <w:tcPr>
            <w:tcW w:w="779" w:type="dxa"/>
            <w:shd w:val="clear" w:color="auto" w:fill="FFFFFF"/>
            <w:vAlign w:val="center"/>
          </w:tcPr>
          <w:p w14:paraId="55BFFED4" w14:textId="77777777" w:rsidR="00975B7D" w:rsidRPr="004657DA" w:rsidRDefault="00975B7D" w:rsidP="002175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19FDC3D" w14:textId="77777777" w:rsidR="00975B7D" w:rsidRPr="004657DA" w:rsidRDefault="00975B7D" w:rsidP="002175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CD0E61B" w14:textId="77777777" w:rsidR="00975B7D" w:rsidRPr="004657DA" w:rsidRDefault="00975B7D" w:rsidP="002175B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75B7D" w14:paraId="606B0DF4" w14:textId="77777777" w:rsidTr="002175B2">
        <w:tc>
          <w:tcPr>
            <w:tcW w:w="779" w:type="dxa"/>
            <w:vAlign w:val="center"/>
          </w:tcPr>
          <w:p w14:paraId="7250C48E" w14:textId="77777777" w:rsidR="00975B7D" w:rsidRPr="002B6761" w:rsidRDefault="00975B7D" w:rsidP="002175B2">
            <w:pPr>
              <w:jc w:val="center"/>
              <w:rPr>
                <w:sz w:val="22"/>
                <w:szCs w:val="22"/>
              </w:rPr>
            </w:pPr>
            <w:r w:rsidRPr="008A167C">
              <w:rPr>
                <w:sz w:val="22"/>
                <w:szCs w:val="22"/>
              </w:rPr>
              <w:t>3</w:t>
            </w:r>
          </w:p>
          <w:p w14:paraId="1F91830F" w14:textId="77777777" w:rsidR="00975B7D" w:rsidRPr="002B6761" w:rsidRDefault="00975B7D" w:rsidP="002175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C5D9983" w14:textId="77777777" w:rsidR="00975B7D" w:rsidRPr="002B6761" w:rsidRDefault="00975B7D" w:rsidP="002175B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A167C">
              <w:rPr>
                <w:b/>
                <w:bCs/>
                <w:sz w:val="22"/>
                <w:szCs w:val="22"/>
              </w:rPr>
              <w:t>Kognita</w:t>
            </w:r>
            <w:proofErr w:type="spellEnd"/>
            <w:r w:rsidRPr="008A167C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DD6FFDF" w14:textId="77777777" w:rsidR="00975B7D" w:rsidRPr="002B6761" w:rsidRDefault="00975B7D" w:rsidP="002175B2">
            <w:pPr>
              <w:rPr>
                <w:sz w:val="22"/>
                <w:szCs w:val="22"/>
              </w:rPr>
            </w:pPr>
            <w:r w:rsidRPr="008A167C">
              <w:rPr>
                <w:sz w:val="22"/>
                <w:szCs w:val="22"/>
              </w:rPr>
              <w:t>al. Rzeczpospolitej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67C">
              <w:rPr>
                <w:sz w:val="22"/>
                <w:szCs w:val="22"/>
              </w:rPr>
              <w:t>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67C">
              <w:rPr>
                <w:sz w:val="22"/>
                <w:szCs w:val="22"/>
              </w:rPr>
              <w:t>/96</w:t>
            </w:r>
          </w:p>
          <w:p w14:paraId="5C22DA36" w14:textId="77777777" w:rsidR="00975B7D" w:rsidRPr="002B6761" w:rsidRDefault="00975B7D" w:rsidP="002175B2">
            <w:pPr>
              <w:spacing w:after="40"/>
              <w:rPr>
                <w:sz w:val="22"/>
                <w:szCs w:val="22"/>
              </w:rPr>
            </w:pPr>
            <w:r w:rsidRPr="008A167C">
              <w:rPr>
                <w:sz w:val="22"/>
                <w:szCs w:val="22"/>
              </w:rPr>
              <w:t>02-972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A167C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401A3F68" w14:textId="77777777" w:rsidR="00975B7D" w:rsidRPr="002B6761" w:rsidRDefault="00975B7D" w:rsidP="002175B2">
            <w:pPr>
              <w:spacing w:after="40"/>
              <w:rPr>
                <w:sz w:val="22"/>
                <w:szCs w:val="22"/>
              </w:rPr>
            </w:pPr>
            <w:r w:rsidRPr="008A167C">
              <w:rPr>
                <w:sz w:val="22"/>
                <w:szCs w:val="22"/>
              </w:rPr>
              <w:t>Art. 226 ust. 1 pkt 5</w:t>
            </w:r>
          </w:p>
          <w:p w14:paraId="49FF40F0" w14:textId="77777777" w:rsidR="00975B7D" w:rsidRPr="002B6761" w:rsidRDefault="00975B7D" w:rsidP="002175B2">
            <w:pPr>
              <w:jc w:val="both"/>
              <w:rPr>
                <w:sz w:val="22"/>
                <w:szCs w:val="22"/>
              </w:rPr>
            </w:pPr>
            <w:r w:rsidRPr="008A167C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8A167C">
              <w:rPr>
                <w:sz w:val="22"/>
                <w:szCs w:val="22"/>
              </w:rPr>
              <w:t>Pzp</w:t>
            </w:r>
            <w:proofErr w:type="spellEnd"/>
            <w:r w:rsidRPr="008A167C">
              <w:rPr>
                <w:sz w:val="22"/>
                <w:szCs w:val="22"/>
              </w:rPr>
              <w:t>, ponieważ jej treść jest niezgodna z warunkami zamówienia. Wykonawca nie dołączył do oferty wymaganego zgodnie z SWZ opisu technicznego oferowanego sprzętu, ani nie uzupełnił go w terminie określonym przez Zamawiającego w wezwaniu do uzupełnienia dokumentów.</w:t>
            </w:r>
          </w:p>
        </w:tc>
      </w:tr>
    </w:tbl>
    <w:p w14:paraId="06033085" w14:textId="77777777" w:rsidR="00975B7D" w:rsidRDefault="00975B7D" w:rsidP="00975B7D">
      <w:pPr>
        <w:spacing w:before="120" w:after="120"/>
        <w:jc w:val="both"/>
        <w:rPr>
          <w:color w:val="000000"/>
          <w:sz w:val="16"/>
          <w:szCs w:val="16"/>
        </w:rPr>
      </w:pPr>
    </w:p>
    <w:p w14:paraId="41E2E2A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3DD3F" w14:textId="77777777" w:rsidR="0016660C" w:rsidRDefault="0016660C">
      <w:r>
        <w:separator/>
      </w:r>
    </w:p>
  </w:endnote>
  <w:endnote w:type="continuationSeparator" w:id="0">
    <w:p w14:paraId="5C7B4A04" w14:textId="77777777" w:rsidR="0016660C" w:rsidRDefault="0016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567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75C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F68A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33275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266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A709E" w14:textId="77777777" w:rsidR="0016660C" w:rsidRDefault="0016660C">
      <w:r>
        <w:separator/>
      </w:r>
    </w:p>
  </w:footnote>
  <w:footnote w:type="continuationSeparator" w:id="0">
    <w:p w14:paraId="50F8004B" w14:textId="77777777" w:rsidR="0016660C" w:rsidRDefault="00166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C89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731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8FB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75C"/>
    <w:rsid w:val="00005838"/>
    <w:rsid w:val="00022322"/>
    <w:rsid w:val="00042497"/>
    <w:rsid w:val="000C1E6F"/>
    <w:rsid w:val="000C675C"/>
    <w:rsid w:val="000E4E56"/>
    <w:rsid w:val="000E6800"/>
    <w:rsid w:val="0016660C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3435"/>
    <w:rsid w:val="00975B7D"/>
    <w:rsid w:val="0097748A"/>
    <w:rsid w:val="009F0E5C"/>
    <w:rsid w:val="00A029B8"/>
    <w:rsid w:val="00A17CDB"/>
    <w:rsid w:val="00AA02AC"/>
    <w:rsid w:val="00AD3D5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93A5B"/>
  <w15:chartTrackingRefBased/>
  <w15:docId w15:val="{A1A680EE-2CB5-455E-A1D5-F42E8DDB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2024-07-02T08:23:00Z</dcterms:created>
  <dcterms:modified xsi:type="dcterms:W3CDTF">2024-07-02T08:24:00Z</dcterms:modified>
</cp:coreProperties>
</file>