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AC79D6" w14:textId="77777777" w:rsidR="00F8529B" w:rsidRPr="00E874DC" w:rsidRDefault="00F8529B" w:rsidP="00F8529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9CACDC3" w14:textId="77777777" w:rsidR="00F8529B" w:rsidRDefault="00F8529B" w:rsidP="00F8529B">
      <w:pPr>
        <w:spacing w:before="48" w:line="240" w:lineRule="atLeast"/>
        <w:jc w:val="right"/>
        <w:rPr>
          <w:b/>
          <w:sz w:val="24"/>
          <w:szCs w:val="24"/>
          <w:lang w:val="pl-PL"/>
        </w:rPr>
      </w:pPr>
    </w:p>
    <w:p w14:paraId="7444AA3F" w14:textId="77777777" w:rsidR="00F8529B" w:rsidRDefault="00F8529B" w:rsidP="00F8529B">
      <w:pPr>
        <w:spacing w:before="48" w:line="240" w:lineRule="atLeast"/>
        <w:jc w:val="center"/>
        <w:rPr>
          <w:b/>
          <w:sz w:val="24"/>
          <w:szCs w:val="24"/>
          <w:lang w:val="pl-PL"/>
        </w:rPr>
      </w:pPr>
      <w:r>
        <w:rPr>
          <w:b/>
          <w:sz w:val="24"/>
          <w:szCs w:val="24"/>
          <w:lang w:val="pl-PL"/>
        </w:rPr>
        <w:t>WZÓR UMOWY</w:t>
      </w:r>
    </w:p>
    <w:p w14:paraId="09442F32" w14:textId="77777777" w:rsidR="00F8529B" w:rsidRDefault="00F8529B" w:rsidP="00F8529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7D351D4" w14:textId="77777777" w:rsidR="00F8529B" w:rsidRDefault="00F8529B" w:rsidP="00F8529B">
      <w:pPr>
        <w:spacing w:before="48" w:line="240" w:lineRule="atLeast"/>
        <w:jc w:val="center"/>
        <w:rPr>
          <w:b/>
          <w:sz w:val="28"/>
          <w:lang w:val="pl-PL"/>
        </w:rPr>
      </w:pPr>
    </w:p>
    <w:p w14:paraId="20F7027E" w14:textId="593DC7C8" w:rsidR="00F8529B" w:rsidRPr="00AA2A22" w:rsidRDefault="00F8529B" w:rsidP="00F8529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w:t>
      </w:r>
      <w:r>
        <w:rPr>
          <w:rFonts w:ascii="Times New Roman" w:hAnsi="Times New Roman"/>
        </w:rPr>
        <w:t>3</w:t>
      </w:r>
      <w:r>
        <w:rPr>
          <w:rFonts w:ascii="Times New Roman" w:hAnsi="Times New Roman"/>
        </w:rPr>
        <w:t>1</w:t>
      </w:r>
      <w:r>
        <w:rPr>
          <w:rFonts w:ascii="Times New Roman" w:hAnsi="Times New Roman"/>
        </w:rPr>
        <w:t>2</w:t>
      </w:r>
      <w:r>
        <w:rPr>
          <w:rFonts w:ascii="Times New Roman" w:hAnsi="Times New Roman"/>
        </w:rPr>
        <w:t>/24</w:t>
      </w:r>
      <w:r w:rsidRPr="00AA2A22">
        <w:rPr>
          <w:rFonts w:ascii="Times New Roman" w:hAnsi="Times New Roman"/>
        </w:rPr>
        <w:t xml:space="preserve"> </w:t>
      </w:r>
    </w:p>
    <w:p w14:paraId="3F275266" w14:textId="77777777" w:rsidR="00F8529B" w:rsidRDefault="00F8529B" w:rsidP="00F8529B">
      <w:pPr>
        <w:pStyle w:val="Tekstpodstawowy"/>
        <w:ind w:right="-47"/>
        <w:jc w:val="both"/>
        <w:rPr>
          <w:rFonts w:ascii="Times New Roman" w:hAnsi="Times New Roman"/>
        </w:rPr>
      </w:pPr>
      <w:r w:rsidRPr="00AA2A22">
        <w:rPr>
          <w:rFonts w:ascii="Times New Roman" w:hAnsi="Times New Roman"/>
        </w:rPr>
        <w:t>pomiędzy</w:t>
      </w:r>
    </w:p>
    <w:p w14:paraId="6290D67D" w14:textId="77777777" w:rsidR="00F8529B" w:rsidRDefault="00F8529B" w:rsidP="00F8529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9816588" w14:textId="77777777" w:rsidR="00F8529B" w:rsidRDefault="00F8529B" w:rsidP="00F8529B">
      <w:pPr>
        <w:pStyle w:val="Tekstpodstawowy"/>
        <w:ind w:right="-47"/>
        <w:jc w:val="both"/>
        <w:rPr>
          <w:rFonts w:ascii="Times New Roman" w:hAnsi="Times New Roman"/>
        </w:rPr>
      </w:pPr>
      <w:r>
        <w:rPr>
          <w:rFonts w:ascii="Times New Roman" w:hAnsi="Times New Roman"/>
        </w:rPr>
        <w:t>reprezentowana przez:</w:t>
      </w:r>
    </w:p>
    <w:p w14:paraId="2420F05E" w14:textId="77777777" w:rsidR="00F8529B" w:rsidRDefault="00F8529B" w:rsidP="00F8529B">
      <w:pPr>
        <w:pStyle w:val="Tekstpodstawowy"/>
        <w:ind w:right="-47"/>
        <w:jc w:val="both"/>
        <w:rPr>
          <w:rFonts w:ascii="Times New Roman" w:hAnsi="Times New Roman"/>
        </w:rPr>
      </w:pPr>
      <w:r>
        <w:rPr>
          <w:rFonts w:ascii="Times New Roman" w:hAnsi="Times New Roman"/>
        </w:rPr>
        <w:t xml:space="preserve">1.Dziekana Wydziału /Kierownika Jednostki/............................................................................. </w:t>
      </w:r>
    </w:p>
    <w:p w14:paraId="1EB21773" w14:textId="77777777" w:rsidR="00F8529B" w:rsidRDefault="00F8529B" w:rsidP="00F8529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13A4D54" w14:textId="77777777" w:rsidR="00F8529B" w:rsidRDefault="00F8529B" w:rsidP="00F8529B">
      <w:pPr>
        <w:pStyle w:val="Tekstpodstawowy"/>
        <w:ind w:right="-47"/>
        <w:jc w:val="both"/>
        <w:rPr>
          <w:rFonts w:ascii="Times New Roman" w:hAnsi="Times New Roman"/>
        </w:rPr>
      </w:pPr>
      <w:r>
        <w:rPr>
          <w:rFonts w:ascii="Times New Roman" w:hAnsi="Times New Roman"/>
        </w:rPr>
        <w:t>zwaną dalej KUPUJĄCYM</w:t>
      </w:r>
    </w:p>
    <w:p w14:paraId="24B54BFC" w14:textId="77777777" w:rsidR="00F8529B" w:rsidRDefault="00F8529B" w:rsidP="00F8529B">
      <w:pPr>
        <w:pStyle w:val="Tekstpodstawowy"/>
        <w:ind w:right="-47"/>
        <w:jc w:val="both"/>
        <w:rPr>
          <w:rFonts w:ascii="Times New Roman" w:hAnsi="Times New Roman"/>
        </w:rPr>
      </w:pPr>
      <w:r>
        <w:rPr>
          <w:rFonts w:ascii="Times New Roman" w:hAnsi="Times New Roman"/>
        </w:rPr>
        <w:t xml:space="preserve">a </w:t>
      </w:r>
    </w:p>
    <w:p w14:paraId="5A30CC6D" w14:textId="77777777" w:rsidR="00F8529B" w:rsidRDefault="00F8529B" w:rsidP="00F8529B">
      <w:pPr>
        <w:pStyle w:val="Tekstpodstawowy"/>
        <w:ind w:right="-47"/>
        <w:jc w:val="both"/>
        <w:rPr>
          <w:rFonts w:ascii="Times New Roman" w:hAnsi="Times New Roman"/>
        </w:rPr>
      </w:pPr>
      <w:r>
        <w:rPr>
          <w:rFonts w:ascii="Times New Roman" w:hAnsi="Times New Roman"/>
        </w:rPr>
        <w:t>......................................................................................................................................................</w:t>
      </w:r>
    </w:p>
    <w:p w14:paraId="1D1F4F30" w14:textId="77777777" w:rsidR="00F8529B" w:rsidRDefault="00F8529B" w:rsidP="00F8529B">
      <w:pPr>
        <w:pStyle w:val="Tekstpodstawowy"/>
        <w:ind w:right="-47"/>
        <w:jc w:val="both"/>
        <w:rPr>
          <w:rFonts w:ascii="Times New Roman" w:hAnsi="Times New Roman"/>
        </w:rPr>
      </w:pPr>
      <w:r>
        <w:rPr>
          <w:rFonts w:ascii="Times New Roman" w:hAnsi="Times New Roman"/>
        </w:rPr>
        <w:t>......................................................................................................................................................</w:t>
      </w:r>
    </w:p>
    <w:p w14:paraId="552D92E4" w14:textId="77777777" w:rsidR="00F8529B" w:rsidRDefault="00F8529B" w:rsidP="00F8529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0692658" w14:textId="77777777" w:rsidR="00F8529B" w:rsidRDefault="00F8529B" w:rsidP="00F8529B">
      <w:pPr>
        <w:pStyle w:val="Tekstpodstawowy"/>
        <w:ind w:right="-47"/>
        <w:jc w:val="both"/>
        <w:rPr>
          <w:rFonts w:ascii="Times New Roman" w:hAnsi="Times New Roman"/>
        </w:rPr>
      </w:pPr>
      <w:r>
        <w:rPr>
          <w:rFonts w:ascii="Times New Roman" w:hAnsi="Times New Roman"/>
        </w:rPr>
        <w:t>reprezentowanym przez:</w:t>
      </w:r>
    </w:p>
    <w:p w14:paraId="6CF0DEEC" w14:textId="77777777" w:rsidR="00F8529B" w:rsidRDefault="00F8529B" w:rsidP="00F8529B">
      <w:pPr>
        <w:pStyle w:val="Tekstpodstawowy"/>
        <w:ind w:right="-47"/>
        <w:jc w:val="both"/>
        <w:rPr>
          <w:rFonts w:ascii="Times New Roman" w:hAnsi="Times New Roman"/>
        </w:rPr>
      </w:pPr>
      <w:r>
        <w:rPr>
          <w:rFonts w:ascii="Times New Roman" w:hAnsi="Times New Roman"/>
        </w:rPr>
        <w:t>1...................................................................................................................................................</w:t>
      </w:r>
    </w:p>
    <w:p w14:paraId="6FA50595" w14:textId="77777777" w:rsidR="00F8529B" w:rsidRDefault="00F8529B" w:rsidP="00F8529B">
      <w:pPr>
        <w:pStyle w:val="Tekstpodstawowy"/>
        <w:ind w:right="-47"/>
        <w:jc w:val="both"/>
        <w:rPr>
          <w:rFonts w:ascii="Times New Roman" w:hAnsi="Times New Roman"/>
        </w:rPr>
      </w:pPr>
      <w:r>
        <w:rPr>
          <w:rFonts w:ascii="Times New Roman" w:hAnsi="Times New Roman"/>
        </w:rPr>
        <w:t xml:space="preserve">2................................................................................................................................................... </w:t>
      </w:r>
    </w:p>
    <w:p w14:paraId="28D41D17" w14:textId="77777777" w:rsidR="00F8529B" w:rsidRDefault="00F8529B" w:rsidP="00F8529B">
      <w:pPr>
        <w:pStyle w:val="Tekstpodstawowy"/>
        <w:ind w:right="-47"/>
        <w:jc w:val="both"/>
        <w:rPr>
          <w:rFonts w:ascii="Times New Roman" w:hAnsi="Times New Roman"/>
        </w:rPr>
      </w:pPr>
      <w:r>
        <w:rPr>
          <w:rFonts w:ascii="Times New Roman" w:hAnsi="Times New Roman"/>
        </w:rPr>
        <w:t>zwanym dalej SPRZEDAWCĄ</w:t>
      </w:r>
    </w:p>
    <w:p w14:paraId="6C6CCDD9" w14:textId="77777777" w:rsidR="00F8529B" w:rsidRDefault="00F8529B" w:rsidP="00F8529B">
      <w:pPr>
        <w:pStyle w:val="Tekstpodstawowy"/>
        <w:ind w:right="-47"/>
        <w:jc w:val="center"/>
        <w:rPr>
          <w:rFonts w:ascii="Times New Roman" w:hAnsi="Times New Roman"/>
        </w:rPr>
      </w:pPr>
    </w:p>
    <w:p w14:paraId="2521FD83"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 1</w:t>
      </w:r>
    </w:p>
    <w:p w14:paraId="240751D9" w14:textId="606C5184" w:rsidR="00F8529B" w:rsidRPr="009D242F" w:rsidRDefault="00F8529B" w:rsidP="00F8529B">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1 szt. laptopa na potrzeby </w:t>
      </w:r>
      <w:proofErr w:type="spellStart"/>
      <w:r>
        <w:rPr>
          <w:rFonts w:ascii="Times New Roman" w:hAnsi="Times New Roman"/>
          <w:b/>
        </w:rPr>
        <w:t>W</w:t>
      </w:r>
      <w:r>
        <w:rPr>
          <w:rFonts w:ascii="Times New Roman" w:hAnsi="Times New Roman"/>
          <w:b/>
        </w:rPr>
        <w:t>E</w:t>
      </w:r>
      <w:r>
        <w:rPr>
          <w:rFonts w:ascii="Times New Roman" w:hAnsi="Times New Roman"/>
          <w:b/>
        </w:rPr>
        <w:t>i</w:t>
      </w:r>
      <w:r>
        <w:rPr>
          <w:rFonts w:ascii="Times New Roman" w:hAnsi="Times New Roman"/>
          <w:b/>
        </w:rPr>
        <w:t>P</w:t>
      </w:r>
      <w:proofErr w:type="spellEnd"/>
    </w:p>
    <w:p w14:paraId="47DBC1B5" w14:textId="77777777" w:rsidR="00F8529B" w:rsidRDefault="00F8529B" w:rsidP="00F8529B">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54A3085B" w14:textId="77777777" w:rsidR="00F8529B" w:rsidRPr="0043435F" w:rsidRDefault="00F8529B" w:rsidP="00F8529B">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D846F77" w14:textId="77777777" w:rsidR="00F8529B" w:rsidRDefault="00F8529B" w:rsidP="00F8529B">
      <w:pPr>
        <w:pStyle w:val="Tekstpodstawowy"/>
        <w:ind w:right="-47"/>
        <w:jc w:val="both"/>
        <w:rPr>
          <w:rFonts w:ascii="Times New Roman" w:hAnsi="Times New Roman"/>
        </w:rPr>
      </w:pPr>
    </w:p>
    <w:p w14:paraId="2CB4EAFE"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 2</w:t>
      </w:r>
    </w:p>
    <w:p w14:paraId="33A7E60B" w14:textId="77777777" w:rsidR="00F8529B" w:rsidRPr="0043435F" w:rsidRDefault="00F8529B" w:rsidP="00F8529B">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B3110AF" w14:textId="77777777" w:rsidR="00F8529B" w:rsidRPr="0043435F" w:rsidRDefault="00F8529B" w:rsidP="00F8529B">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459D780" w14:textId="77777777" w:rsidR="00F8529B" w:rsidRPr="0043435F" w:rsidRDefault="00F8529B" w:rsidP="00F8529B">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5AD1FBD" w14:textId="77777777" w:rsidR="00F8529B" w:rsidRDefault="00F8529B" w:rsidP="00F8529B">
      <w:pPr>
        <w:pStyle w:val="Tekstpodstawowy"/>
        <w:ind w:right="-47"/>
        <w:jc w:val="both"/>
        <w:rPr>
          <w:rFonts w:ascii="Times New Roman" w:hAnsi="Times New Roman"/>
        </w:rPr>
      </w:pPr>
    </w:p>
    <w:p w14:paraId="0DA7987D" w14:textId="77777777" w:rsidR="00F8529B" w:rsidRDefault="00F8529B" w:rsidP="00F8529B">
      <w:pPr>
        <w:pStyle w:val="Tekstpodstawowy"/>
        <w:ind w:right="-47"/>
        <w:jc w:val="center"/>
        <w:rPr>
          <w:rFonts w:ascii="Times New Roman" w:hAnsi="Times New Roman"/>
          <w:b/>
        </w:rPr>
      </w:pPr>
    </w:p>
    <w:p w14:paraId="7191AC94" w14:textId="77777777" w:rsidR="00F8529B" w:rsidRDefault="00F8529B" w:rsidP="00F8529B">
      <w:pPr>
        <w:pStyle w:val="Tekstpodstawowy"/>
        <w:ind w:right="-47"/>
        <w:jc w:val="center"/>
        <w:rPr>
          <w:rFonts w:ascii="Times New Roman" w:hAnsi="Times New Roman"/>
          <w:b/>
        </w:rPr>
      </w:pPr>
    </w:p>
    <w:p w14:paraId="7C969A4E"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 3</w:t>
      </w:r>
    </w:p>
    <w:p w14:paraId="38AA9BF2" w14:textId="77777777" w:rsidR="00F8529B" w:rsidRPr="0043435F" w:rsidRDefault="00F8529B" w:rsidP="00F8529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42D6544" w14:textId="77777777" w:rsidR="00F8529B" w:rsidRPr="0043435F" w:rsidRDefault="00F8529B" w:rsidP="00F8529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C9286B7" w14:textId="77777777" w:rsidR="00F8529B" w:rsidRPr="0043435F" w:rsidRDefault="00F8529B" w:rsidP="00F8529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C471057" w14:textId="77777777" w:rsidR="00F8529B" w:rsidRPr="0043435F" w:rsidRDefault="00F8529B" w:rsidP="00F8529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D4ACF18" w14:textId="77777777" w:rsidR="00F8529B" w:rsidRDefault="00F8529B" w:rsidP="00F8529B">
      <w:pPr>
        <w:pStyle w:val="Tekstpodstawowy"/>
        <w:ind w:right="-47"/>
        <w:jc w:val="both"/>
        <w:rPr>
          <w:rFonts w:ascii="Times New Roman" w:hAnsi="Times New Roman"/>
        </w:rPr>
      </w:pPr>
    </w:p>
    <w:p w14:paraId="49F79E5D"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 4</w:t>
      </w:r>
    </w:p>
    <w:p w14:paraId="3B833D09" w14:textId="77777777" w:rsidR="00F8529B" w:rsidRDefault="00F8529B" w:rsidP="00F8529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4C967A6" w14:textId="77777777" w:rsidR="00F8529B" w:rsidRDefault="00F8529B" w:rsidP="00F8529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D9A1BEE" w14:textId="77777777" w:rsidR="00F8529B" w:rsidRDefault="00F8529B" w:rsidP="00F8529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C2E3E06" w14:textId="77777777" w:rsidR="00F8529B" w:rsidRPr="00593CEB" w:rsidRDefault="00F8529B" w:rsidP="00F8529B">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50E275F" w14:textId="77777777" w:rsidR="00F8529B" w:rsidRDefault="00F8529B" w:rsidP="00F8529B">
      <w:pPr>
        <w:pStyle w:val="Tekstpodstawowy"/>
        <w:ind w:right="-47"/>
        <w:jc w:val="center"/>
        <w:rPr>
          <w:rFonts w:ascii="Times New Roman" w:hAnsi="Times New Roman"/>
        </w:rPr>
      </w:pPr>
    </w:p>
    <w:p w14:paraId="6B095461"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 5</w:t>
      </w:r>
    </w:p>
    <w:p w14:paraId="5FF70A84" w14:textId="77777777" w:rsidR="00F8529B" w:rsidRPr="00C53B52" w:rsidRDefault="00F8529B" w:rsidP="00F8529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35B5EC5" w14:textId="77777777" w:rsidR="00F8529B" w:rsidRPr="00C53B52" w:rsidRDefault="00F8529B" w:rsidP="00F8529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34F65DD" w14:textId="77777777" w:rsidR="00F8529B" w:rsidRPr="00C53B52" w:rsidRDefault="00F8529B" w:rsidP="00F8529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8038EE7" w14:textId="77777777" w:rsidR="00F8529B" w:rsidRPr="00C53B52" w:rsidRDefault="00F8529B" w:rsidP="00F8529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B8DEF90" w14:textId="77777777" w:rsidR="00F8529B" w:rsidRPr="00C53B52" w:rsidRDefault="00F8529B" w:rsidP="00F8529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6F2C4844" w14:textId="77777777" w:rsidR="00F8529B" w:rsidRPr="00C53B52" w:rsidRDefault="00F8529B" w:rsidP="00F8529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10DD5A8F" w14:textId="77777777" w:rsidR="00F8529B" w:rsidRPr="00C53B52" w:rsidRDefault="00F8529B" w:rsidP="00F8529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6E7CB30" w14:textId="77777777" w:rsidR="00F8529B" w:rsidRPr="00C53B52" w:rsidRDefault="00F8529B" w:rsidP="00F8529B">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556A9C7F" w14:textId="77777777" w:rsidR="00F8529B" w:rsidRPr="00C53B52" w:rsidRDefault="00F8529B" w:rsidP="00F8529B">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7602867B" w14:textId="77777777" w:rsidR="00F8529B" w:rsidRPr="006B2CAA" w:rsidRDefault="00F8529B" w:rsidP="00F8529B">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9EE0E6C" w14:textId="77777777" w:rsidR="00F8529B" w:rsidRDefault="00F8529B" w:rsidP="00F8529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CAC3B40" w14:textId="77777777" w:rsidR="00F8529B" w:rsidRDefault="00F8529B" w:rsidP="00F8529B">
      <w:pPr>
        <w:pStyle w:val="Tekstpodstawowy"/>
        <w:ind w:right="-47"/>
        <w:jc w:val="center"/>
        <w:rPr>
          <w:rFonts w:ascii="Times New Roman" w:hAnsi="Times New Roman"/>
          <w:b/>
        </w:rPr>
      </w:pPr>
    </w:p>
    <w:p w14:paraId="1669BCF3" w14:textId="77777777" w:rsidR="00F8529B" w:rsidRDefault="00F8529B" w:rsidP="00F8529B">
      <w:pPr>
        <w:pStyle w:val="Tekstpodstawowy"/>
        <w:ind w:right="-47"/>
        <w:jc w:val="center"/>
        <w:rPr>
          <w:rFonts w:ascii="Times New Roman" w:hAnsi="Times New Roman"/>
          <w:b/>
        </w:rPr>
      </w:pPr>
    </w:p>
    <w:p w14:paraId="718280AE" w14:textId="77777777" w:rsidR="00F8529B" w:rsidRDefault="00F8529B" w:rsidP="00F8529B">
      <w:pPr>
        <w:pStyle w:val="Tekstpodstawowy"/>
        <w:ind w:right="-47"/>
        <w:jc w:val="center"/>
        <w:rPr>
          <w:rFonts w:ascii="Times New Roman" w:hAnsi="Times New Roman"/>
          <w:b/>
        </w:rPr>
      </w:pPr>
      <w:r w:rsidRPr="00877B92">
        <w:rPr>
          <w:rFonts w:ascii="Times New Roman" w:hAnsi="Times New Roman"/>
          <w:b/>
        </w:rPr>
        <w:lastRenderedPageBreak/>
        <w:t>§ 6</w:t>
      </w:r>
    </w:p>
    <w:p w14:paraId="368F7B36" w14:textId="77777777" w:rsidR="00F8529B" w:rsidRDefault="00F8529B" w:rsidP="00F8529B">
      <w:pPr>
        <w:pStyle w:val="Tekstpodstawowy"/>
        <w:ind w:right="-47"/>
        <w:jc w:val="center"/>
        <w:rPr>
          <w:rFonts w:ascii="Times New Roman" w:hAnsi="Times New Roman"/>
          <w:b/>
        </w:rPr>
      </w:pPr>
    </w:p>
    <w:p w14:paraId="3976A4F4" w14:textId="77777777" w:rsidR="00F8529B" w:rsidRDefault="00F8529B" w:rsidP="00F8529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7A2F26B" w14:textId="77777777" w:rsidR="00F8529B" w:rsidRDefault="00F8529B" w:rsidP="00F8529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13ABB2D" w14:textId="77777777" w:rsidR="00F8529B" w:rsidRDefault="00F8529B" w:rsidP="00F8529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52B920E" w14:textId="77777777" w:rsidR="00F8529B" w:rsidRDefault="00F8529B" w:rsidP="00F8529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38EDB5C" w14:textId="77777777" w:rsidR="00F8529B" w:rsidRDefault="00F8529B" w:rsidP="00F8529B">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A821BB5"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C6DCCF1" w14:textId="77777777" w:rsidR="00F8529B" w:rsidRPr="003F1749" w:rsidRDefault="00F8529B" w:rsidP="00F8529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B5BF964" w14:textId="77777777" w:rsidR="00F8529B" w:rsidRDefault="00F8529B" w:rsidP="00F8529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27B41E0" w14:textId="77777777" w:rsidR="00F8529B" w:rsidRDefault="00F8529B" w:rsidP="00F8529B">
      <w:pPr>
        <w:pStyle w:val="Tekstpodstawowy"/>
        <w:ind w:right="-47"/>
        <w:jc w:val="center"/>
        <w:rPr>
          <w:rFonts w:ascii="Times New Roman" w:hAnsi="Times New Roman"/>
        </w:rPr>
      </w:pPr>
    </w:p>
    <w:p w14:paraId="5D9B1254"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11B0632" w14:textId="77777777" w:rsidR="00F8529B" w:rsidRPr="0043435F" w:rsidRDefault="00F8529B" w:rsidP="00F8529B">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4C9724D" w14:textId="77777777" w:rsidR="00F8529B" w:rsidRPr="0043435F" w:rsidRDefault="00F8529B" w:rsidP="00F8529B">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5F32A80C" w14:textId="77777777" w:rsidR="00F8529B" w:rsidRPr="0043435F" w:rsidRDefault="00F8529B" w:rsidP="00F8529B">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565B76A" w14:textId="77777777" w:rsidR="00F8529B" w:rsidRPr="0043435F" w:rsidRDefault="00F8529B" w:rsidP="00F8529B">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A3A3C4B" w14:textId="4A6D7E9A" w:rsidR="00F8529B" w:rsidRPr="0043435F" w:rsidRDefault="00F8529B" w:rsidP="00F8529B">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w:t>
      </w:r>
      <w:r>
        <w:rPr>
          <w:bCs/>
          <w:sz w:val="24"/>
          <w:szCs w:val="24"/>
          <w:lang w:val="pl-PL" w:eastAsia="en-US"/>
        </w:rPr>
        <w:t xml:space="preserve"> dni</w:t>
      </w:r>
      <w:r>
        <w:rPr>
          <w:bCs/>
          <w:sz w:val="24"/>
          <w:szCs w:val="24"/>
          <w:lang w:val="pl-PL" w:eastAsia="en-US"/>
        </w:rPr>
        <w:t xml:space="preserve">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4727DA78" w14:textId="1532EE62" w:rsidR="00F8529B" w:rsidRPr="0043435F" w:rsidRDefault="00F8529B" w:rsidP="00F8529B">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1</w:t>
      </w:r>
      <w:r>
        <w:rPr>
          <w:bCs/>
          <w:sz w:val="24"/>
          <w:szCs w:val="24"/>
          <w:lang w:val="pl-PL" w:eastAsia="en-US"/>
        </w:rPr>
        <w:t>4</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EF50389" w14:textId="77777777" w:rsidR="00F8529B" w:rsidRPr="0043435F" w:rsidRDefault="00F8529B" w:rsidP="00F8529B">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89585B8" w14:textId="77777777" w:rsidR="00F8529B" w:rsidRPr="0043435F" w:rsidRDefault="00F8529B" w:rsidP="00F8529B">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B37D3B7" w14:textId="77777777" w:rsidR="00F8529B" w:rsidRPr="0043435F" w:rsidRDefault="00F8529B" w:rsidP="00F8529B">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7C1CE4D" w14:textId="77777777" w:rsidR="00F8529B" w:rsidRPr="0043435F" w:rsidRDefault="00F8529B" w:rsidP="00F8529B">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1142A00" w14:textId="77777777" w:rsidR="00F8529B" w:rsidRPr="0043435F" w:rsidRDefault="00F8529B" w:rsidP="00F8529B">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D9C2D86" w14:textId="77777777" w:rsidR="00F8529B" w:rsidRPr="0043435F" w:rsidRDefault="00F8529B" w:rsidP="00F8529B">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B8B3A54" w14:textId="77777777" w:rsidR="00F8529B" w:rsidRDefault="00F8529B" w:rsidP="00F8529B">
      <w:pPr>
        <w:pStyle w:val="Tekstpodstawowy"/>
        <w:ind w:left="284" w:right="-47"/>
        <w:jc w:val="both"/>
        <w:rPr>
          <w:rFonts w:ascii="Times New Roman" w:hAnsi="Times New Roman"/>
        </w:rPr>
      </w:pPr>
    </w:p>
    <w:p w14:paraId="0749A1C1"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ECF188B" w14:textId="77777777" w:rsidR="00F8529B" w:rsidRDefault="00F8529B" w:rsidP="00F8529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9ED6582" w14:textId="77777777" w:rsidR="00F8529B" w:rsidRPr="009B2595" w:rsidRDefault="00F8529B" w:rsidP="00F8529B">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35C2457" w14:textId="77777777" w:rsidR="00F8529B" w:rsidRPr="009B2595" w:rsidRDefault="00F8529B" w:rsidP="00F8529B">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0EAD79B" w14:textId="77777777" w:rsidR="00F8529B" w:rsidRPr="009B2595" w:rsidRDefault="00F8529B" w:rsidP="00F8529B">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4C5DF90D" w14:textId="77777777" w:rsidR="00F8529B" w:rsidRPr="009B2595" w:rsidRDefault="00F8529B" w:rsidP="00F8529B">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C2833DA" w14:textId="77777777" w:rsidR="00F8529B" w:rsidRPr="009B2595" w:rsidRDefault="00F8529B" w:rsidP="00F8529B">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3D5A061E" w14:textId="77777777" w:rsidR="00F8529B" w:rsidRPr="009B2595" w:rsidRDefault="00F8529B" w:rsidP="00F8529B">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1A97129" w14:textId="77777777" w:rsidR="00F8529B" w:rsidRPr="009B2595" w:rsidRDefault="00F8529B" w:rsidP="00F8529B">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C66F795" w14:textId="77777777" w:rsidR="00F8529B" w:rsidRPr="009B2595" w:rsidRDefault="00F8529B" w:rsidP="00F8529B">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534BFC2" w14:textId="77777777" w:rsidR="00F8529B" w:rsidRPr="009B2595" w:rsidRDefault="00F8529B" w:rsidP="00F8529B">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3AD4AE5" w14:textId="77777777" w:rsidR="00F8529B" w:rsidRPr="00042F5C" w:rsidRDefault="00F8529B" w:rsidP="00F8529B">
      <w:pPr>
        <w:widowControl w:val="0"/>
        <w:suppressAutoHyphens/>
        <w:autoSpaceDN w:val="0"/>
        <w:ind w:left="360"/>
        <w:jc w:val="center"/>
        <w:textAlignment w:val="baseline"/>
        <w:rPr>
          <w:rFonts w:eastAsia="SimSun"/>
          <w:b/>
          <w:bCs/>
          <w:color w:val="000000"/>
          <w:kern w:val="2"/>
          <w:sz w:val="24"/>
          <w:szCs w:val="24"/>
          <w:lang w:val="pl-PL"/>
        </w:rPr>
      </w:pPr>
    </w:p>
    <w:p w14:paraId="6A1F0FBA" w14:textId="77777777" w:rsidR="00F8529B" w:rsidRPr="009B2595" w:rsidRDefault="00F8529B" w:rsidP="00F8529B">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4AB38EC" w14:textId="77777777" w:rsidR="00F8529B" w:rsidRPr="009B2595" w:rsidRDefault="00F8529B" w:rsidP="00F8529B">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7B39437" w14:textId="77777777" w:rsidR="00F8529B" w:rsidRPr="009B2595" w:rsidRDefault="00F8529B" w:rsidP="00F8529B">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F4A040E" w14:textId="77777777" w:rsidR="00F8529B" w:rsidRPr="009B2595" w:rsidRDefault="00F8529B" w:rsidP="00F8529B">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58A7384" w14:textId="77777777" w:rsidR="00F8529B" w:rsidRPr="009B2595" w:rsidRDefault="00F8529B" w:rsidP="00F8529B">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7B7E4E0A"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784D397" w14:textId="77777777" w:rsidR="00F8529B" w:rsidRDefault="00F8529B" w:rsidP="00F8529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DB6085E" w14:textId="77777777" w:rsidR="00F8529B" w:rsidRDefault="00F8529B" w:rsidP="00F8529B">
      <w:pPr>
        <w:pStyle w:val="Tekstpodstawowy"/>
        <w:ind w:right="-47"/>
        <w:jc w:val="center"/>
        <w:rPr>
          <w:rFonts w:ascii="Times New Roman" w:hAnsi="Times New Roman"/>
        </w:rPr>
      </w:pPr>
    </w:p>
    <w:p w14:paraId="4B6BE70C" w14:textId="77777777" w:rsidR="00F8529B" w:rsidRDefault="00F8529B" w:rsidP="00F8529B">
      <w:pPr>
        <w:pStyle w:val="Tekstpodstawowy"/>
        <w:ind w:right="-47"/>
        <w:jc w:val="center"/>
        <w:rPr>
          <w:rFonts w:ascii="Times New Roman" w:hAnsi="Times New Roman"/>
        </w:rPr>
      </w:pPr>
    </w:p>
    <w:p w14:paraId="058B9C97" w14:textId="77777777" w:rsidR="00F8529B" w:rsidRPr="00877B92" w:rsidRDefault="00F8529B" w:rsidP="00F8529B">
      <w:pPr>
        <w:pStyle w:val="Tekstpodstawowy"/>
        <w:ind w:right="-47"/>
        <w:jc w:val="center"/>
        <w:rPr>
          <w:b/>
        </w:rPr>
      </w:pPr>
      <w:r w:rsidRPr="00877B92">
        <w:rPr>
          <w:rFonts w:ascii="Times New Roman" w:hAnsi="Times New Roman"/>
          <w:b/>
        </w:rPr>
        <w:t>§1</w:t>
      </w:r>
      <w:r>
        <w:rPr>
          <w:rFonts w:ascii="Times New Roman" w:hAnsi="Times New Roman"/>
          <w:b/>
        </w:rPr>
        <w:t>2</w:t>
      </w:r>
    </w:p>
    <w:p w14:paraId="58030F8A" w14:textId="77777777" w:rsidR="00F8529B" w:rsidRDefault="00F8529B" w:rsidP="00F8529B">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878144D" w14:textId="77777777" w:rsidR="00F8529B" w:rsidRDefault="00F8529B" w:rsidP="00F8529B">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01AF886C" w14:textId="77777777" w:rsidR="00F8529B" w:rsidRDefault="00F8529B" w:rsidP="00F8529B">
      <w:pPr>
        <w:pStyle w:val="NormalnyWeb"/>
        <w:jc w:val="both"/>
      </w:pPr>
      <w:r>
        <w:t xml:space="preserve">3. Wykonawca zobowiązuje się do wykorzystania uzyskanych, powyższych informacji jedynie w celu wykonania przedmiotu umowy. </w:t>
      </w:r>
    </w:p>
    <w:p w14:paraId="46113E6C" w14:textId="77777777" w:rsidR="00F8529B" w:rsidRDefault="00F8529B" w:rsidP="00F8529B">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E948F01" w14:textId="77777777" w:rsidR="00F8529B" w:rsidRDefault="00F8529B" w:rsidP="00F8529B">
      <w:pPr>
        <w:pStyle w:val="NormalnyWeb"/>
        <w:jc w:val="both"/>
      </w:pPr>
      <w:r>
        <w:t>5. Powyższe przepisy nie będą miały zastosowania wobec informacji powszechnie znanych lub opublikowanych oraz w przypadku żądania ich ujawnienia przez uprawniony organ.</w:t>
      </w:r>
    </w:p>
    <w:p w14:paraId="443ED4B5" w14:textId="77777777" w:rsidR="00F8529B" w:rsidRDefault="00F8529B" w:rsidP="00F8529B">
      <w:pPr>
        <w:pStyle w:val="Tekstpodstawowy"/>
        <w:ind w:right="-47"/>
        <w:jc w:val="both"/>
        <w:rPr>
          <w:rFonts w:ascii="Times New Roman" w:hAnsi="Times New Roman"/>
        </w:rPr>
      </w:pPr>
    </w:p>
    <w:p w14:paraId="3972F833"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AA88B35" w14:textId="77777777" w:rsidR="00F8529B" w:rsidRDefault="00F8529B" w:rsidP="00F8529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EF11916" w14:textId="77777777" w:rsidR="00F8529B" w:rsidRDefault="00F8529B" w:rsidP="00F8529B">
      <w:pPr>
        <w:pStyle w:val="Tekstpodstawowy"/>
        <w:ind w:right="-47"/>
        <w:jc w:val="both"/>
        <w:rPr>
          <w:rFonts w:ascii="Times New Roman" w:hAnsi="Times New Roman"/>
        </w:rPr>
      </w:pPr>
    </w:p>
    <w:p w14:paraId="025C60F9"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D00ED3A" w14:textId="77777777" w:rsidR="00F8529B" w:rsidRDefault="00F8529B" w:rsidP="00F8529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7998977" w14:textId="77777777" w:rsidR="00F8529B" w:rsidRDefault="00F8529B" w:rsidP="00F8529B">
      <w:pPr>
        <w:pStyle w:val="Tekstpodstawowy"/>
        <w:ind w:right="-47"/>
        <w:jc w:val="both"/>
        <w:rPr>
          <w:rFonts w:ascii="Times New Roman" w:hAnsi="Times New Roman"/>
        </w:rPr>
      </w:pPr>
    </w:p>
    <w:p w14:paraId="783B57F8" w14:textId="77777777" w:rsidR="00F8529B" w:rsidRPr="00877B92" w:rsidRDefault="00F8529B" w:rsidP="00F8529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7AAB8B6" w14:textId="77777777" w:rsidR="00F8529B" w:rsidRPr="004F0507" w:rsidRDefault="00F8529B" w:rsidP="00F8529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B7CDC16" w14:textId="77777777" w:rsidR="00F8529B" w:rsidRDefault="00F8529B" w:rsidP="00F8529B">
      <w:pPr>
        <w:pStyle w:val="Tekstpodstawowy2"/>
        <w:spacing w:line="240" w:lineRule="auto"/>
        <w:ind w:right="-47"/>
      </w:pPr>
    </w:p>
    <w:p w14:paraId="5013F3C9" w14:textId="77777777" w:rsidR="00F8529B" w:rsidRPr="004F0507" w:rsidRDefault="00F8529B" w:rsidP="00F8529B">
      <w:pPr>
        <w:pStyle w:val="Tekstpodstawowy2"/>
        <w:spacing w:line="240" w:lineRule="auto"/>
        <w:ind w:right="-47"/>
        <w:rPr>
          <w:b/>
          <w:sz w:val="24"/>
        </w:rPr>
      </w:pPr>
      <w:r>
        <w:rPr>
          <w:b/>
          <w:sz w:val="24"/>
        </w:rPr>
        <w:t xml:space="preserve">      </w:t>
      </w:r>
      <w:r w:rsidRPr="004F0507">
        <w:rPr>
          <w:b/>
          <w:sz w:val="24"/>
        </w:rPr>
        <w:t>Za Sprzedawcę                                                                                   Za Kupującego</w:t>
      </w:r>
    </w:p>
    <w:p w14:paraId="287C3DEA" w14:textId="77777777" w:rsidR="00F8529B" w:rsidRPr="000936CA" w:rsidRDefault="00F8529B" w:rsidP="00F8529B">
      <w:pPr>
        <w:rPr>
          <w:lang w:val="pl-PL"/>
        </w:rPr>
      </w:pPr>
    </w:p>
    <w:p w14:paraId="415FEFF5" w14:textId="77777777" w:rsidR="00F8529B" w:rsidRDefault="00F8529B" w:rsidP="00F8529B">
      <w:pPr>
        <w:pStyle w:val="Zwykytekst"/>
        <w:rPr>
          <w:lang w:val="pl-PL"/>
        </w:rPr>
      </w:pPr>
    </w:p>
    <w:p w14:paraId="18855B74" w14:textId="77777777" w:rsidR="00F8529B" w:rsidRDefault="00F8529B" w:rsidP="00F8529B">
      <w:pPr>
        <w:pStyle w:val="Zwykytekst"/>
        <w:rPr>
          <w:lang w:val="pl-PL"/>
        </w:rPr>
      </w:pPr>
    </w:p>
    <w:p w14:paraId="4F1235A0" w14:textId="77777777" w:rsidR="00F8529B" w:rsidRDefault="00F8529B" w:rsidP="00F8529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8A015B8" w14:textId="77777777" w:rsidR="00F8529B" w:rsidRPr="00496551" w:rsidRDefault="00F8529B" w:rsidP="00F8529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06DD81D" w14:textId="77777777" w:rsidR="00F8529B" w:rsidRPr="00496551" w:rsidRDefault="00F8529B" w:rsidP="00F8529B">
      <w:pPr>
        <w:pStyle w:val="Zwykytekst"/>
        <w:rPr>
          <w:rFonts w:ascii="Times New Roman" w:hAnsi="Times New Roman" w:cs="Times New Roman"/>
          <w:sz w:val="16"/>
          <w:szCs w:val="16"/>
          <w:lang w:val="pl-PL"/>
        </w:rPr>
      </w:pPr>
    </w:p>
    <w:p w14:paraId="110880B8" w14:textId="77777777" w:rsidR="00F8529B" w:rsidRPr="00496551" w:rsidRDefault="00F8529B" w:rsidP="00F8529B">
      <w:pPr>
        <w:pStyle w:val="Zwykytekst"/>
        <w:rPr>
          <w:sz w:val="16"/>
          <w:szCs w:val="16"/>
          <w:lang w:val="pl-PL"/>
        </w:rPr>
      </w:pPr>
    </w:p>
    <w:p w14:paraId="0E3EBE75" w14:textId="77777777" w:rsidR="00F8529B" w:rsidRPr="00877B92" w:rsidRDefault="00F8529B" w:rsidP="00F8529B">
      <w:pPr>
        <w:rPr>
          <w:lang w:val="pl-PL"/>
        </w:rPr>
      </w:pPr>
    </w:p>
    <w:p w14:paraId="181D428B" w14:textId="77777777" w:rsidR="00F8529B" w:rsidRDefault="00F8529B" w:rsidP="00F8529B">
      <w:pPr>
        <w:rPr>
          <w:lang w:val="pl-PL"/>
        </w:rPr>
      </w:pPr>
    </w:p>
    <w:p w14:paraId="358E9AE3" w14:textId="77777777" w:rsidR="00F8529B" w:rsidRPr="009B06ED" w:rsidRDefault="00F8529B" w:rsidP="00F8529B">
      <w:pPr>
        <w:rPr>
          <w:lang w:val="pl-PL"/>
        </w:rPr>
      </w:pPr>
      <w:r>
        <w:rPr>
          <w:lang w:val="pl-PL"/>
        </w:rPr>
        <w:t>* Egzemplarz dla Wykonawcy / AGH</w:t>
      </w:r>
    </w:p>
    <w:p w14:paraId="3AD8C421" w14:textId="77777777" w:rsidR="00F8529B" w:rsidRPr="00456B64" w:rsidRDefault="00F8529B" w:rsidP="00F8529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8E8F710" w14:textId="77777777" w:rsidR="00F8529B" w:rsidRPr="00456B64" w:rsidRDefault="00F8529B" w:rsidP="00F8529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0C5AE8D2" w14:textId="77777777" w:rsidR="00F8529B" w:rsidRPr="002D7003" w:rsidRDefault="00F8529B" w:rsidP="00F8529B">
      <w:pPr>
        <w:rPr>
          <w:lang w:val="pl-PL"/>
        </w:rPr>
      </w:pPr>
    </w:p>
    <w:p w14:paraId="16A2891F" w14:textId="77777777" w:rsidR="00F8529B" w:rsidRPr="00C51FE0" w:rsidRDefault="00F8529B" w:rsidP="00F8529B">
      <w:pPr>
        <w:rPr>
          <w:lang w:val="pl-PL"/>
        </w:rPr>
      </w:pPr>
    </w:p>
    <w:p w14:paraId="74733304" w14:textId="77777777" w:rsidR="00F8529B" w:rsidRPr="00D57065" w:rsidRDefault="00F8529B" w:rsidP="00F8529B">
      <w:pPr>
        <w:rPr>
          <w:lang w:val="pl-PL"/>
        </w:rPr>
      </w:pPr>
    </w:p>
    <w:p w14:paraId="5A669C35" w14:textId="77777777" w:rsidR="00496551" w:rsidRPr="00F8529B" w:rsidRDefault="00496551" w:rsidP="00F8529B">
      <w:pPr>
        <w:rPr>
          <w:lang w:val="pl-PL"/>
        </w:rPr>
      </w:pPr>
    </w:p>
    <w:sectPr w:rsidR="00496551" w:rsidRPr="00F8529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3501A" w14:textId="77777777" w:rsidR="006003B6" w:rsidRDefault="006003B6">
      <w:r>
        <w:separator/>
      </w:r>
    </w:p>
  </w:endnote>
  <w:endnote w:type="continuationSeparator" w:id="0">
    <w:p w14:paraId="333ADA2E" w14:textId="77777777" w:rsidR="006003B6" w:rsidRDefault="00600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3C3A2" w14:textId="77777777" w:rsidR="00A40932" w:rsidRDefault="00A409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A5D9C" w14:textId="77777777" w:rsidR="00F8529B" w:rsidRDefault="00F8529B">
    <w:pPr>
      <w:pStyle w:val="Stopka"/>
      <w:jc w:val="right"/>
    </w:pPr>
    <w:r>
      <w:fldChar w:fldCharType="begin"/>
    </w:r>
    <w:r>
      <w:instrText>PAGE   \* MERGEFORMAT</w:instrText>
    </w:r>
    <w:r>
      <w:fldChar w:fldCharType="separate"/>
    </w:r>
    <w:r>
      <w:rPr>
        <w:lang w:val="pl-PL"/>
      </w:rPr>
      <w:t>2</w:t>
    </w:r>
    <w:r>
      <w:fldChar w:fldCharType="end"/>
    </w:r>
  </w:p>
  <w:p w14:paraId="62A822A9" w14:textId="77777777" w:rsidR="00A40932" w:rsidRDefault="00A4093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98CC5" w14:textId="77777777" w:rsidR="00A40932" w:rsidRDefault="00A409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B9947" w14:textId="77777777" w:rsidR="006003B6" w:rsidRDefault="006003B6">
      <w:r>
        <w:separator/>
      </w:r>
    </w:p>
  </w:footnote>
  <w:footnote w:type="continuationSeparator" w:id="0">
    <w:p w14:paraId="5C465AE8" w14:textId="77777777" w:rsidR="006003B6" w:rsidRDefault="006003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FFC46C" w14:textId="77777777" w:rsidR="00A40932" w:rsidRDefault="00A409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DE319" w14:textId="77777777" w:rsidR="00A40932" w:rsidRDefault="00A409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9E7FA" w14:textId="77777777" w:rsidR="00A40932" w:rsidRDefault="00A409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88688539">
    <w:abstractNumId w:val="19"/>
  </w:num>
  <w:num w:numId="2" w16cid:durableId="85465650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2463570">
    <w:abstractNumId w:val="29"/>
  </w:num>
  <w:num w:numId="4" w16cid:durableId="1642270820">
    <w:abstractNumId w:val="11"/>
  </w:num>
  <w:num w:numId="5" w16cid:durableId="149252066">
    <w:abstractNumId w:val="30"/>
  </w:num>
  <w:num w:numId="6" w16cid:durableId="459039099">
    <w:abstractNumId w:val="32"/>
  </w:num>
  <w:num w:numId="7" w16cid:durableId="37435274">
    <w:abstractNumId w:val="35"/>
  </w:num>
  <w:num w:numId="8" w16cid:durableId="1614172760">
    <w:abstractNumId w:val="25"/>
  </w:num>
  <w:num w:numId="9" w16cid:durableId="881287240">
    <w:abstractNumId w:val="39"/>
  </w:num>
  <w:num w:numId="10" w16cid:durableId="1734742531">
    <w:abstractNumId w:val="27"/>
  </w:num>
  <w:num w:numId="11" w16cid:durableId="785151532">
    <w:abstractNumId w:val="6"/>
  </w:num>
  <w:num w:numId="12" w16cid:durableId="1160735438">
    <w:abstractNumId w:val="10"/>
  </w:num>
  <w:num w:numId="13" w16cid:durableId="816343740">
    <w:abstractNumId w:val="14"/>
  </w:num>
  <w:num w:numId="14" w16cid:durableId="41176258">
    <w:abstractNumId w:val="40"/>
  </w:num>
  <w:num w:numId="15" w16cid:durableId="14113041">
    <w:abstractNumId w:val="13"/>
  </w:num>
  <w:num w:numId="16" w16cid:durableId="720593500">
    <w:abstractNumId w:val="9"/>
  </w:num>
  <w:num w:numId="17" w16cid:durableId="979193333">
    <w:abstractNumId w:val="37"/>
  </w:num>
  <w:num w:numId="18" w16cid:durableId="2107076512">
    <w:abstractNumId w:val="28"/>
  </w:num>
  <w:num w:numId="19" w16cid:durableId="678043110">
    <w:abstractNumId w:val="23"/>
  </w:num>
  <w:num w:numId="20" w16cid:durableId="961888424">
    <w:abstractNumId w:val="26"/>
  </w:num>
  <w:num w:numId="21" w16cid:durableId="673728887">
    <w:abstractNumId w:val="20"/>
  </w:num>
  <w:num w:numId="22" w16cid:durableId="332345489">
    <w:abstractNumId w:val="0"/>
  </w:num>
  <w:num w:numId="23" w16cid:durableId="1797598924">
    <w:abstractNumId w:val="38"/>
  </w:num>
  <w:num w:numId="24" w16cid:durableId="204952911">
    <w:abstractNumId w:val="18"/>
  </w:num>
  <w:num w:numId="25" w16cid:durableId="12999384">
    <w:abstractNumId w:val="3"/>
  </w:num>
  <w:num w:numId="26" w16cid:durableId="1400900974">
    <w:abstractNumId w:val="31"/>
  </w:num>
  <w:num w:numId="27" w16cid:durableId="16938463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62045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8912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93473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61833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94819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4033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48033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57978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401684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19512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486142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9038730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75345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972620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175035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525468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8434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654443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45395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805008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152953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03B6"/>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003B6"/>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40932"/>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8529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96B607"/>
  <w15:chartTrackingRefBased/>
  <w15:docId w15:val="{7FBF8198-BAC6-4633-8251-AA4408CEE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529B"/>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F8529B"/>
    <w:rPr>
      <w:lang w:val="en-US"/>
    </w:rPr>
  </w:style>
  <w:style w:type="character" w:customStyle="1" w:styleId="StopkaZnak">
    <w:name w:val="Stopka Znak"/>
    <w:link w:val="Stopka"/>
    <w:uiPriority w:val="99"/>
    <w:rsid w:val="00F8529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2287</Words>
  <Characters>13725</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2024-06-21T10:56:00Z</dcterms:created>
  <dcterms:modified xsi:type="dcterms:W3CDTF">2024-06-21T10:59:00Z</dcterms:modified>
</cp:coreProperties>
</file>