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919E5" w14:textId="77777777" w:rsidR="001063E6" w:rsidRPr="002A16E2" w:rsidRDefault="001063E6" w:rsidP="001063E6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A26070C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C934B6B" w14:textId="77777777" w:rsidR="001063E6" w:rsidRPr="002A16E2" w:rsidRDefault="001063E6" w:rsidP="001063E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9C13100" w14:textId="77777777" w:rsidR="001063E6" w:rsidRPr="002A16E2" w:rsidRDefault="001063E6" w:rsidP="001063E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3817A69" w14:textId="77777777" w:rsidR="001063E6" w:rsidRPr="002A16E2" w:rsidRDefault="001063E6" w:rsidP="001063E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941C478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B1AFD85" w14:textId="77777777" w:rsidR="001063E6" w:rsidRPr="00FA50AF" w:rsidRDefault="001063E6" w:rsidP="001063E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57CAD8F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B1B2369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B2A5287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1ACE7A6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13FA6A4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1E8CB87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AD4CDBE" w14:textId="77777777" w:rsidR="001063E6" w:rsidRPr="002A16E2" w:rsidRDefault="001063E6" w:rsidP="001063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0E5A160" w14:textId="77777777" w:rsidR="001063E6" w:rsidRPr="002A16E2" w:rsidRDefault="001063E6" w:rsidP="001063E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46CD849" w14:textId="77777777" w:rsidR="001063E6" w:rsidRPr="002A16E2" w:rsidRDefault="001063E6" w:rsidP="001063E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EB23E76" w14:textId="77777777" w:rsidR="001063E6" w:rsidRPr="002A16E2" w:rsidRDefault="001063E6" w:rsidP="001063E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7131BD2" w14:textId="77777777" w:rsidR="001063E6" w:rsidRPr="002A16E2" w:rsidRDefault="001063E6" w:rsidP="001063E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31F10CC" w14:textId="77777777" w:rsidR="001063E6" w:rsidRPr="002A16E2" w:rsidRDefault="001063E6" w:rsidP="001063E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9D41CDA" w14:textId="77777777" w:rsidR="001063E6" w:rsidRPr="002A16E2" w:rsidRDefault="001063E6" w:rsidP="001063E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963C09E" w14:textId="77777777" w:rsidR="001063E6" w:rsidRPr="002A16E2" w:rsidRDefault="001063E6" w:rsidP="001063E6">
      <w:pPr>
        <w:ind w:firstLine="3969"/>
        <w:rPr>
          <w:b/>
          <w:sz w:val="22"/>
          <w:szCs w:val="22"/>
        </w:rPr>
      </w:pPr>
    </w:p>
    <w:p w14:paraId="62E15D1D" w14:textId="04D89405" w:rsidR="001063E6" w:rsidRDefault="001063E6" w:rsidP="001063E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1 szt. laptopa</w:t>
      </w:r>
      <w:r w:rsidRPr="00BF2A3B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EiP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312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ABE1B11" w14:textId="77777777" w:rsidR="001063E6" w:rsidRDefault="001063E6" w:rsidP="001063E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A214CD7" w14:textId="77777777" w:rsidR="001063E6" w:rsidRPr="00483084" w:rsidRDefault="001063E6" w:rsidP="001063E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1A8DC314" w14:textId="77777777" w:rsidR="001063E6" w:rsidRPr="00483084" w:rsidRDefault="001063E6" w:rsidP="001063E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818A1E" w14:textId="77777777" w:rsidR="001063E6" w:rsidRPr="00483084" w:rsidRDefault="001063E6" w:rsidP="001063E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439C6F0C" w14:textId="77777777" w:rsidR="001063E6" w:rsidRPr="00483084" w:rsidRDefault="001063E6" w:rsidP="001063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5D0A81" w14:textId="77777777" w:rsidR="001063E6" w:rsidRPr="00483084" w:rsidRDefault="001063E6" w:rsidP="001063E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368ED54" w14:textId="77777777" w:rsidR="001063E6" w:rsidRPr="00483084" w:rsidRDefault="001063E6" w:rsidP="001063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6569A8" w14:textId="77777777" w:rsidR="001063E6" w:rsidRDefault="001063E6" w:rsidP="001063E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C935070" w14:textId="77777777" w:rsidR="001063E6" w:rsidRPr="00483084" w:rsidRDefault="001063E6" w:rsidP="001063E6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A819CA6" w14:textId="36713DA2" w:rsidR="001063E6" w:rsidRPr="002A16E2" w:rsidRDefault="001063E6" w:rsidP="001063E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</w:t>
      </w:r>
      <w:r>
        <w:rPr>
          <w:b/>
          <w:bCs/>
          <w:sz w:val="22"/>
          <w:szCs w:val="22"/>
        </w:rPr>
        <w:t xml:space="preserve"> dni od daty 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9635C7A" w14:textId="3660B0F3" w:rsidR="001063E6" w:rsidRPr="002A16E2" w:rsidRDefault="001063E6" w:rsidP="001063E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03DF9BCD" w14:textId="77777777" w:rsidR="001063E6" w:rsidRPr="002A16E2" w:rsidRDefault="001063E6" w:rsidP="001063E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468B508" w14:textId="77777777" w:rsidR="001063E6" w:rsidRDefault="001063E6" w:rsidP="001063E6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FF5B82B" w14:textId="77777777" w:rsidR="001063E6" w:rsidRDefault="001063E6" w:rsidP="001063E6">
      <w:pPr>
        <w:tabs>
          <w:tab w:val="left" w:pos="426"/>
        </w:tabs>
        <w:jc w:val="both"/>
        <w:rPr>
          <w:sz w:val="22"/>
          <w:szCs w:val="22"/>
        </w:rPr>
      </w:pPr>
    </w:p>
    <w:p w14:paraId="00A70F4F" w14:textId="77777777" w:rsidR="001063E6" w:rsidRPr="002A16E2" w:rsidRDefault="001063E6" w:rsidP="001063E6">
      <w:pPr>
        <w:tabs>
          <w:tab w:val="left" w:pos="426"/>
        </w:tabs>
        <w:jc w:val="both"/>
        <w:rPr>
          <w:sz w:val="22"/>
          <w:szCs w:val="22"/>
        </w:rPr>
      </w:pPr>
    </w:p>
    <w:p w14:paraId="2402FA54" w14:textId="77777777" w:rsidR="001063E6" w:rsidRDefault="001063E6" w:rsidP="001063E6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14A3DF0" w14:textId="77777777" w:rsidR="001063E6" w:rsidRPr="002A16E2" w:rsidRDefault="001063E6" w:rsidP="001063E6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836E1DD" w14:textId="4A0D1F13" w:rsidR="001063E6" w:rsidRPr="002A16E2" w:rsidRDefault="001063E6" w:rsidP="001063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C83A9ED" w14:textId="77777777" w:rsidR="001063E6" w:rsidRDefault="001063E6" w:rsidP="001063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21AA198" w14:textId="77777777" w:rsidR="001063E6" w:rsidRPr="003E2056" w:rsidRDefault="001063E6" w:rsidP="001063E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B61C68" w14:textId="77777777" w:rsidR="001063E6" w:rsidRPr="002A16E2" w:rsidRDefault="001063E6" w:rsidP="001063E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CB9F6" w14:textId="77777777" w:rsidR="001063E6" w:rsidRPr="002A16E2" w:rsidRDefault="001063E6" w:rsidP="001063E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27200F" w14:textId="77777777" w:rsidR="001063E6" w:rsidRPr="002A16E2" w:rsidRDefault="001063E6" w:rsidP="001063E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05A582" w14:textId="77777777" w:rsidR="001063E6" w:rsidRPr="002A16E2" w:rsidRDefault="001063E6" w:rsidP="001063E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63E6" w:rsidRPr="002A16E2" w14:paraId="2091D737" w14:textId="77777777" w:rsidTr="001B292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B3FB3" w14:textId="77777777" w:rsidR="001063E6" w:rsidRPr="002A16E2" w:rsidRDefault="001063E6" w:rsidP="001B29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776D6" w14:textId="77777777" w:rsidR="001063E6" w:rsidRPr="002A16E2" w:rsidRDefault="001063E6" w:rsidP="001B29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956F484" w14:textId="77777777" w:rsidR="001063E6" w:rsidRPr="002A16E2" w:rsidRDefault="001063E6" w:rsidP="001B29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F40B3" w14:textId="77777777" w:rsidR="001063E6" w:rsidRPr="002A16E2" w:rsidRDefault="001063E6" w:rsidP="001B29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063E6" w:rsidRPr="002A16E2" w14:paraId="4CF0E04D" w14:textId="77777777" w:rsidTr="001B29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A17B3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BE2C7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7C156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063E6" w:rsidRPr="002A16E2" w14:paraId="43FAA08B" w14:textId="77777777" w:rsidTr="001B292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9BE91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09D49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EE6D7" w14:textId="77777777" w:rsidR="001063E6" w:rsidRPr="002A16E2" w:rsidRDefault="001063E6" w:rsidP="001B292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0EDD78E" w14:textId="77777777" w:rsidR="001063E6" w:rsidRPr="002A16E2" w:rsidRDefault="001063E6" w:rsidP="001063E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F731B02" w14:textId="77777777" w:rsidR="001063E6" w:rsidRPr="002A16E2" w:rsidRDefault="001063E6" w:rsidP="001063E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DFECF3" w14:textId="77777777" w:rsidR="001063E6" w:rsidRPr="002A16E2" w:rsidRDefault="001063E6" w:rsidP="001063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29207AF" w14:textId="77777777" w:rsidR="001063E6" w:rsidRPr="002A16E2" w:rsidRDefault="001063E6" w:rsidP="001063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73DA382" w14:textId="77777777" w:rsidR="001063E6" w:rsidRPr="002A16E2" w:rsidRDefault="001063E6" w:rsidP="001063E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2B69163" w14:textId="77777777" w:rsidR="001063E6" w:rsidRPr="002A16E2" w:rsidRDefault="001063E6" w:rsidP="001063E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F450AA" w14:textId="77777777" w:rsidR="001063E6" w:rsidRPr="002A16E2" w:rsidRDefault="001063E6" w:rsidP="001063E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7C77175" w14:textId="77777777" w:rsidR="001063E6" w:rsidRPr="002A16E2" w:rsidRDefault="001063E6" w:rsidP="001063E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9587E54" w14:textId="77777777" w:rsidR="001063E6" w:rsidRPr="002A16E2" w:rsidRDefault="001063E6" w:rsidP="001063E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2F33AC6" w14:textId="77777777" w:rsidR="001063E6" w:rsidRPr="00F47191" w:rsidRDefault="001063E6" w:rsidP="001063E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822AB1A" w14:textId="77777777" w:rsidR="001063E6" w:rsidRPr="000A160D" w:rsidRDefault="001063E6" w:rsidP="001063E6"/>
    <w:p w14:paraId="550AD0DF" w14:textId="77777777" w:rsidR="001063E6" w:rsidRPr="00707BF9" w:rsidRDefault="001063E6" w:rsidP="001063E6"/>
    <w:p w14:paraId="1AFBDF58" w14:textId="77777777" w:rsidR="001063E6" w:rsidRPr="00CD41F8" w:rsidRDefault="001063E6" w:rsidP="001063E6"/>
    <w:p w14:paraId="4BB3EEC3" w14:textId="77777777" w:rsidR="001063E6" w:rsidRPr="00A71362" w:rsidRDefault="001063E6" w:rsidP="001063E6"/>
    <w:p w14:paraId="50DB86BB" w14:textId="77777777" w:rsidR="001063E6" w:rsidRPr="00240295" w:rsidRDefault="001063E6" w:rsidP="001063E6"/>
    <w:p w14:paraId="10CC9040" w14:textId="77777777" w:rsidR="001063E6" w:rsidRPr="0030065D" w:rsidRDefault="001063E6" w:rsidP="001063E6"/>
    <w:p w14:paraId="12C69256" w14:textId="77777777" w:rsidR="001063E6" w:rsidRPr="003041ED" w:rsidRDefault="001063E6" w:rsidP="001063E6"/>
    <w:p w14:paraId="66E8B1B9" w14:textId="77777777" w:rsidR="001063E6" w:rsidRPr="00D11EB7" w:rsidRDefault="001063E6" w:rsidP="001063E6"/>
    <w:p w14:paraId="07F7072A" w14:textId="77777777" w:rsidR="001063E6" w:rsidRPr="00A62761" w:rsidRDefault="001063E6" w:rsidP="001063E6"/>
    <w:p w14:paraId="61F22343" w14:textId="77777777" w:rsidR="00FE545C" w:rsidRPr="001063E6" w:rsidRDefault="00FE545C" w:rsidP="001063E6"/>
    <w:sectPr w:rsidR="00FE545C" w:rsidRPr="001063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20D01" w14:textId="77777777" w:rsidR="006A5600" w:rsidRDefault="006A5600">
      <w:r>
        <w:separator/>
      </w:r>
    </w:p>
  </w:endnote>
  <w:endnote w:type="continuationSeparator" w:id="0">
    <w:p w14:paraId="1EFFF1B2" w14:textId="77777777" w:rsidR="006A5600" w:rsidRDefault="006A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06A8C" w14:textId="77777777" w:rsidR="00FE7996" w:rsidRDefault="00FE79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55AE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FA0FF" w14:textId="77777777" w:rsidR="00FE7996" w:rsidRDefault="00FE79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F4C1B" w14:textId="77777777" w:rsidR="006A5600" w:rsidRDefault="006A5600">
      <w:r>
        <w:separator/>
      </w:r>
    </w:p>
  </w:footnote>
  <w:footnote w:type="continuationSeparator" w:id="0">
    <w:p w14:paraId="21DD14BA" w14:textId="77777777" w:rsidR="006A5600" w:rsidRDefault="006A5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10948" w14:textId="77777777" w:rsidR="00FE7996" w:rsidRDefault="00FE7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CA7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92F54" w14:textId="77777777" w:rsidR="00FE7996" w:rsidRDefault="00FE7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11866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1707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007263">
    <w:abstractNumId w:val="0"/>
  </w:num>
  <w:num w:numId="4" w16cid:durableId="1637028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600"/>
    <w:rsid w:val="00012286"/>
    <w:rsid w:val="000704FC"/>
    <w:rsid w:val="00071CCC"/>
    <w:rsid w:val="000B731D"/>
    <w:rsid w:val="000D6134"/>
    <w:rsid w:val="000E09C7"/>
    <w:rsid w:val="000F6589"/>
    <w:rsid w:val="001063E6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560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E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2B767AB"/>
  <w15:chartTrackingRefBased/>
  <w15:docId w15:val="{9F12F3E0-F317-4C91-84B3-89371EF1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3E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533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2024-06-21T10:52:00Z</cp:lastPrinted>
  <dcterms:created xsi:type="dcterms:W3CDTF">2024-06-21T10:48:00Z</dcterms:created>
  <dcterms:modified xsi:type="dcterms:W3CDTF">2024-06-21T10:52:00Z</dcterms:modified>
</cp:coreProperties>
</file>