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4B04D" w14:textId="35D9C5A2" w:rsidR="0029041A" w:rsidRDefault="0029041A" w:rsidP="0029041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3</w:t>
      </w:r>
      <w:r>
        <w:rPr>
          <w:b/>
          <w:sz w:val="24"/>
        </w:rPr>
        <w:t>1</w:t>
      </w:r>
      <w:r>
        <w:rPr>
          <w:b/>
          <w:sz w:val="24"/>
        </w:rPr>
        <w:t>2</w:t>
      </w:r>
      <w:r>
        <w:rPr>
          <w:b/>
          <w:sz w:val="24"/>
        </w:rPr>
        <w:t>/24</w:t>
      </w:r>
    </w:p>
    <w:p w14:paraId="1B8C657F" w14:textId="77777777" w:rsidR="0029041A" w:rsidRDefault="0029041A" w:rsidP="002904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41E85C9" w14:textId="77777777" w:rsidR="0029041A" w:rsidRDefault="0029041A" w:rsidP="0029041A">
      <w:pPr>
        <w:jc w:val="center"/>
        <w:rPr>
          <w:b/>
          <w:sz w:val="28"/>
          <w:szCs w:val="28"/>
        </w:rPr>
      </w:pPr>
    </w:p>
    <w:p w14:paraId="51FF6941" w14:textId="77777777" w:rsidR="0029041A" w:rsidRDefault="0029041A" w:rsidP="0029041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E75B88E" w14:textId="77777777" w:rsidR="0029041A" w:rsidRDefault="0029041A" w:rsidP="0029041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536068A" w14:textId="77777777" w:rsidR="0029041A" w:rsidRDefault="0029041A" w:rsidP="0029041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4A5A5A3" w14:textId="77777777" w:rsidR="0029041A" w:rsidRDefault="0029041A" w:rsidP="0029041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1D03F52" w14:textId="14003925" w:rsidR="0029041A" w:rsidRDefault="0029041A" w:rsidP="0029041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 xml:space="preserve">1 szt. laptopa na potrzeby </w:t>
      </w:r>
      <w:proofErr w:type="spellStart"/>
      <w:r>
        <w:rPr>
          <w:b/>
        </w:rPr>
        <w:t>W</w:t>
      </w:r>
      <w:r>
        <w:rPr>
          <w:b/>
        </w:rPr>
        <w:t>EiP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D1A1636" w14:textId="77777777" w:rsidR="0029041A" w:rsidRDefault="0029041A" w:rsidP="0029041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CD30556" w14:textId="77777777" w:rsidR="0029041A" w:rsidRDefault="0029041A" w:rsidP="0029041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6808769" w14:textId="77777777" w:rsidR="0029041A" w:rsidRDefault="0029041A" w:rsidP="0029041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D7B8D0" w14:textId="77777777" w:rsidR="0029041A" w:rsidRDefault="0029041A" w:rsidP="0029041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DD9CC18" w14:textId="77777777" w:rsidR="0029041A" w:rsidRDefault="0029041A" w:rsidP="0029041A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77787F6" w14:textId="77777777" w:rsidR="0029041A" w:rsidRDefault="0029041A" w:rsidP="0029041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FA7E100" w14:textId="77777777" w:rsidR="0029041A" w:rsidRDefault="0029041A" w:rsidP="0029041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9041A" w14:paraId="330D5D84" w14:textId="77777777" w:rsidTr="001B292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FA7C7" w14:textId="77777777" w:rsidR="0029041A" w:rsidRDefault="0029041A" w:rsidP="001B2927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2AA0" w14:textId="77777777" w:rsidR="0029041A" w:rsidRDefault="0029041A" w:rsidP="001B292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11D7" w14:textId="77777777" w:rsidR="0029041A" w:rsidRDefault="0029041A" w:rsidP="001B292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29041A" w14:paraId="3D5B9F06" w14:textId="77777777" w:rsidTr="001B292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966E6" w14:textId="77777777" w:rsidR="0029041A" w:rsidRDefault="0029041A" w:rsidP="001B2927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4625" w14:textId="77777777" w:rsidR="0029041A" w:rsidRDefault="0029041A" w:rsidP="001B292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C2F3" w14:textId="77777777" w:rsidR="0029041A" w:rsidRDefault="0029041A" w:rsidP="001B2927">
            <w:pPr>
              <w:widowControl w:val="0"/>
              <w:spacing w:line="360" w:lineRule="auto"/>
              <w:jc w:val="both"/>
            </w:pPr>
          </w:p>
        </w:tc>
      </w:tr>
      <w:tr w:rsidR="0029041A" w14:paraId="05C134CD" w14:textId="77777777" w:rsidTr="001B292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6C3D" w14:textId="77777777" w:rsidR="0029041A" w:rsidRDefault="0029041A" w:rsidP="001B2927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4FCD" w14:textId="77777777" w:rsidR="0029041A" w:rsidRDefault="0029041A" w:rsidP="001B292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5E2F" w14:textId="77777777" w:rsidR="0029041A" w:rsidRDefault="0029041A" w:rsidP="001B2927">
            <w:pPr>
              <w:widowControl w:val="0"/>
              <w:spacing w:line="360" w:lineRule="auto"/>
              <w:jc w:val="both"/>
            </w:pPr>
          </w:p>
        </w:tc>
      </w:tr>
      <w:tr w:rsidR="0029041A" w14:paraId="40614569" w14:textId="77777777" w:rsidTr="001B292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5C89" w14:textId="77777777" w:rsidR="0029041A" w:rsidRDefault="0029041A" w:rsidP="001B292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D938" w14:textId="77777777" w:rsidR="0029041A" w:rsidRDefault="0029041A" w:rsidP="001B292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374C" w14:textId="77777777" w:rsidR="0029041A" w:rsidRDefault="0029041A" w:rsidP="001B2927">
            <w:pPr>
              <w:widowControl w:val="0"/>
              <w:spacing w:line="360" w:lineRule="auto"/>
              <w:jc w:val="both"/>
            </w:pPr>
          </w:p>
        </w:tc>
      </w:tr>
    </w:tbl>
    <w:p w14:paraId="6EB0AF13" w14:textId="77777777" w:rsidR="0029041A" w:rsidRDefault="0029041A" w:rsidP="0029041A">
      <w:pPr>
        <w:widowControl w:val="0"/>
        <w:spacing w:line="360" w:lineRule="auto"/>
        <w:jc w:val="both"/>
      </w:pPr>
    </w:p>
    <w:p w14:paraId="0B395541" w14:textId="77777777" w:rsidR="0029041A" w:rsidRDefault="0029041A" w:rsidP="0029041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1886113" w14:textId="77777777" w:rsidR="0029041A" w:rsidRDefault="0029041A" w:rsidP="0029041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800F429" w14:textId="77777777" w:rsidR="0029041A" w:rsidRDefault="0029041A" w:rsidP="0029041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A3B611" w14:textId="77777777" w:rsidR="0029041A" w:rsidRDefault="0029041A" w:rsidP="0029041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E8C769B" w14:textId="77777777" w:rsidR="0029041A" w:rsidRDefault="0029041A" w:rsidP="0029041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DAED647" w14:textId="77777777" w:rsidR="0029041A" w:rsidRDefault="0029041A" w:rsidP="0029041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75F1D97" w14:textId="77777777" w:rsidR="0029041A" w:rsidRDefault="0029041A" w:rsidP="0029041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6FEDB62" w14:textId="77777777" w:rsidR="0029041A" w:rsidRDefault="0029041A" w:rsidP="0029041A">
      <w:pPr>
        <w:rPr>
          <w:rFonts w:eastAsia="Times New Roman"/>
          <w:lang w:eastAsia="pl-PL"/>
        </w:rPr>
      </w:pPr>
    </w:p>
    <w:p w14:paraId="5A331AE9" w14:textId="77777777" w:rsidR="0029041A" w:rsidRDefault="0029041A" w:rsidP="0029041A"/>
    <w:p w14:paraId="759C5474" w14:textId="77777777" w:rsidR="0029041A" w:rsidRDefault="0029041A" w:rsidP="0029041A"/>
    <w:p w14:paraId="0960D0FE" w14:textId="77777777" w:rsidR="0029041A" w:rsidRDefault="0029041A" w:rsidP="0029041A"/>
    <w:p w14:paraId="623E54A6" w14:textId="77777777" w:rsidR="0029041A" w:rsidRPr="00D54AE7" w:rsidRDefault="0029041A" w:rsidP="0029041A"/>
    <w:p w14:paraId="0C423CE0" w14:textId="77777777" w:rsidR="0029041A" w:rsidRPr="007B5051" w:rsidRDefault="0029041A" w:rsidP="0029041A"/>
    <w:p w14:paraId="6426054F" w14:textId="77777777" w:rsidR="0029041A" w:rsidRPr="00EE068C" w:rsidRDefault="0029041A" w:rsidP="0029041A"/>
    <w:p w14:paraId="21A6A0C9" w14:textId="77777777" w:rsidR="0029041A" w:rsidRPr="00047001" w:rsidRDefault="0029041A" w:rsidP="0029041A"/>
    <w:p w14:paraId="107306E1" w14:textId="77777777" w:rsidR="0029041A" w:rsidRPr="00DA5B35" w:rsidRDefault="0029041A" w:rsidP="0029041A"/>
    <w:p w14:paraId="27DBA0A2" w14:textId="77777777" w:rsidR="0029041A" w:rsidRPr="00731A18" w:rsidRDefault="0029041A" w:rsidP="0029041A"/>
    <w:p w14:paraId="1B7BBBB7" w14:textId="5A610656" w:rsidR="00106AC7" w:rsidRPr="0029041A" w:rsidRDefault="00106AC7" w:rsidP="0029041A"/>
    <w:sectPr w:rsidR="00106AC7" w:rsidRPr="0029041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42C1A" w14:textId="77777777" w:rsidR="00DB2C2B" w:rsidRDefault="00DB2C2B">
      <w:r>
        <w:separator/>
      </w:r>
    </w:p>
  </w:endnote>
  <w:endnote w:type="continuationSeparator" w:id="0">
    <w:p w14:paraId="5F5319CC" w14:textId="77777777" w:rsidR="00DB2C2B" w:rsidRDefault="00DB2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CF78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6148D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F3AD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CE18247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2254992">
        <v:line id="_x0000_s1025" style="position:absolute;left:0;text-align:left;z-index:251657728" from="-3.85pt,8.7pt" to="455.15pt,8.7pt"/>
      </w:pict>
    </w:r>
  </w:p>
  <w:p w14:paraId="024FC9C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977A0" w14:textId="77777777" w:rsidR="00D94570" w:rsidRDefault="00D945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AD235C" w14:textId="77777777" w:rsidR="00DB2C2B" w:rsidRDefault="00DB2C2B">
      <w:r>
        <w:separator/>
      </w:r>
    </w:p>
  </w:footnote>
  <w:footnote w:type="continuationSeparator" w:id="0">
    <w:p w14:paraId="08EADDFB" w14:textId="77777777" w:rsidR="00DB2C2B" w:rsidRDefault="00DB2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E8C5B" w14:textId="77777777" w:rsidR="00D94570" w:rsidRDefault="00D945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EE2F7" w14:textId="77777777" w:rsidR="00D94570" w:rsidRDefault="00D945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C6E9C" w14:textId="77777777" w:rsidR="00D94570" w:rsidRDefault="00D945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4360488">
    <w:abstractNumId w:val="15"/>
  </w:num>
  <w:num w:numId="2" w16cid:durableId="1262296417">
    <w:abstractNumId w:val="0"/>
  </w:num>
  <w:num w:numId="3" w16cid:durableId="1187325589">
    <w:abstractNumId w:val="13"/>
  </w:num>
  <w:num w:numId="4" w16cid:durableId="1584483649">
    <w:abstractNumId w:val="8"/>
  </w:num>
  <w:num w:numId="5" w16cid:durableId="2142964095">
    <w:abstractNumId w:val="7"/>
  </w:num>
  <w:num w:numId="6" w16cid:durableId="1955626332">
    <w:abstractNumId w:val="1"/>
  </w:num>
  <w:num w:numId="7" w16cid:durableId="291449657">
    <w:abstractNumId w:val="6"/>
  </w:num>
  <w:num w:numId="8" w16cid:durableId="1876310346">
    <w:abstractNumId w:val="3"/>
  </w:num>
  <w:num w:numId="9" w16cid:durableId="464086611">
    <w:abstractNumId w:val="2"/>
  </w:num>
  <w:num w:numId="10" w16cid:durableId="1413087655">
    <w:abstractNumId w:val="5"/>
  </w:num>
  <w:num w:numId="11" w16cid:durableId="361516428">
    <w:abstractNumId w:val="11"/>
  </w:num>
  <w:num w:numId="12" w16cid:durableId="654143974">
    <w:abstractNumId w:val="4"/>
  </w:num>
  <w:num w:numId="13" w16cid:durableId="1172791860">
    <w:abstractNumId w:val="10"/>
  </w:num>
  <w:num w:numId="14" w16cid:durableId="1038121942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C2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9041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4570"/>
    <w:rsid w:val="00DB2C2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F282E5D"/>
  <w15:chartTrackingRefBased/>
  <w15:docId w15:val="{25D4307C-9B36-4625-B3C7-06D3CEEE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041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9041A"/>
  </w:style>
  <w:style w:type="paragraph" w:styleId="Akapitzlist">
    <w:name w:val="List Paragraph"/>
    <w:basedOn w:val="Normalny"/>
    <w:uiPriority w:val="34"/>
    <w:qFormat/>
    <w:rsid w:val="0029041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2024-06-21T10:54:00Z</dcterms:created>
  <dcterms:modified xsi:type="dcterms:W3CDTF">2024-06-21T10:55:00Z</dcterms:modified>
</cp:coreProperties>
</file>