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C214C" w14:textId="756F417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46482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4B27C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420A2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7DAC71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04D3B86" w14:textId="77777777" w:rsidR="00FC5D2C" w:rsidRDefault="00FC5D2C" w:rsidP="00FC5D2C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1DF160AB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016438E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12A8A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8181F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08580C8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CAA3AAC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85A0453" w14:textId="79998CEE" w:rsidR="008D2AB8" w:rsidRPr="0022732C" w:rsidRDefault="00FC5D2C" w:rsidP="00FC5D2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064D2A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6F2E74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Akademia Górniczo - Hutnicza</w:t>
      </w:r>
    </w:p>
    <w:p w14:paraId="5F9E692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im. Stanisława Staszica w Krakowie</w:t>
      </w:r>
    </w:p>
    <w:p w14:paraId="5B33D999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F2FAEC7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Al. Mickiewicza</w:t>
      </w:r>
      <w:r w:rsidR="008D2AB8">
        <w:rPr>
          <w:b/>
        </w:rPr>
        <w:t xml:space="preserve"> </w:t>
      </w:r>
      <w:r w:rsidRPr="006D4A4B">
        <w:rPr>
          <w:b/>
        </w:rPr>
        <w:t>30</w:t>
      </w:r>
      <w:r w:rsidR="008D2AB8">
        <w:rPr>
          <w:b/>
        </w:rPr>
        <w:t xml:space="preserve"> </w:t>
      </w:r>
    </w:p>
    <w:p w14:paraId="1350ED39" w14:textId="77777777" w:rsidR="008D2AB8" w:rsidRDefault="006D4A4B" w:rsidP="008D2AB8">
      <w:pPr>
        <w:rPr>
          <w:b/>
        </w:rPr>
      </w:pPr>
      <w:r w:rsidRPr="006D4A4B">
        <w:rPr>
          <w:b/>
        </w:rPr>
        <w:t>30-059</w:t>
      </w:r>
      <w:r w:rsidR="008D2AB8">
        <w:rPr>
          <w:b/>
        </w:rPr>
        <w:t xml:space="preserve"> </w:t>
      </w:r>
      <w:r w:rsidRPr="006D4A4B">
        <w:rPr>
          <w:b/>
        </w:rPr>
        <w:t>Kraków</w:t>
      </w:r>
      <w:r w:rsidR="008D2AB8">
        <w:rPr>
          <w:b/>
        </w:rPr>
        <w:t xml:space="preserve">,  </w:t>
      </w:r>
    </w:p>
    <w:p w14:paraId="22A970F6" w14:textId="77777777" w:rsidR="008D2AB8" w:rsidRDefault="008D2AB8" w:rsidP="008D2AB8">
      <w:pPr>
        <w:ind w:firstLine="3969"/>
        <w:rPr>
          <w:b/>
        </w:rPr>
      </w:pPr>
    </w:p>
    <w:p w14:paraId="595F4B42" w14:textId="4FE426DF" w:rsidR="008D2AB8" w:rsidRPr="00395A53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395A53" w:rsidRPr="00395A53">
        <w:rPr>
          <w:b/>
        </w:rPr>
        <w:t xml:space="preserve"> dostaw</w:t>
      </w:r>
      <w:r w:rsidR="00395A53">
        <w:rPr>
          <w:b/>
        </w:rPr>
        <w:t>a</w:t>
      </w:r>
      <w:r w:rsidR="00395A53" w:rsidRPr="00395A53">
        <w:rPr>
          <w:b/>
        </w:rPr>
        <w:t xml:space="preserve">  1 szt. zestawu stacjonarnego  dla WEAIiIB - </w:t>
      </w:r>
      <w:r w:rsidR="00395A53" w:rsidRPr="00395A53">
        <w:rPr>
          <w:b/>
        </w:rPr>
        <w:br/>
        <w:t>DE-dzp.272-308/24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7D6FE2A" w14:textId="77777777" w:rsidR="008D2AB8" w:rsidRDefault="008D2AB8" w:rsidP="008D2AB8">
      <w:pPr>
        <w:tabs>
          <w:tab w:val="right" w:pos="9000"/>
        </w:tabs>
      </w:pPr>
    </w:p>
    <w:p w14:paraId="4917A8B3" w14:textId="1D369DBC" w:rsidR="00BB0C10" w:rsidRDefault="00BB0C10" w:rsidP="00BB0C1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</w:t>
      </w:r>
      <w:bookmarkStart w:id="0" w:name="_Hlk170218816"/>
      <w:r>
        <w:rPr>
          <w:b/>
        </w:rPr>
        <w:t xml:space="preserve">za całość </w:t>
      </w:r>
      <w:r w:rsidR="00395A53">
        <w:rPr>
          <w:b/>
        </w:rPr>
        <w:t xml:space="preserve">przedmiotu </w:t>
      </w:r>
      <w:r>
        <w:rPr>
          <w:b/>
        </w:rPr>
        <w:t>zamówienia</w:t>
      </w:r>
      <w:bookmarkEnd w:id="0"/>
      <w:r>
        <w:rPr>
          <w:b/>
        </w:rPr>
        <w:t>: .................... PLN</w:t>
      </w:r>
    </w:p>
    <w:p w14:paraId="2BAFBE75" w14:textId="77777777" w:rsidR="00BB0C10" w:rsidRDefault="00BB0C10" w:rsidP="00BB0C10">
      <w:pPr>
        <w:widowControl w:val="0"/>
        <w:spacing w:line="264" w:lineRule="auto"/>
        <w:ind w:right="1"/>
        <w:rPr>
          <w:b/>
        </w:rPr>
      </w:pPr>
    </w:p>
    <w:p w14:paraId="102A69C5" w14:textId="293BD1FB" w:rsidR="00BB0C10" w:rsidRDefault="00BB0C10" w:rsidP="00BB0C1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</w:t>
      </w:r>
      <w:r w:rsidR="00395A53">
        <w:rPr>
          <w:b/>
        </w:rPr>
        <w:t>za całość przedmiotu zamówienia</w:t>
      </w:r>
      <w:r>
        <w:rPr>
          <w:b/>
        </w:rPr>
        <w:t>: ................... PLN</w:t>
      </w:r>
    </w:p>
    <w:p w14:paraId="4628672F" w14:textId="77777777" w:rsidR="00BB0C10" w:rsidRDefault="00BB0C10" w:rsidP="00BB0C1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70B4DE5" w14:textId="77777777" w:rsidR="00BB0C10" w:rsidRDefault="00BB0C10" w:rsidP="00BB0C10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27B7F92C" w14:textId="77777777" w:rsidR="00BB0C10" w:rsidRDefault="00BB0C10" w:rsidP="00BB0C1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7DEE28D" w14:textId="77777777" w:rsidR="00BB0C10" w:rsidRDefault="00BB0C10" w:rsidP="00BB0C10">
      <w:pPr>
        <w:pStyle w:val="Tekstpodstawowy"/>
      </w:pPr>
      <w:r>
        <w:t>Powyższa cena zawiera podatek VAT w wysokości .......... % tj. ……………………. PLN</w:t>
      </w:r>
    </w:p>
    <w:p w14:paraId="7762CA9A" w14:textId="77777777" w:rsidR="00BB0C10" w:rsidRDefault="00BB0C10" w:rsidP="00BB0C10">
      <w:pPr>
        <w:pStyle w:val="Akapitzlist"/>
        <w:rPr>
          <w:b/>
        </w:rPr>
      </w:pPr>
    </w:p>
    <w:p w14:paraId="24036F08" w14:textId="77777777" w:rsidR="00BB0C10" w:rsidRDefault="00BB0C10" w:rsidP="00BB0C10">
      <w:pPr>
        <w:pStyle w:val="Tekstpodstawowy"/>
      </w:pPr>
      <w:r>
        <w:t>Producent, model zaoferowanego sprzętu tj.:</w:t>
      </w:r>
    </w:p>
    <w:p w14:paraId="22FF1319" w14:textId="3D62E7A5" w:rsidR="00BB0C10" w:rsidRDefault="00BB0C1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Procesora: …………………………………………………………………………</w:t>
      </w:r>
      <w:r w:rsidR="00B45FB0">
        <w:t>…</w:t>
      </w:r>
    </w:p>
    <w:p w14:paraId="4987CD21" w14:textId="15A5A766" w:rsidR="00395A53" w:rsidRDefault="00395A53" w:rsidP="00395A53">
      <w:pPr>
        <w:pStyle w:val="Tekstpodstawowy"/>
        <w:numPr>
          <w:ilvl w:val="0"/>
          <w:numId w:val="6"/>
        </w:numPr>
        <w:suppressAutoHyphens/>
        <w:autoSpaceDN w:val="0"/>
      </w:pPr>
      <w:r>
        <w:t>Płyty głównej: ………………………………………………………………………….</w:t>
      </w:r>
    </w:p>
    <w:p w14:paraId="5DC121AA" w14:textId="36BCAEA3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Pamięci RAM</w:t>
      </w:r>
      <w:r w:rsidR="00BB0C10">
        <w:t>: ……………………………………………………………………</w:t>
      </w:r>
      <w:r>
        <w:t>……</w:t>
      </w:r>
    </w:p>
    <w:p w14:paraId="2DDD6CD4" w14:textId="0211726F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Obudow</w:t>
      </w:r>
      <w:r w:rsidR="00395A53">
        <w:t>a</w:t>
      </w:r>
      <w:r w:rsidR="00BB0C10">
        <w:t>: ……………………………………………………………………………..</w:t>
      </w:r>
    </w:p>
    <w:p w14:paraId="22A4DB9B" w14:textId="725FC53B" w:rsidR="00BB0C10" w:rsidRDefault="00B45FB0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Zasilacz</w:t>
      </w:r>
      <w:r w:rsidR="00BB0C10">
        <w:t>: ………………………………………………………………………</w:t>
      </w:r>
      <w:r>
        <w:t>……..</w:t>
      </w:r>
    </w:p>
    <w:p w14:paraId="57654F81" w14:textId="7E56FE12" w:rsidR="00535ECD" w:rsidRDefault="00535ECD" w:rsidP="00BB0C10">
      <w:pPr>
        <w:pStyle w:val="Tekstpodstawowy"/>
        <w:numPr>
          <w:ilvl w:val="0"/>
          <w:numId w:val="6"/>
        </w:numPr>
        <w:suppressAutoHyphens/>
        <w:autoSpaceDN w:val="0"/>
      </w:pPr>
      <w:r w:rsidRPr="00535ECD">
        <w:lastRenderedPageBreak/>
        <w:t>Zestaw Klawiatura + Mysz</w:t>
      </w:r>
      <w:r>
        <w:t>: …………………………………………………………..</w:t>
      </w:r>
    </w:p>
    <w:p w14:paraId="298091F2" w14:textId="50DDE66F" w:rsidR="00395A53" w:rsidRPr="00535ECD" w:rsidRDefault="00395A53" w:rsidP="00BB0C10">
      <w:pPr>
        <w:pStyle w:val="Tekstpodstawowy"/>
        <w:numPr>
          <w:ilvl w:val="0"/>
          <w:numId w:val="6"/>
        </w:numPr>
        <w:suppressAutoHyphens/>
        <w:autoSpaceDN w:val="0"/>
      </w:pPr>
      <w:r>
        <w:t>System operacyjny : ……………………………………..</w:t>
      </w:r>
    </w:p>
    <w:p w14:paraId="5E1E1D08" w14:textId="77777777" w:rsidR="00FF0932" w:rsidRDefault="00FF0932" w:rsidP="00535ECD">
      <w:pPr>
        <w:pStyle w:val="Tekstpodstawowy"/>
        <w:suppressAutoHyphens/>
        <w:autoSpaceDN w:val="0"/>
        <w:ind w:left="360"/>
      </w:pPr>
    </w:p>
    <w:p w14:paraId="0EA9A954" w14:textId="71C02695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218CF" w:rsidRPr="00FF0932">
        <w:rPr>
          <w:b/>
          <w:bCs/>
        </w:rPr>
        <w:t>do</w:t>
      </w:r>
      <w:r w:rsidR="00395A53">
        <w:rPr>
          <w:b/>
          <w:bCs/>
        </w:rPr>
        <w:t>…………..</w:t>
      </w:r>
      <w:r w:rsidR="00D218CF" w:rsidRPr="00FF0932">
        <w:rPr>
          <w:b/>
          <w:bCs/>
        </w:rPr>
        <w:t xml:space="preserve"> dni od daty otrzymania zamówienia otrzymanego  MNiSW.</w:t>
      </w:r>
      <w:r w:rsidR="00395A53" w:rsidRPr="00395A53">
        <w:rPr>
          <w:highlight w:val="yellow"/>
        </w:rPr>
        <w:t xml:space="preserve"> </w:t>
      </w:r>
      <w:r w:rsidR="00395A53" w:rsidRPr="00D218CF">
        <w:rPr>
          <w:highlight w:val="yellow"/>
        </w:rPr>
        <w:t>(</w:t>
      </w:r>
      <w:r w:rsidR="00395A53" w:rsidRPr="00D218CF">
        <w:rPr>
          <w:i/>
          <w:highlight w:val="yellow"/>
        </w:rPr>
        <w:t xml:space="preserve">kryterium </w:t>
      </w:r>
      <w:r w:rsidR="00395A53" w:rsidRPr="0022732C">
        <w:rPr>
          <w:i/>
          <w:highlight w:val="yellow"/>
        </w:rPr>
        <w:t>oceny ofert)</w:t>
      </w:r>
    </w:p>
    <w:p w14:paraId="78BF4BF9" w14:textId="4D8A794A" w:rsidR="00FF0932" w:rsidRPr="00FF0932" w:rsidRDefault="008D2AB8" w:rsidP="00395A53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/>
        </w:rPr>
        <w:t>Okres udzielonej gwarancji wynosi:</w:t>
      </w:r>
      <w:r w:rsidRPr="00FB1B4F">
        <w:t xml:space="preserve"> </w:t>
      </w:r>
      <w:r w:rsidRPr="00FF0932">
        <w:rPr>
          <w:b/>
          <w:bCs/>
        </w:rPr>
        <w:t>………</w:t>
      </w:r>
      <w:r w:rsidR="00D218CF" w:rsidRPr="00FF0932">
        <w:rPr>
          <w:b/>
          <w:bCs/>
        </w:rPr>
        <w:t xml:space="preserve"> miesięcy</w:t>
      </w:r>
      <w:r w:rsidR="00395A53">
        <w:t>.</w:t>
      </w:r>
    </w:p>
    <w:p w14:paraId="1097B36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1B4B7E" w14:textId="3817D195" w:rsidR="00F913C6" w:rsidRPr="007D2362" w:rsidRDefault="00F913C6" w:rsidP="00F913C6">
      <w:pPr>
        <w:jc w:val="both"/>
        <w:rPr>
          <w:i/>
          <w:iCs/>
          <w:sz w:val="22"/>
          <w:szCs w:val="22"/>
        </w:rPr>
      </w:pPr>
      <w:r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E3DAE">
        <w:rPr>
          <w:b/>
          <w:bCs/>
          <w:i/>
          <w:iCs/>
          <w:sz w:val="22"/>
          <w:szCs w:val="22"/>
        </w:rPr>
        <w:t>na zestaw komputerow</w:t>
      </w:r>
      <w:r w:rsidR="00395A53">
        <w:rPr>
          <w:b/>
          <w:bCs/>
          <w:i/>
          <w:iCs/>
          <w:sz w:val="22"/>
          <w:szCs w:val="22"/>
        </w:rPr>
        <w:t>y</w:t>
      </w:r>
      <w:r>
        <w:rPr>
          <w:b/>
          <w:bCs/>
          <w:i/>
          <w:iCs/>
          <w:sz w:val="22"/>
          <w:szCs w:val="22"/>
        </w:rPr>
        <w:t xml:space="preserve"> </w:t>
      </w:r>
      <w:r w:rsidRPr="002E3DAE">
        <w:rPr>
          <w:b/>
          <w:bCs/>
          <w:i/>
          <w:iCs/>
          <w:sz w:val="22"/>
          <w:szCs w:val="22"/>
        </w:rPr>
        <w:t>stacjonarn</w:t>
      </w:r>
      <w:r w:rsidR="00395A53">
        <w:rPr>
          <w:b/>
          <w:bCs/>
          <w:i/>
          <w:iCs/>
          <w:sz w:val="22"/>
          <w:szCs w:val="22"/>
        </w:rPr>
        <w:t>y</w:t>
      </w:r>
      <w:r>
        <w:rPr>
          <w:b/>
          <w:bCs/>
          <w:i/>
          <w:iCs/>
          <w:sz w:val="22"/>
          <w:szCs w:val="22"/>
        </w:rPr>
        <w:t xml:space="preserve"> </w:t>
      </w:r>
      <w:r w:rsidRPr="002E3DAE">
        <w:rPr>
          <w:i/>
          <w:iCs/>
          <w:sz w:val="22"/>
          <w:szCs w:val="22"/>
        </w:rPr>
        <w:t>wchodząc</w:t>
      </w:r>
      <w:r w:rsidR="00395A53">
        <w:rPr>
          <w:i/>
          <w:iCs/>
          <w:sz w:val="22"/>
          <w:szCs w:val="22"/>
        </w:rPr>
        <w:t>y</w:t>
      </w:r>
      <w:r w:rsidRPr="002E3DAE">
        <w:rPr>
          <w:i/>
          <w:iCs/>
          <w:sz w:val="22"/>
          <w:szCs w:val="22"/>
        </w:rPr>
        <w:t xml:space="preserve"> w zakres niniejszej umowy. </w:t>
      </w:r>
      <w:r w:rsidR="00395A53">
        <w:rPr>
          <w:i/>
          <w:iCs/>
          <w:sz w:val="22"/>
          <w:szCs w:val="22"/>
        </w:rPr>
        <w:br/>
      </w:r>
      <w:r w:rsidRPr="002E3DAE">
        <w:rPr>
          <w:i/>
          <w:iCs/>
          <w:sz w:val="22"/>
          <w:szCs w:val="22"/>
        </w:rPr>
        <w:t xml:space="preserve">Po przedstawieniu przez Zamawiającego zamówienia potwierdzonego przez organ nadzorujący Zamawiającego Wykonawca uwzględni w wystawionej fakturze 0% stawkę podatku VAT.  </w:t>
      </w:r>
    </w:p>
    <w:p w14:paraId="024E447E" w14:textId="77777777" w:rsidR="00F913C6" w:rsidRDefault="00F913C6" w:rsidP="00F913C6">
      <w:pPr>
        <w:ind w:right="-47"/>
        <w:jc w:val="both"/>
        <w:rPr>
          <w:sz w:val="22"/>
          <w:szCs w:val="22"/>
        </w:rPr>
      </w:pPr>
    </w:p>
    <w:p w14:paraId="18D5182C" w14:textId="69913294" w:rsidR="00F913C6" w:rsidRPr="002E3DAE" w:rsidRDefault="00F913C6" w:rsidP="00F913C6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0CFDFE" w14:textId="77777777" w:rsidR="00F913C6" w:rsidRPr="002E3DAE" w:rsidRDefault="00F913C6" w:rsidP="00F913C6">
      <w:pPr>
        <w:tabs>
          <w:tab w:val="right" w:pos="9000"/>
        </w:tabs>
        <w:rPr>
          <w:sz w:val="22"/>
          <w:szCs w:val="22"/>
        </w:rPr>
      </w:pPr>
    </w:p>
    <w:p w14:paraId="0778C0FC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3E903081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</w:p>
    <w:p w14:paraId="3CA19E1A" w14:textId="77777777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F3B3219" w14:textId="056F9FA0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3CFDBD14" w14:textId="1903215F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>na zestaw komputerow</w:t>
      </w:r>
      <w:r w:rsidR="007547AE">
        <w:rPr>
          <w:b/>
          <w:color w:val="000000"/>
          <w:sz w:val="22"/>
          <w:szCs w:val="22"/>
          <w:lang w:eastAsia="ar-SA"/>
        </w:rPr>
        <w:t>y</w:t>
      </w:r>
      <w:r w:rsidRPr="002E3DAE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>stacjonarn</w:t>
      </w:r>
      <w:r w:rsidR="007547AE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E3DAE">
        <w:rPr>
          <w:b/>
          <w:bCs/>
          <w:color w:val="000000"/>
          <w:sz w:val="22"/>
          <w:szCs w:val="22"/>
          <w:lang w:eastAsia="ar-SA"/>
        </w:rPr>
        <w:t>zestaw komputero</w:t>
      </w:r>
      <w:r w:rsidR="007547AE">
        <w:rPr>
          <w:b/>
          <w:bCs/>
          <w:color w:val="000000"/>
          <w:sz w:val="22"/>
          <w:szCs w:val="22"/>
          <w:lang w:eastAsia="ar-SA"/>
        </w:rPr>
        <w:t>wy</w:t>
      </w:r>
      <w:r>
        <w:rPr>
          <w:b/>
          <w:bCs/>
          <w:color w:val="000000"/>
          <w:sz w:val="22"/>
          <w:szCs w:val="22"/>
          <w:lang w:eastAsia="ar-SA"/>
        </w:rPr>
        <w:t xml:space="preserve"> stacjonarn</w:t>
      </w:r>
      <w:r w:rsidR="007547AE">
        <w:rPr>
          <w:b/>
          <w:bCs/>
          <w:color w:val="000000"/>
          <w:sz w:val="22"/>
          <w:szCs w:val="22"/>
          <w:lang w:eastAsia="ar-SA"/>
        </w:rPr>
        <w:t>y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>o podatku od towarów i usług (t. j. Dz. U. 2011 Nr 177 poz. 1054 z późn. zm.)</w:t>
      </w:r>
    </w:p>
    <w:p w14:paraId="6D4B737E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9A90B4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ADFA77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6EA675" w14:textId="77777777" w:rsidR="00F913C6" w:rsidRPr="002E3DAE" w:rsidRDefault="00F913C6" w:rsidP="00F913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13C6" w:rsidRPr="002E3DAE" w14:paraId="3818ECBA" w14:textId="77777777" w:rsidTr="00B6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D7C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EDB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407C6C67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81BD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F913C6" w:rsidRPr="002E3DAE" w14:paraId="3323ED83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76D6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BAC0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046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913C6" w:rsidRPr="002E3DAE" w14:paraId="67852936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B8B5E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E414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B4079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AF2DA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3F938729" w14:textId="77777777" w:rsidR="00F913C6" w:rsidRPr="002E3DAE" w:rsidRDefault="00F913C6" w:rsidP="00F913C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19B5146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52DB709B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7BB9F5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099C91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6C35B94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(ych) dokumentu(ów)</w:t>
      </w:r>
    </w:p>
    <w:p w14:paraId="1F9D24D8" w14:textId="77777777" w:rsidR="00F913C6" w:rsidRPr="002E3DAE" w:rsidRDefault="00F913C6" w:rsidP="00F913C6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9B3168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5EC352C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64C4B28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7EBF85A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A35EB9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075CAB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41EF3496" w14:textId="77777777" w:rsidR="00F913C6" w:rsidRPr="002E3DAE" w:rsidRDefault="00F913C6" w:rsidP="00F913C6">
      <w:pPr>
        <w:jc w:val="both"/>
        <w:rPr>
          <w:sz w:val="22"/>
          <w:szCs w:val="22"/>
        </w:rPr>
      </w:pPr>
    </w:p>
    <w:p w14:paraId="10C1315E" w14:textId="77777777" w:rsidR="00F913C6" w:rsidRPr="002E3DAE" w:rsidRDefault="00F913C6" w:rsidP="00F913C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5E8F9E0A" w14:textId="77777777" w:rsidR="00F913C6" w:rsidRPr="002E3DAE" w:rsidRDefault="00F913C6" w:rsidP="00F913C6">
      <w:pPr>
        <w:jc w:val="right"/>
        <w:rPr>
          <w:sz w:val="22"/>
          <w:szCs w:val="22"/>
        </w:rPr>
      </w:pPr>
    </w:p>
    <w:p w14:paraId="52C50DA8" w14:textId="77777777" w:rsidR="008D2AB8" w:rsidRDefault="008D2AB8" w:rsidP="008D2AB8">
      <w:pPr>
        <w:jc w:val="both"/>
        <w:rPr>
          <w:sz w:val="18"/>
          <w:szCs w:val="18"/>
        </w:rPr>
      </w:pPr>
    </w:p>
    <w:p w14:paraId="792ADB9D" w14:textId="1292EAD4" w:rsidR="00FE545C" w:rsidRDefault="00FE545C" w:rsidP="00FE545C">
      <w:pPr>
        <w:rPr>
          <w:b/>
          <w:sz w:val="22"/>
          <w:szCs w:val="22"/>
          <w:u w:val="single"/>
        </w:rPr>
      </w:pPr>
    </w:p>
    <w:p w14:paraId="4632A6F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6EDC3B" w14:textId="77777777" w:rsidR="00004DA6" w:rsidRDefault="00004DA6">
      <w:r>
        <w:separator/>
      </w:r>
    </w:p>
  </w:endnote>
  <w:endnote w:type="continuationSeparator" w:id="0">
    <w:p w14:paraId="26C0299F" w14:textId="77777777" w:rsidR="00004DA6" w:rsidRDefault="00004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9F1BF" w14:textId="77777777" w:rsidR="006D4A4B" w:rsidRDefault="006D4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DC7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E513D" w14:textId="77777777" w:rsidR="006D4A4B" w:rsidRDefault="006D4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0823A4" w14:textId="77777777" w:rsidR="00004DA6" w:rsidRDefault="00004DA6">
      <w:r>
        <w:separator/>
      </w:r>
    </w:p>
  </w:footnote>
  <w:footnote w:type="continuationSeparator" w:id="0">
    <w:p w14:paraId="24D3DFF3" w14:textId="77777777" w:rsidR="00004DA6" w:rsidRDefault="00004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39039" w14:textId="77777777" w:rsidR="006D4A4B" w:rsidRDefault="006D4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5A6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D870B" w14:textId="77777777" w:rsidR="006D4A4B" w:rsidRDefault="006D4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63119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31104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9650273">
    <w:abstractNumId w:val="1"/>
  </w:num>
  <w:num w:numId="4" w16cid:durableId="2013069512">
    <w:abstractNumId w:val="4"/>
  </w:num>
  <w:num w:numId="5" w16cid:durableId="1991205586">
    <w:abstractNumId w:val="0"/>
  </w:num>
  <w:num w:numId="6" w16cid:durableId="269821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1AE"/>
    <w:rsid w:val="00004DA6"/>
    <w:rsid w:val="00012286"/>
    <w:rsid w:val="000704FC"/>
    <w:rsid w:val="00071CCC"/>
    <w:rsid w:val="000B731D"/>
    <w:rsid w:val="000C1595"/>
    <w:rsid w:val="000D6134"/>
    <w:rsid w:val="000E09C7"/>
    <w:rsid w:val="000F6589"/>
    <w:rsid w:val="00106636"/>
    <w:rsid w:val="00116EC6"/>
    <w:rsid w:val="001721AE"/>
    <w:rsid w:val="001801DD"/>
    <w:rsid w:val="001D4612"/>
    <w:rsid w:val="00207E98"/>
    <w:rsid w:val="002723B0"/>
    <w:rsid w:val="00315A4A"/>
    <w:rsid w:val="00395A53"/>
    <w:rsid w:val="004B7300"/>
    <w:rsid w:val="004C6753"/>
    <w:rsid w:val="00535ECD"/>
    <w:rsid w:val="00595C87"/>
    <w:rsid w:val="005D2C65"/>
    <w:rsid w:val="005E6D94"/>
    <w:rsid w:val="0063384F"/>
    <w:rsid w:val="00643C6F"/>
    <w:rsid w:val="00646202"/>
    <w:rsid w:val="0065290F"/>
    <w:rsid w:val="00667370"/>
    <w:rsid w:val="006815F6"/>
    <w:rsid w:val="006D4A4B"/>
    <w:rsid w:val="007547AE"/>
    <w:rsid w:val="007748F0"/>
    <w:rsid w:val="007A4321"/>
    <w:rsid w:val="00833933"/>
    <w:rsid w:val="00853083"/>
    <w:rsid w:val="008B2F0C"/>
    <w:rsid w:val="008B4928"/>
    <w:rsid w:val="008D2AB8"/>
    <w:rsid w:val="008F1C66"/>
    <w:rsid w:val="00912679"/>
    <w:rsid w:val="00970FE4"/>
    <w:rsid w:val="00A0022B"/>
    <w:rsid w:val="00A346FE"/>
    <w:rsid w:val="00A47B4D"/>
    <w:rsid w:val="00A83018"/>
    <w:rsid w:val="00B45FB0"/>
    <w:rsid w:val="00B774DC"/>
    <w:rsid w:val="00BB0C10"/>
    <w:rsid w:val="00C969A6"/>
    <w:rsid w:val="00CA7D36"/>
    <w:rsid w:val="00D218CF"/>
    <w:rsid w:val="00D24208"/>
    <w:rsid w:val="00D60C38"/>
    <w:rsid w:val="00D66893"/>
    <w:rsid w:val="00D838BA"/>
    <w:rsid w:val="00D90ACB"/>
    <w:rsid w:val="00DC1500"/>
    <w:rsid w:val="00DF60D1"/>
    <w:rsid w:val="00E44371"/>
    <w:rsid w:val="00E949B0"/>
    <w:rsid w:val="00EC0BEA"/>
    <w:rsid w:val="00F00591"/>
    <w:rsid w:val="00F51688"/>
    <w:rsid w:val="00F53146"/>
    <w:rsid w:val="00F84A60"/>
    <w:rsid w:val="00F91018"/>
    <w:rsid w:val="00F913C6"/>
    <w:rsid w:val="00FA0F30"/>
    <w:rsid w:val="00FA51A4"/>
    <w:rsid w:val="00FC5D2C"/>
    <w:rsid w:val="00FE545C"/>
    <w:rsid w:val="00FF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8883F"/>
  <w15:chartTrackingRefBased/>
  <w15:docId w15:val="{E44D24CD-05CF-476E-8FA3-B27AED0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C1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734</Words>
  <Characters>5596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2024-05-08T06:07:00Z</cp:lastPrinted>
  <dcterms:created xsi:type="dcterms:W3CDTF">2024-06-25T09:42:00Z</dcterms:created>
  <dcterms:modified xsi:type="dcterms:W3CDTF">2024-06-25T13:07:00Z</dcterms:modified>
</cp:coreProperties>
</file>