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CB6FE7" w14:textId="77777777" w:rsidR="001333A4" w:rsidRPr="00AF3D5C" w:rsidRDefault="001333A4" w:rsidP="001333A4">
      <w:pPr>
        <w:spacing w:before="48" w:line="240" w:lineRule="atLeast"/>
        <w:jc w:val="right"/>
        <w:rPr>
          <w:b/>
        </w:rPr>
      </w:pPr>
      <w:r w:rsidRPr="00AF3D5C">
        <w:rPr>
          <w:b/>
        </w:rPr>
        <w:t xml:space="preserve">Załącznik nr </w:t>
      </w:r>
      <w:r>
        <w:rPr>
          <w:b/>
        </w:rPr>
        <w:t>5</w:t>
      </w:r>
    </w:p>
    <w:p w14:paraId="1D90BB40" w14:textId="77777777" w:rsidR="001333A4" w:rsidRPr="00AF3D5C" w:rsidRDefault="001333A4" w:rsidP="001333A4">
      <w:pPr>
        <w:spacing w:before="48" w:line="240" w:lineRule="atLeast"/>
        <w:jc w:val="center"/>
        <w:rPr>
          <w:b/>
        </w:rPr>
      </w:pPr>
      <w:r w:rsidRPr="00AF3D5C">
        <w:rPr>
          <w:b/>
        </w:rPr>
        <w:t>WZÓR UMOWY</w:t>
      </w:r>
    </w:p>
    <w:p w14:paraId="546C40EB" w14:textId="77777777" w:rsidR="001333A4" w:rsidRPr="00AF3D5C" w:rsidRDefault="001333A4" w:rsidP="001333A4">
      <w:pPr>
        <w:spacing w:before="48" w:line="240" w:lineRule="atLeast"/>
        <w:jc w:val="center"/>
        <w:rPr>
          <w:b/>
        </w:rPr>
      </w:pPr>
      <w:r w:rsidRPr="00AF3D5C">
        <w:rPr>
          <w:b/>
        </w:rPr>
        <w:t xml:space="preserve">Ostateczna treść umowy może ulec zmianie w zakresie nie zmieniającym istotnych postanowień wzoru umowy i SIWZ. </w:t>
      </w:r>
    </w:p>
    <w:p w14:paraId="580359D3" w14:textId="77777777" w:rsidR="001333A4" w:rsidRPr="00946C60" w:rsidRDefault="001333A4" w:rsidP="001333A4">
      <w:pPr>
        <w:spacing w:before="48"/>
        <w:rPr>
          <w:b/>
        </w:rPr>
      </w:pPr>
    </w:p>
    <w:p w14:paraId="1399E76B" w14:textId="3A089109" w:rsidR="001333A4" w:rsidRPr="00946C60" w:rsidRDefault="001333A4" w:rsidP="001333A4">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DE</w:t>
      </w:r>
      <w:r w:rsidRPr="00946C60">
        <w:rPr>
          <w:rFonts w:ascii="Times New Roman" w:hAnsi="Times New Roman"/>
        </w:rPr>
        <w:t>-</w:t>
      </w:r>
      <w:r>
        <w:rPr>
          <w:rFonts w:ascii="Times New Roman" w:hAnsi="Times New Roman"/>
        </w:rPr>
        <w:t>d</w:t>
      </w:r>
      <w:r w:rsidRPr="00946C60">
        <w:rPr>
          <w:rFonts w:ascii="Times New Roman" w:hAnsi="Times New Roman"/>
        </w:rPr>
        <w:t>zp.272-</w:t>
      </w:r>
      <w:r>
        <w:rPr>
          <w:rFonts w:ascii="Times New Roman" w:hAnsi="Times New Roman"/>
        </w:rPr>
        <w:t>3</w:t>
      </w:r>
      <w:r>
        <w:rPr>
          <w:rFonts w:ascii="Times New Roman" w:hAnsi="Times New Roman"/>
        </w:rPr>
        <w:t>14/24</w:t>
      </w:r>
      <w:r w:rsidRPr="00946C60">
        <w:rPr>
          <w:rFonts w:ascii="Times New Roman" w:hAnsi="Times New Roman"/>
        </w:rPr>
        <w:t>,</w:t>
      </w:r>
    </w:p>
    <w:p w14:paraId="124FBFB4" w14:textId="77777777" w:rsidR="001333A4" w:rsidRPr="00946C60" w:rsidRDefault="001333A4" w:rsidP="001333A4">
      <w:pPr>
        <w:pStyle w:val="Tekstpodstawowy"/>
        <w:spacing w:line="240" w:lineRule="auto"/>
        <w:ind w:right="-47"/>
        <w:rPr>
          <w:rFonts w:ascii="Times New Roman" w:hAnsi="Times New Roman"/>
        </w:rPr>
      </w:pPr>
      <w:r w:rsidRPr="00946C60">
        <w:rPr>
          <w:rFonts w:ascii="Times New Roman" w:hAnsi="Times New Roman"/>
        </w:rPr>
        <w:t>pomiędzy</w:t>
      </w:r>
    </w:p>
    <w:p w14:paraId="187A08FA" w14:textId="77777777" w:rsidR="001333A4" w:rsidRPr="00946C60" w:rsidRDefault="001333A4" w:rsidP="001333A4">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1CB71539" w14:textId="77777777" w:rsidR="001333A4" w:rsidRPr="00946C60" w:rsidRDefault="001333A4" w:rsidP="001333A4">
      <w:pPr>
        <w:pStyle w:val="Tekstpodstawowy"/>
        <w:spacing w:line="240" w:lineRule="auto"/>
        <w:ind w:right="-47"/>
        <w:rPr>
          <w:rFonts w:ascii="Times New Roman" w:hAnsi="Times New Roman"/>
        </w:rPr>
      </w:pPr>
      <w:r w:rsidRPr="00946C60">
        <w:rPr>
          <w:rFonts w:ascii="Times New Roman" w:hAnsi="Times New Roman"/>
        </w:rPr>
        <w:t>reprezentowana przez:</w:t>
      </w:r>
    </w:p>
    <w:p w14:paraId="36B5DA3D" w14:textId="77777777" w:rsidR="001333A4" w:rsidRPr="00946C60" w:rsidRDefault="001333A4" w:rsidP="001333A4">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79822847" w14:textId="77777777" w:rsidR="001333A4" w:rsidRPr="00946C60" w:rsidRDefault="001333A4" w:rsidP="001333A4">
      <w:pPr>
        <w:pStyle w:val="Tekstpodstawowy"/>
        <w:spacing w:line="240" w:lineRule="auto"/>
        <w:ind w:right="-47"/>
        <w:rPr>
          <w:rFonts w:ascii="Times New Roman" w:hAnsi="Times New Roman"/>
        </w:rPr>
      </w:pPr>
      <w:r w:rsidRPr="00946C60">
        <w:rPr>
          <w:rFonts w:ascii="Times New Roman" w:hAnsi="Times New Roman"/>
        </w:rPr>
        <w:t>.........................................................................................................</w:t>
      </w:r>
    </w:p>
    <w:p w14:paraId="11502EFF" w14:textId="77777777" w:rsidR="001333A4" w:rsidRPr="00946C60" w:rsidRDefault="001333A4" w:rsidP="001333A4">
      <w:pPr>
        <w:pStyle w:val="Tekstpodstawowy"/>
        <w:spacing w:line="240" w:lineRule="auto"/>
        <w:ind w:right="-47"/>
        <w:rPr>
          <w:rFonts w:ascii="Times New Roman" w:hAnsi="Times New Roman"/>
        </w:rPr>
      </w:pPr>
      <w:r w:rsidRPr="00946C60">
        <w:rPr>
          <w:rFonts w:ascii="Times New Roman" w:hAnsi="Times New Roman"/>
        </w:rPr>
        <w:t>zwaną dalej KUPUJĄCYM</w:t>
      </w:r>
    </w:p>
    <w:p w14:paraId="4C27A236" w14:textId="77777777" w:rsidR="001333A4" w:rsidRPr="00946C60" w:rsidRDefault="001333A4" w:rsidP="001333A4">
      <w:pPr>
        <w:pStyle w:val="Tekstpodstawowy"/>
        <w:spacing w:line="240" w:lineRule="auto"/>
        <w:ind w:right="-47"/>
        <w:rPr>
          <w:rFonts w:ascii="Times New Roman" w:hAnsi="Times New Roman"/>
        </w:rPr>
      </w:pPr>
      <w:r w:rsidRPr="00946C60">
        <w:rPr>
          <w:rFonts w:ascii="Times New Roman" w:hAnsi="Times New Roman"/>
        </w:rPr>
        <w:t xml:space="preserve">a </w:t>
      </w:r>
    </w:p>
    <w:p w14:paraId="2786C696" w14:textId="77777777" w:rsidR="001333A4" w:rsidRPr="00946C60" w:rsidRDefault="001333A4" w:rsidP="001333A4">
      <w:pPr>
        <w:pStyle w:val="Tekstpodstawowy"/>
        <w:spacing w:line="240" w:lineRule="auto"/>
        <w:ind w:right="-47"/>
        <w:rPr>
          <w:rFonts w:ascii="Times New Roman" w:hAnsi="Times New Roman"/>
        </w:rPr>
      </w:pPr>
      <w:r w:rsidRPr="00946C60">
        <w:rPr>
          <w:rFonts w:ascii="Times New Roman" w:hAnsi="Times New Roman"/>
        </w:rPr>
        <w:t>......................................................................................................................................................</w:t>
      </w:r>
    </w:p>
    <w:p w14:paraId="787D4194" w14:textId="77777777" w:rsidR="001333A4" w:rsidRPr="00946C60" w:rsidRDefault="001333A4" w:rsidP="001333A4">
      <w:pPr>
        <w:pStyle w:val="Tekstpodstawowy"/>
        <w:spacing w:line="240" w:lineRule="auto"/>
        <w:ind w:right="-47"/>
        <w:rPr>
          <w:rFonts w:ascii="Times New Roman" w:hAnsi="Times New Roman"/>
        </w:rPr>
      </w:pPr>
      <w:r w:rsidRPr="00946C60">
        <w:rPr>
          <w:rFonts w:ascii="Times New Roman" w:hAnsi="Times New Roman"/>
        </w:rPr>
        <w:t>......................................................................................................................................................</w:t>
      </w:r>
    </w:p>
    <w:p w14:paraId="7849C9D7" w14:textId="77777777" w:rsidR="001333A4" w:rsidRPr="00946C60" w:rsidRDefault="001333A4" w:rsidP="001333A4">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41D13FB5" w14:textId="77777777" w:rsidR="001333A4" w:rsidRPr="00946C60" w:rsidRDefault="001333A4" w:rsidP="001333A4">
      <w:pPr>
        <w:pStyle w:val="Tekstpodstawowy"/>
        <w:spacing w:line="240" w:lineRule="auto"/>
        <w:ind w:right="-47"/>
        <w:rPr>
          <w:rFonts w:ascii="Times New Roman" w:hAnsi="Times New Roman"/>
        </w:rPr>
      </w:pPr>
      <w:r w:rsidRPr="00946C60">
        <w:rPr>
          <w:rFonts w:ascii="Times New Roman" w:hAnsi="Times New Roman"/>
        </w:rPr>
        <w:t>reprezentowanym przez:</w:t>
      </w:r>
    </w:p>
    <w:p w14:paraId="1385CD50" w14:textId="77777777" w:rsidR="001333A4" w:rsidRPr="00946C60" w:rsidRDefault="001333A4" w:rsidP="001333A4">
      <w:pPr>
        <w:pStyle w:val="Tekstpodstawowy"/>
        <w:spacing w:line="240" w:lineRule="auto"/>
        <w:ind w:right="-47"/>
        <w:rPr>
          <w:rFonts w:ascii="Times New Roman" w:hAnsi="Times New Roman"/>
        </w:rPr>
      </w:pPr>
      <w:r w:rsidRPr="00946C60">
        <w:rPr>
          <w:rFonts w:ascii="Times New Roman" w:hAnsi="Times New Roman"/>
        </w:rPr>
        <w:t>1...................................................................................................................................................</w:t>
      </w:r>
    </w:p>
    <w:p w14:paraId="0F221F47" w14:textId="77777777" w:rsidR="001333A4" w:rsidRPr="00946C60" w:rsidRDefault="001333A4" w:rsidP="001333A4">
      <w:pPr>
        <w:pStyle w:val="Tekstpodstawowy"/>
        <w:spacing w:line="240" w:lineRule="auto"/>
        <w:ind w:right="-47"/>
        <w:rPr>
          <w:rFonts w:ascii="Times New Roman" w:hAnsi="Times New Roman"/>
        </w:rPr>
      </w:pPr>
      <w:r w:rsidRPr="00946C60">
        <w:rPr>
          <w:rFonts w:ascii="Times New Roman" w:hAnsi="Times New Roman"/>
        </w:rPr>
        <w:t xml:space="preserve">2................................................................................................................................................... </w:t>
      </w:r>
    </w:p>
    <w:p w14:paraId="2B169686" w14:textId="77777777" w:rsidR="001333A4" w:rsidRPr="00946C60" w:rsidRDefault="001333A4" w:rsidP="001333A4">
      <w:pPr>
        <w:pStyle w:val="Tekstpodstawowy"/>
        <w:spacing w:line="240" w:lineRule="auto"/>
        <w:ind w:right="-47"/>
        <w:rPr>
          <w:rFonts w:ascii="Times New Roman" w:hAnsi="Times New Roman"/>
        </w:rPr>
      </w:pPr>
      <w:r w:rsidRPr="00946C60">
        <w:rPr>
          <w:rFonts w:ascii="Times New Roman" w:hAnsi="Times New Roman"/>
        </w:rPr>
        <w:t>zwanym dalej SPRZEDAWCĄ</w:t>
      </w:r>
    </w:p>
    <w:p w14:paraId="1C996135" w14:textId="77777777" w:rsidR="001333A4" w:rsidRPr="00946C60" w:rsidRDefault="001333A4" w:rsidP="001333A4">
      <w:pPr>
        <w:pStyle w:val="Tekstpodstawowy"/>
        <w:ind w:right="-47"/>
        <w:jc w:val="center"/>
        <w:rPr>
          <w:rFonts w:ascii="Times New Roman" w:hAnsi="Times New Roman"/>
        </w:rPr>
      </w:pPr>
    </w:p>
    <w:p w14:paraId="4332EF84" w14:textId="77777777" w:rsidR="001333A4" w:rsidRPr="00946C60" w:rsidRDefault="001333A4" w:rsidP="001333A4">
      <w:pPr>
        <w:pStyle w:val="Tekstpodstawowy"/>
        <w:ind w:right="-47"/>
        <w:jc w:val="center"/>
        <w:rPr>
          <w:rFonts w:ascii="Times New Roman" w:hAnsi="Times New Roman"/>
          <w:b/>
        </w:rPr>
      </w:pPr>
      <w:r w:rsidRPr="00946C60">
        <w:rPr>
          <w:rFonts w:ascii="Times New Roman" w:hAnsi="Times New Roman"/>
          <w:b/>
        </w:rPr>
        <w:t>§ 1</w:t>
      </w:r>
    </w:p>
    <w:p w14:paraId="141B7CD0" w14:textId="1B873B62" w:rsidR="001333A4" w:rsidRPr="00946C60" w:rsidRDefault="001333A4" w:rsidP="001333A4">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DE</w:t>
      </w:r>
      <w:r w:rsidRPr="00946C60">
        <w:rPr>
          <w:rFonts w:ascii="Times New Roman" w:hAnsi="Times New Roman"/>
        </w:rPr>
        <w:t>-zp.272-</w:t>
      </w:r>
      <w:r>
        <w:rPr>
          <w:rFonts w:ascii="Times New Roman" w:hAnsi="Times New Roman"/>
        </w:rPr>
        <w:t>3</w:t>
      </w:r>
      <w:r>
        <w:rPr>
          <w:rFonts w:ascii="Times New Roman" w:hAnsi="Times New Roman"/>
        </w:rPr>
        <w:t>14</w:t>
      </w:r>
      <w:r w:rsidRPr="00946C60">
        <w:rPr>
          <w:rFonts w:ascii="Times New Roman" w:hAnsi="Times New Roman"/>
        </w:rPr>
        <w:t>/</w:t>
      </w:r>
      <w:r>
        <w:rPr>
          <w:rFonts w:ascii="Times New Roman" w:hAnsi="Times New Roman"/>
        </w:rPr>
        <w:t>24</w:t>
      </w:r>
      <w:r w:rsidRPr="00946C60">
        <w:rPr>
          <w:rFonts w:ascii="Times New Roman" w:hAnsi="Times New Roman"/>
          <w:bCs/>
        </w:rPr>
        <w:t xml:space="preserve">. </w:t>
      </w:r>
    </w:p>
    <w:p w14:paraId="7D8FF394" w14:textId="77777777" w:rsidR="001333A4" w:rsidRPr="00946C60" w:rsidRDefault="001333A4" w:rsidP="001333A4">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16806190" w14:textId="77777777" w:rsidR="001333A4" w:rsidRPr="00946C60" w:rsidRDefault="001333A4" w:rsidP="001333A4">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562BA143" w14:textId="77777777" w:rsidR="001333A4" w:rsidRPr="00946C60" w:rsidRDefault="001333A4" w:rsidP="001333A4">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62D659E9" w14:textId="77777777" w:rsidR="001333A4" w:rsidRPr="00946C60" w:rsidRDefault="001333A4" w:rsidP="001333A4">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54441FED" w14:textId="77777777" w:rsidR="001333A4" w:rsidRPr="00946C60" w:rsidRDefault="001333A4" w:rsidP="001333A4">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5489B099" w14:textId="77777777" w:rsidR="001333A4" w:rsidRPr="00946C60" w:rsidRDefault="001333A4" w:rsidP="001333A4">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4148ADD5" w14:textId="77777777" w:rsidR="001333A4" w:rsidRPr="00946C60" w:rsidRDefault="001333A4" w:rsidP="001333A4">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1C418C76" w14:textId="77777777" w:rsidR="001333A4" w:rsidRPr="00946C60" w:rsidRDefault="001333A4" w:rsidP="001333A4">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19B65AAB" w14:textId="77777777" w:rsidR="001333A4" w:rsidRPr="00946C60" w:rsidRDefault="001333A4" w:rsidP="001333A4">
      <w:pPr>
        <w:pStyle w:val="Tekstpodstawowy"/>
        <w:ind w:right="-47"/>
        <w:rPr>
          <w:rFonts w:ascii="Times New Roman" w:hAnsi="Times New Roman"/>
        </w:rPr>
      </w:pPr>
    </w:p>
    <w:p w14:paraId="03C116C2" w14:textId="77777777" w:rsidR="001333A4" w:rsidRPr="00946C60" w:rsidRDefault="001333A4" w:rsidP="001333A4">
      <w:pPr>
        <w:pStyle w:val="Tekstpodstawowy"/>
        <w:ind w:right="-47"/>
        <w:jc w:val="center"/>
        <w:rPr>
          <w:rFonts w:ascii="Times New Roman" w:hAnsi="Times New Roman"/>
          <w:b/>
        </w:rPr>
      </w:pPr>
    </w:p>
    <w:p w14:paraId="2192D2A4" w14:textId="77777777" w:rsidR="001333A4" w:rsidRPr="00946C60" w:rsidRDefault="001333A4" w:rsidP="001333A4">
      <w:pPr>
        <w:pStyle w:val="Tekstpodstawowy"/>
        <w:ind w:right="-47"/>
        <w:jc w:val="center"/>
        <w:rPr>
          <w:rFonts w:ascii="Times New Roman" w:hAnsi="Times New Roman"/>
          <w:b/>
        </w:rPr>
      </w:pPr>
    </w:p>
    <w:p w14:paraId="18A79FF8" w14:textId="77777777" w:rsidR="001333A4" w:rsidRPr="00946C60" w:rsidRDefault="001333A4" w:rsidP="001333A4">
      <w:pPr>
        <w:pStyle w:val="Tekstpodstawowy"/>
        <w:ind w:right="-47"/>
        <w:jc w:val="center"/>
        <w:rPr>
          <w:rFonts w:ascii="Times New Roman" w:hAnsi="Times New Roman"/>
          <w:b/>
        </w:rPr>
      </w:pPr>
    </w:p>
    <w:p w14:paraId="71B09E05" w14:textId="77777777" w:rsidR="001333A4" w:rsidRPr="00946C60" w:rsidRDefault="001333A4" w:rsidP="001333A4">
      <w:pPr>
        <w:pStyle w:val="Tekstpodstawowy"/>
        <w:ind w:right="-47"/>
        <w:jc w:val="center"/>
        <w:rPr>
          <w:rFonts w:ascii="Times New Roman" w:hAnsi="Times New Roman"/>
          <w:b/>
        </w:rPr>
      </w:pPr>
      <w:r w:rsidRPr="00946C60">
        <w:rPr>
          <w:rFonts w:ascii="Times New Roman" w:hAnsi="Times New Roman"/>
          <w:b/>
        </w:rPr>
        <w:lastRenderedPageBreak/>
        <w:t>§ 2</w:t>
      </w:r>
    </w:p>
    <w:p w14:paraId="1FAB171C" w14:textId="77777777" w:rsidR="001333A4" w:rsidRPr="00946C60" w:rsidRDefault="001333A4" w:rsidP="001333A4">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01A2593A" w14:textId="77777777" w:rsidR="001333A4" w:rsidRPr="00946C60" w:rsidRDefault="001333A4" w:rsidP="001333A4">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4C45C78F" w14:textId="77777777" w:rsidR="001333A4" w:rsidRPr="00946C60" w:rsidRDefault="001333A4" w:rsidP="001333A4">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2C05895A" w14:textId="77777777" w:rsidR="001333A4" w:rsidRPr="00946C60" w:rsidRDefault="001333A4" w:rsidP="001333A4">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6B72FCD0" w14:textId="77777777" w:rsidR="001333A4" w:rsidRPr="00946C60" w:rsidRDefault="001333A4" w:rsidP="001333A4">
      <w:pPr>
        <w:pStyle w:val="Tekstpodstawowy"/>
        <w:ind w:right="-47"/>
        <w:rPr>
          <w:rFonts w:ascii="Times New Roman" w:hAnsi="Times New Roman"/>
        </w:rPr>
      </w:pPr>
    </w:p>
    <w:p w14:paraId="35599D77" w14:textId="77777777" w:rsidR="001333A4" w:rsidRPr="00946C60" w:rsidRDefault="001333A4" w:rsidP="001333A4">
      <w:pPr>
        <w:pStyle w:val="Tekstpodstawowy"/>
        <w:ind w:right="-47"/>
        <w:jc w:val="center"/>
        <w:rPr>
          <w:rFonts w:ascii="Times New Roman" w:hAnsi="Times New Roman"/>
          <w:b/>
        </w:rPr>
      </w:pPr>
      <w:r w:rsidRPr="00946C60">
        <w:rPr>
          <w:rFonts w:ascii="Times New Roman" w:hAnsi="Times New Roman"/>
          <w:b/>
        </w:rPr>
        <w:t>§ 3</w:t>
      </w:r>
    </w:p>
    <w:p w14:paraId="49FAB945" w14:textId="77777777" w:rsidR="001333A4" w:rsidRPr="00946C60" w:rsidRDefault="001333A4" w:rsidP="001333A4">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32A25A25" w14:textId="77777777" w:rsidR="001333A4" w:rsidRPr="00946C60" w:rsidRDefault="001333A4" w:rsidP="001333A4">
      <w:pPr>
        <w:pStyle w:val="Tekstpodstawowy"/>
        <w:spacing w:line="240" w:lineRule="auto"/>
        <w:ind w:right="-45"/>
        <w:jc w:val="both"/>
        <w:rPr>
          <w:rFonts w:ascii="Times New Roman" w:hAnsi="Times New Roman"/>
          <w:i/>
        </w:rPr>
      </w:pPr>
      <w:r w:rsidRPr="00946C60">
        <w:rPr>
          <w:rFonts w:ascii="Times New Roman" w:hAnsi="Times New Roman"/>
          <w:i/>
        </w:rPr>
        <w:t>(słownie....................................................................................)</w:t>
      </w:r>
    </w:p>
    <w:p w14:paraId="1968FB43" w14:textId="77777777" w:rsidR="001333A4" w:rsidRPr="00946C60" w:rsidRDefault="001333A4" w:rsidP="001333A4">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6B7BE732" w14:textId="77777777" w:rsidR="001333A4" w:rsidRPr="00946C60" w:rsidRDefault="001333A4" w:rsidP="001333A4">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0B61494D" w14:textId="77777777" w:rsidR="001333A4" w:rsidRPr="00946C60" w:rsidRDefault="001333A4" w:rsidP="001333A4">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2E45C440" w14:textId="77777777" w:rsidR="001333A4" w:rsidRPr="00946C60" w:rsidRDefault="001333A4" w:rsidP="001333A4">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45868458" w14:textId="77777777" w:rsidR="001333A4" w:rsidRPr="00946C60" w:rsidRDefault="001333A4" w:rsidP="001333A4">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54900D8B" w14:textId="77777777" w:rsidR="001333A4" w:rsidRPr="00946C60" w:rsidRDefault="001333A4" w:rsidP="001333A4">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356464B7" w14:textId="77777777" w:rsidR="001333A4" w:rsidRPr="00946C60" w:rsidRDefault="001333A4" w:rsidP="001333A4">
      <w:pPr>
        <w:pStyle w:val="Tekstpodstawowy"/>
        <w:ind w:right="-47"/>
        <w:rPr>
          <w:rFonts w:ascii="Times New Roman" w:hAnsi="Times New Roman"/>
        </w:rPr>
      </w:pPr>
    </w:p>
    <w:p w14:paraId="67788470" w14:textId="77777777" w:rsidR="001333A4" w:rsidRPr="00946C60" w:rsidRDefault="001333A4" w:rsidP="001333A4">
      <w:pPr>
        <w:pStyle w:val="Tekstpodstawowy"/>
        <w:ind w:right="-47"/>
        <w:rPr>
          <w:rFonts w:ascii="Times New Roman" w:hAnsi="Times New Roman"/>
        </w:rPr>
      </w:pPr>
    </w:p>
    <w:p w14:paraId="157DB33A" w14:textId="77777777" w:rsidR="001333A4" w:rsidRPr="008C1807" w:rsidRDefault="001333A4" w:rsidP="001333A4">
      <w:pPr>
        <w:pStyle w:val="Tekstpodstawowy"/>
        <w:ind w:right="-47"/>
        <w:jc w:val="center"/>
        <w:rPr>
          <w:rFonts w:ascii="Times New Roman" w:hAnsi="Times New Roman"/>
          <w:b/>
        </w:rPr>
      </w:pPr>
      <w:r w:rsidRPr="008C1807">
        <w:rPr>
          <w:rFonts w:ascii="Times New Roman" w:hAnsi="Times New Roman"/>
          <w:b/>
        </w:rPr>
        <w:t>§ 4</w:t>
      </w:r>
    </w:p>
    <w:p w14:paraId="12517930" w14:textId="77777777" w:rsidR="001333A4" w:rsidRPr="008C1807" w:rsidRDefault="001333A4" w:rsidP="001333A4">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5AA2D3FE" w14:textId="77777777" w:rsidR="001333A4" w:rsidRPr="008C1807" w:rsidRDefault="001333A4" w:rsidP="001333A4">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3ABA1E6" w14:textId="77777777" w:rsidR="001333A4" w:rsidRPr="008C1807" w:rsidRDefault="001333A4" w:rsidP="001333A4">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5A6EBA3D" w14:textId="77777777" w:rsidR="001333A4" w:rsidRPr="008C1807" w:rsidRDefault="001333A4" w:rsidP="001333A4">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64EB8D26" w14:textId="77777777" w:rsidR="001333A4" w:rsidRPr="00946C60" w:rsidRDefault="001333A4" w:rsidP="001333A4">
      <w:pPr>
        <w:pStyle w:val="Tekstpodstawowy"/>
        <w:ind w:right="-47"/>
        <w:rPr>
          <w:rFonts w:ascii="Times New Roman" w:hAnsi="Times New Roman"/>
        </w:rPr>
      </w:pPr>
    </w:p>
    <w:p w14:paraId="3B92E696" w14:textId="77777777" w:rsidR="001333A4" w:rsidRPr="00946C60" w:rsidRDefault="001333A4" w:rsidP="001333A4">
      <w:pPr>
        <w:pStyle w:val="Tekstpodstawowy"/>
        <w:ind w:right="-47"/>
        <w:jc w:val="center"/>
        <w:rPr>
          <w:rFonts w:ascii="Times New Roman" w:hAnsi="Times New Roman"/>
          <w:b/>
        </w:rPr>
      </w:pPr>
      <w:r w:rsidRPr="00946C60">
        <w:rPr>
          <w:rFonts w:ascii="Times New Roman" w:hAnsi="Times New Roman"/>
          <w:b/>
        </w:rPr>
        <w:t>§ 5</w:t>
      </w:r>
    </w:p>
    <w:p w14:paraId="0DA4E508" w14:textId="77777777" w:rsidR="001333A4" w:rsidRPr="00946C60" w:rsidRDefault="001333A4" w:rsidP="001333A4">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09F323E6" w14:textId="77777777" w:rsidR="001333A4" w:rsidRPr="00946C60" w:rsidRDefault="001333A4" w:rsidP="001333A4">
      <w:pPr>
        <w:pStyle w:val="Tekstpodstawowy"/>
        <w:numPr>
          <w:ilvl w:val="0"/>
          <w:numId w:val="50"/>
        </w:numPr>
        <w:ind w:left="426" w:right="-47" w:hanging="284"/>
        <w:jc w:val="both"/>
        <w:rPr>
          <w:rFonts w:ascii="Times New Roman" w:hAnsi="Times New Roman"/>
        </w:rPr>
      </w:pPr>
      <w:r w:rsidRPr="00946C60">
        <w:rPr>
          <w:rFonts w:ascii="Times New Roman" w:hAnsi="Times New Roman"/>
        </w:rPr>
        <w:t>Sprzedawca zapłaci Kupującemu kary umowne:</w:t>
      </w:r>
    </w:p>
    <w:p w14:paraId="4FB4E6AD" w14:textId="77777777" w:rsidR="001333A4" w:rsidRPr="00946C60" w:rsidRDefault="001333A4" w:rsidP="001333A4">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6A02568F" w14:textId="77777777" w:rsidR="001333A4" w:rsidRPr="00946C60" w:rsidRDefault="001333A4" w:rsidP="001333A4">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76BF9260" w14:textId="77777777" w:rsidR="001333A4" w:rsidRPr="00946C60" w:rsidRDefault="001333A4" w:rsidP="001333A4">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2E5F5254" w14:textId="77777777" w:rsidR="001333A4" w:rsidRPr="00946C60" w:rsidRDefault="001333A4" w:rsidP="001333A4">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winy</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19E63842" w14:textId="77777777" w:rsidR="001333A4" w:rsidRPr="00946C60" w:rsidRDefault="001333A4" w:rsidP="001333A4">
      <w:pPr>
        <w:pStyle w:val="Tekstpodstawowy"/>
        <w:ind w:right="-47"/>
        <w:jc w:val="both"/>
        <w:rPr>
          <w:rFonts w:ascii="Times New Roman" w:hAnsi="Times New Roman"/>
        </w:rPr>
      </w:pPr>
      <w:r w:rsidRPr="00946C60">
        <w:rPr>
          <w:rFonts w:ascii="Times New Roman" w:hAnsi="Times New Roman"/>
        </w:rPr>
        <w:t>3. Kupujący zapłaci Sprzedawcy karę umową:</w:t>
      </w:r>
    </w:p>
    <w:p w14:paraId="30090A5A" w14:textId="77777777" w:rsidR="001333A4" w:rsidRPr="00946C60" w:rsidRDefault="001333A4" w:rsidP="001333A4">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65DEF862" w14:textId="77777777" w:rsidR="001333A4" w:rsidRDefault="001333A4" w:rsidP="001333A4">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 xml:space="preserve">winy </w:t>
      </w:r>
      <w:r w:rsidRPr="00946C60">
        <w:rPr>
          <w:rFonts w:ascii="Times New Roman" w:hAnsi="Times New Roman"/>
          <w:bCs/>
        </w:rPr>
        <w:t xml:space="preserve">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35EBB1B3" w14:textId="77777777" w:rsidR="001333A4" w:rsidRDefault="001333A4" w:rsidP="001333A4">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2E0D01A9" w14:textId="77777777" w:rsidR="001333A4" w:rsidRPr="00CC347C" w:rsidRDefault="001333A4" w:rsidP="001333A4">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44057DDF" w14:textId="77777777" w:rsidR="001333A4" w:rsidRPr="00946C60" w:rsidRDefault="001333A4" w:rsidP="001333A4">
      <w:pPr>
        <w:pStyle w:val="Tekstpodstawowy"/>
        <w:ind w:right="-47"/>
        <w:rPr>
          <w:rFonts w:ascii="Times New Roman" w:hAnsi="Times New Roman"/>
        </w:rPr>
      </w:pPr>
    </w:p>
    <w:p w14:paraId="21BAA6CF" w14:textId="77777777" w:rsidR="001333A4" w:rsidRPr="00946C60" w:rsidRDefault="001333A4" w:rsidP="001333A4">
      <w:pPr>
        <w:pStyle w:val="Tekstpodstawowy"/>
        <w:ind w:right="-47"/>
        <w:jc w:val="center"/>
        <w:rPr>
          <w:rFonts w:ascii="Times New Roman" w:hAnsi="Times New Roman"/>
          <w:b/>
        </w:rPr>
      </w:pPr>
      <w:r w:rsidRPr="00946C60">
        <w:rPr>
          <w:rFonts w:ascii="Times New Roman" w:hAnsi="Times New Roman"/>
          <w:b/>
        </w:rPr>
        <w:t>§ 6</w:t>
      </w:r>
    </w:p>
    <w:p w14:paraId="109E2207" w14:textId="77777777" w:rsidR="001333A4" w:rsidRPr="00946C60" w:rsidRDefault="001333A4" w:rsidP="001333A4">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1D8C1D51" w14:textId="77777777" w:rsidR="001333A4" w:rsidRPr="00946C60" w:rsidRDefault="001333A4" w:rsidP="001333A4">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234D7DCD" w14:textId="77777777" w:rsidR="001333A4" w:rsidRPr="00946C60" w:rsidRDefault="001333A4" w:rsidP="001333A4">
      <w:pPr>
        <w:pStyle w:val="Tekstpodstawowy"/>
        <w:ind w:right="-47"/>
        <w:rPr>
          <w:rFonts w:ascii="Times New Roman" w:hAnsi="Times New Roman"/>
        </w:rPr>
      </w:pPr>
    </w:p>
    <w:p w14:paraId="6EDFDEFC" w14:textId="77777777" w:rsidR="001333A4" w:rsidRDefault="001333A4" w:rsidP="001333A4">
      <w:pPr>
        <w:pStyle w:val="Tekstpodstawowy"/>
        <w:ind w:right="-47"/>
        <w:jc w:val="center"/>
        <w:rPr>
          <w:rFonts w:ascii="Times New Roman" w:hAnsi="Times New Roman"/>
          <w:b/>
        </w:rPr>
      </w:pPr>
      <w:r w:rsidRPr="00946C60">
        <w:rPr>
          <w:rFonts w:ascii="Times New Roman" w:hAnsi="Times New Roman"/>
          <w:b/>
        </w:rPr>
        <w:t>§ 7</w:t>
      </w:r>
    </w:p>
    <w:p w14:paraId="1D7A6E9F" w14:textId="77777777" w:rsidR="001333A4" w:rsidRPr="00CC347C" w:rsidRDefault="001333A4" w:rsidP="001333A4">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7CF29403" w14:textId="77777777" w:rsidR="001333A4" w:rsidRPr="00946C60" w:rsidRDefault="001333A4" w:rsidP="001333A4">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01253785" w14:textId="77777777" w:rsidR="001333A4" w:rsidRPr="00946C60" w:rsidRDefault="001333A4" w:rsidP="001333A4">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0BCFA9AF" w14:textId="77777777" w:rsidR="001333A4" w:rsidRPr="00946C60" w:rsidRDefault="001333A4" w:rsidP="001333A4">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38AD532D" w14:textId="77777777" w:rsidR="001333A4" w:rsidRPr="00946C60" w:rsidRDefault="001333A4" w:rsidP="001333A4">
      <w:pPr>
        <w:jc w:val="center"/>
        <w:rPr>
          <w:b/>
        </w:rPr>
      </w:pPr>
    </w:p>
    <w:p w14:paraId="6C5CB7F4" w14:textId="77777777" w:rsidR="001333A4" w:rsidRDefault="001333A4" w:rsidP="001333A4">
      <w:pPr>
        <w:pStyle w:val="Tekstpodstawowy"/>
        <w:spacing w:line="240" w:lineRule="auto"/>
        <w:ind w:right="-45"/>
        <w:jc w:val="center"/>
        <w:rPr>
          <w:rFonts w:ascii="Times New Roman" w:hAnsi="Times New Roman"/>
          <w:b/>
        </w:rPr>
      </w:pPr>
    </w:p>
    <w:p w14:paraId="3C0A02A1" w14:textId="77777777" w:rsidR="001333A4" w:rsidRDefault="001333A4" w:rsidP="001333A4">
      <w:pPr>
        <w:pStyle w:val="Tekstpodstawowy"/>
        <w:spacing w:line="240" w:lineRule="auto"/>
        <w:ind w:right="-45"/>
        <w:jc w:val="center"/>
        <w:rPr>
          <w:rFonts w:ascii="Times New Roman" w:hAnsi="Times New Roman"/>
          <w:b/>
        </w:rPr>
      </w:pPr>
    </w:p>
    <w:p w14:paraId="67139F0C" w14:textId="77777777" w:rsidR="001333A4" w:rsidRDefault="001333A4" w:rsidP="001333A4">
      <w:pPr>
        <w:pStyle w:val="Tekstpodstawowy"/>
        <w:spacing w:line="240" w:lineRule="auto"/>
        <w:ind w:right="-45"/>
        <w:jc w:val="center"/>
        <w:rPr>
          <w:rFonts w:ascii="Times New Roman" w:hAnsi="Times New Roman"/>
          <w:b/>
        </w:rPr>
      </w:pPr>
    </w:p>
    <w:p w14:paraId="76C970EA" w14:textId="77777777" w:rsidR="001333A4" w:rsidRPr="00946C60" w:rsidRDefault="001333A4" w:rsidP="001333A4">
      <w:pPr>
        <w:pStyle w:val="Tekstpodstawowy"/>
        <w:spacing w:line="240" w:lineRule="auto"/>
        <w:ind w:right="-45"/>
        <w:jc w:val="center"/>
        <w:rPr>
          <w:rFonts w:ascii="Times New Roman" w:hAnsi="Times New Roman"/>
          <w:b/>
        </w:rPr>
      </w:pPr>
      <w:r w:rsidRPr="00946C60">
        <w:rPr>
          <w:rFonts w:ascii="Times New Roman" w:hAnsi="Times New Roman"/>
          <w:b/>
        </w:rPr>
        <w:t>§ 8</w:t>
      </w:r>
    </w:p>
    <w:p w14:paraId="28FDADE1" w14:textId="77777777" w:rsidR="001333A4" w:rsidRPr="00946C60" w:rsidRDefault="001333A4" w:rsidP="001333A4">
      <w:pPr>
        <w:pStyle w:val="Tekstpodstawowy"/>
        <w:spacing w:line="240" w:lineRule="auto"/>
        <w:ind w:right="-45"/>
        <w:jc w:val="both"/>
        <w:rPr>
          <w:rFonts w:ascii="Times New Roman" w:hAnsi="Times New Roman"/>
        </w:rPr>
      </w:pPr>
      <w:r w:rsidRPr="00946C60">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14:paraId="270467BB" w14:textId="77777777" w:rsidR="001333A4" w:rsidRPr="00946C60" w:rsidRDefault="001333A4" w:rsidP="001333A4">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6F0C4659" w14:textId="77777777" w:rsidR="001333A4" w:rsidRPr="00946C60" w:rsidRDefault="001333A4" w:rsidP="001333A4">
      <w:pPr>
        <w:pStyle w:val="Tekstpodstawowy"/>
        <w:spacing w:line="240" w:lineRule="auto"/>
        <w:ind w:right="-45"/>
        <w:jc w:val="both"/>
        <w:rPr>
          <w:rFonts w:ascii="Times New Roman" w:hAnsi="Times New Roman"/>
        </w:rPr>
      </w:pPr>
    </w:p>
    <w:p w14:paraId="44F3C73B" w14:textId="77777777" w:rsidR="001333A4" w:rsidRPr="00515AFA" w:rsidRDefault="001333A4" w:rsidP="001333A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72F08DC" w14:textId="77777777" w:rsidR="001333A4" w:rsidRPr="00515AFA" w:rsidRDefault="001333A4" w:rsidP="001333A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273C560" w14:textId="77777777" w:rsidR="001333A4" w:rsidRPr="00515AFA" w:rsidRDefault="001333A4" w:rsidP="001333A4">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6E67CB77" w14:textId="77777777" w:rsidR="001333A4" w:rsidRPr="00515AFA" w:rsidRDefault="001333A4" w:rsidP="001333A4">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EF57B09" w14:textId="77777777" w:rsidR="001333A4" w:rsidRPr="00515AFA" w:rsidRDefault="001333A4" w:rsidP="001333A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4A7DC3D6" w14:textId="77777777" w:rsidR="001333A4" w:rsidRPr="00515AFA" w:rsidRDefault="001333A4" w:rsidP="001333A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55CED217" w14:textId="77777777" w:rsidR="001333A4" w:rsidRPr="00515AFA" w:rsidRDefault="001333A4" w:rsidP="001333A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7A5EA507" w14:textId="77777777" w:rsidR="001333A4" w:rsidRPr="00515AFA" w:rsidRDefault="001333A4" w:rsidP="001333A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BEDF43B" w14:textId="77777777" w:rsidR="001333A4" w:rsidRPr="00946C60" w:rsidRDefault="001333A4" w:rsidP="001333A4">
      <w:pPr>
        <w:pStyle w:val="Tekstpodstawowy"/>
        <w:ind w:right="-47"/>
        <w:rPr>
          <w:rFonts w:ascii="Times New Roman" w:hAnsi="Times New Roman"/>
        </w:rPr>
      </w:pPr>
    </w:p>
    <w:p w14:paraId="12BF4A7C" w14:textId="77777777" w:rsidR="001333A4" w:rsidRPr="00946C60" w:rsidRDefault="001333A4" w:rsidP="001333A4">
      <w:pPr>
        <w:pStyle w:val="Tekstpodstawowy"/>
        <w:ind w:right="-47"/>
        <w:jc w:val="center"/>
        <w:rPr>
          <w:rFonts w:ascii="Times New Roman" w:hAnsi="Times New Roman"/>
          <w:b/>
        </w:rPr>
      </w:pPr>
    </w:p>
    <w:p w14:paraId="4F9942B9" w14:textId="77777777" w:rsidR="001333A4" w:rsidRPr="00946C60" w:rsidRDefault="001333A4" w:rsidP="001333A4">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45A19E94" w14:textId="77777777" w:rsidR="001333A4" w:rsidRPr="00946C60" w:rsidRDefault="001333A4" w:rsidP="001333A4">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644D78C4" w14:textId="77777777" w:rsidR="001333A4" w:rsidRPr="00946C60" w:rsidRDefault="001333A4" w:rsidP="001333A4">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0B1EF1B7" w14:textId="77777777" w:rsidR="001333A4" w:rsidRPr="00946C60" w:rsidRDefault="001333A4" w:rsidP="001333A4">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3D2BAC48" w14:textId="77777777" w:rsidR="001333A4" w:rsidRPr="00946C60" w:rsidRDefault="001333A4" w:rsidP="001333A4">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4F7D25D7" w14:textId="77777777" w:rsidR="001333A4" w:rsidRPr="00946C60" w:rsidRDefault="001333A4" w:rsidP="001333A4">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0F218139" w14:textId="77777777" w:rsidR="001333A4" w:rsidRPr="00946C60" w:rsidRDefault="001333A4" w:rsidP="001333A4">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13673290" w14:textId="77777777" w:rsidR="001333A4" w:rsidRPr="00946C60" w:rsidRDefault="001333A4" w:rsidP="001333A4">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790B8365" w14:textId="77777777" w:rsidR="001333A4" w:rsidRPr="00946C60" w:rsidRDefault="001333A4" w:rsidP="001333A4">
      <w:pPr>
        <w:numPr>
          <w:ilvl w:val="0"/>
          <w:numId w:val="5"/>
        </w:numPr>
        <w:spacing w:after="120"/>
        <w:rPr>
          <w:b/>
          <w:color w:val="000000"/>
          <w:kern w:val="2"/>
        </w:rPr>
      </w:pPr>
      <w:r w:rsidRPr="00946C60">
        <w:rPr>
          <w:b/>
          <w:color w:val="000000"/>
          <w:kern w:val="2"/>
        </w:rPr>
        <w:t>wysokości wynagrodzenia w przypadku zmiany stawki podatku od towarów i usług.</w:t>
      </w:r>
    </w:p>
    <w:p w14:paraId="49BCA5AA" w14:textId="77777777" w:rsidR="001333A4" w:rsidRPr="00946C60" w:rsidRDefault="001333A4" w:rsidP="001333A4">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52C3ADB" w14:textId="77777777" w:rsidR="001333A4" w:rsidRPr="00946C60" w:rsidRDefault="001333A4" w:rsidP="001333A4">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6CDAC410" w14:textId="77777777" w:rsidR="001333A4" w:rsidRPr="00946C60" w:rsidRDefault="001333A4" w:rsidP="001333A4">
      <w:pPr>
        <w:tabs>
          <w:tab w:val="left" w:pos="1040"/>
        </w:tabs>
        <w:suppressAutoHyphens/>
        <w:ind w:left="360"/>
        <w:jc w:val="both"/>
        <w:rPr>
          <w:b/>
          <w:color w:val="000000"/>
          <w:kern w:val="2"/>
        </w:rPr>
      </w:pPr>
    </w:p>
    <w:p w14:paraId="1FA09838" w14:textId="77777777" w:rsidR="001333A4" w:rsidRPr="00946C60" w:rsidRDefault="001333A4" w:rsidP="001333A4">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EFC604D" w14:textId="77777777" w:rsidR="001333A4" w:rsidRPr="00946C60" w:rsidRDefault="001333A4" w:rsidP="001333A4">
      <w:pPr>
        <w:pStyle w:val="Tekstpodstawowy"/>
        <w:ind w:right="-47"/>
        <w:rPr>
          <w:rFonts w:ascii="Times New Roman" w:hAnsi="Times New Roman"/>
        </w:rPr>
      </w:pPr>
    </w:p>
    <w:p w14:paraId="63076082" w14:textId="77777777" w:rsidR="001333A4" w:rsidRDefault="001333A4" w:rsidP="001333A4">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2D0E42DB" w14:textId="77777777" w:rsidR="001333A4" w:rsidRPr="0038770C" w:rsidRDefault="001333A4" w:rsidP="001333A4">
      <w:pPr>
        <w:pStyle w:val="Tekstpodstawowy"/>
        <w:ind w:right="-47"/>
        <w:jc w:val="both"/>
        <w:rPr>
          <w:rFonts w:ascii="Times New Roman" w:hAnsi="Times New Roman"/>
        </w:rPr>
      </w:pPr>
      <w:r w:rsidRPr="0038770C">
        <w:rPr>
          <w:rFonts w:ascii="Times New Roman" w:hAnsi="Times New Roman"/>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727870E" w14:textId="77777777" w:rsidR="001333A4" w:rsidRPr="0038770C" w:rsidRDefault="001333A4" w:rsidP="001333A4">
      <w:pPr>
        <w:pStyle w:val="Tekstpodstawowy"/>
        <w:ind w:right="-47"/>
        <w:jc w:val="both"/>
        <w:rPr>
          <w:rFonts w:ascii="Times New Roman" w:hAnsi="Times New Roman"/>
        </w:rPr>
      </w:pPr>
      <w:r w:rsidRPr="0038770C">
        <w:rPr>
          <w:rFonts w:ascii="Times New Roman" w:hAnsi="Times New Roman"/>
        </w:rPr>
        <w:t xml:space="preserve">2. W razie wątpliwości, czy określona informacja stanowi tajemnicę Wykonawca zobowiązany jest zwrócić się w formie pisemnej do Zamawiającego o wyjaśnienie takiej wątpliwości. </w:t>
      </w:r>
    </w:p>
    <w:p w14:paraId="6274E01A" w14:textId="77777777" w:rsidR="001333A4" w:rsidRPr="0038770C" w:rsidRDefault="001333A4" w:rsidP="001333A4">
      <w:pPr>
        <w:pStyle w:val="Tekstpodstawowy"/>
        <w:ind w:right="-47"/>
        <w:jc w:val="both"/>
        <w:rPr>
          <w:rFonts w:ascii="Times New Roman" w:hAnsi="Times New Roman"/>
        </w:rPr>
      </w:pPr>
      <w:r w:rsidRPr="0038770C">
        <w:rPr>
          <w:rFonts w:ascii="Times New Roman" w:hAnsi="Times New Roman"/>
        </w:rPr>
        <w:t>3. Wykonawca zobowiązuje się do wykorzystania uzyskanych, powyższych informacji jedynie w celu wykonania przedmiotu umowy.</w:t>
      </w:r>
    </w:p>
    <w:p w14:paraId="38C6323E" w14:textId="77777777" w:rsidR="001333A4" w:rsidRPr="0038770C" w:rsidRDefault="001333A4" w:rsidP="001333A4">
      <w:pPr>
        <w:pStyle w:val="Tekstpodstawowy"/>
        <w:ind w:right="-47"/>
        <w:jc w:val="both"/>
        <w:rPr>
          <w:rFonts w:ascii="Times New Roman" w:hAnsi="Times New Roman"/>
        </w:rPr>
      </w:pPr>
      <w:r w:rsidRPr="0038770C">
        <w:rPr>
          <w:rFonts w:ascii="Times New Roman" w:hAnsi="Times New Roman"/>
        </w:rPr>
        <w:t xml:space="preserve"> 4. Wykonawca zobowiązuje się ujawnić powyższe informacje tylko tym pracownikom Wykonawcy, wobec których ujawnienie takie będzie uzasadnione zakresem, w którym wykonują przedmiot umowy. </w:t>
      </w:r>
    </w:p>
    <w:p w14:paraId="26824479" w14:textId="77777777" w:rsidR="001333A4" w:rsidRPr="0038770C" w:rsidRDefault="001333A4" w:rsidP="001333A4">
      <w:pPr>
        <w:pStyle w:val="Tekstpodstawowy"/>
        <w:ind w:right="-47"/>
        <w:jc w:val="both"/>
        <w:rPr>
          <w:rFonts w:ascii="Times New Roman" w:hAnsi="Times New Roman"/>
          <w:b/>
        </w:rPr>
      </w:pPr>
      <w:r w:rsidRPr="0038770C">
        <w:rPr>
          <w:rFonts w:ascii="Times New Roman" w:hAnsi="Times New Roman"/>
        </w:rPr>
        <w:t>5. Powyższe przepisy nie będą miały zastosowania wobec informacji powszechnie znanych lub opublikowanych oraz w przypadku żądania ich ujawnienia przez uprawniony organ.</w:t>
      </w:r>
      <w:r w:rsidRPr="0038770C">
        <w:rPr>
          <w:rFonts w:ascii="Times New Roman" w:hAnsi="Times New Roman"/>
          <w:b/>
        </w:rPr>
        <w:t xml:space="preserve">                                                        </w:t>
      </w:r>
    </w:p>
    <w:p w14:paraId="6E89A887" w14:textId="77777777" w:rsidR="001333A4" w:rsidRDefault="001333A4" w:rsidP="001333A4">
      <w:pPr>
        <w:pStyle w:val="Tekstpodstawowy"/>
        <w:spacing w:line="240" w:lineRule="auto"/>
        <w:ind w:right="-45"/>
        <w:rPr>
          <w:rFonts w:ascii="Times New Roman" w:hAnsi="Times New Roman"/>
        </w:rPr>
      </w:pPr>
    </w:p>
    <w:p w14:paraId="32132354" w14:textId="77777777" w:rsidR="001333A4" w:rsidRPr="00946C60" w:rsidRDefault="001333A4" w:rsidP="001333A4">
      <w:pPr>
        <w:pStyle w:val="Tekstpodstawowy"/>
        <w:ind w:right="-47"/>
        <w:jc w:val="center"/>
        <w:rPr>
          <w:rFonts w:ascii="Times New Roman" w:hAnsi="Times New Roman"/>
          <w:b/>
        </w:rPr>
      </w:pPr>
      <w:r w:rsidRPr="00946C60">
        <w:rPr>
          <w:rFonts w:ascii="Times New Roman" w:hAnsi="Times New Roman"/>
          <w:b/>
        </w:rPr>
        <w:lastRenderedPageBreak/>
        <w:t>§1</w:t>
      </w:r>
      <w:r>
        <w:rPr>
          <w:rFonts w:ascii="Times New Roman" w:hAnsi="Times New Roman"/>
          <w:b/>
        </w:rPr>
        <w:t>2</w:t>
      </w:r>
    </w:p>
    <w:p w14:paraId="233F10BA" w14:textId="77777777" w:rsidR="001333A4" w:rsidRPr="00946C60" w:rsidRDefault="001333A4" w:rsidP="001333A4">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457186C9" w14:textId="77777777" w:rsidR="001333A4" w:rsidRPr="00946C60" w:rsidRDefault="001333A4" w:rsidP="001333A4">
      <w:pPr>
        <w:pStyle w:val="Tekstpodstawowy"/>
        <w:ind w:right="-47"/>
        <w:rPr>
          <w:rFonts w:ascii="Times New Roman" w:hAnsi="Times New Roman"/>
        </w:rPr>
      </w:pPr>
    </w:p>
    <w:p w14:paraId="2F4CB758" w14:textId="77777777" w:rsidR="001333A4" w:rsidRPr="00946C60" w:rsidRDefault="001333A4" w:rsidP="001333A4">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2D227B25" w14:textId="77777777" w:rsidR="001333A4" w:rsidRPr="00946C60" w:rsidRDefault="001333A4" w:rsidP="001333A4">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1EDAFB8E" w14:textId="77777777" w:rsidR="001333A4" w:rsidRPr="00946C60" w:rsidRDefault="001333A4" w:rsidP="001333A4">
      <w:pPr>
        <w:pStyle w:val="Tekstpodstawowy"/>
        <w:ind w:right="-47"/>
        <w:rPr>
          <w:rFonts w:ascii="Times New Roman" w:hAnsi="Times New Roman"/>
        </w:rPr>
      </w:pPr>
    </w:p>
    <w:p w14:paraId="51F14A81" w14:textId="77777777" w:rsidR="001333A4" w:rsidRPr="00946C60" w:rsidRDefault="001333A4" w:rsidP="001333A4">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4</w:t>
      </w:r>
    </w:p>
    <w:p w14:paraId="30C4217D" w14:textId="77777777" w:rsidR="001333A4" w:rsidRPr="00946C60" w:rsidRDefault="001333A4" w:rsidP="001333A4">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6F457E17" w14:textId="77777777" w:rsidR="001333A4" w:rsidRPr="00946C60" w:rsidRDefault="001333A4" w:rsidP="001333A4">
      <w:pPr>
        <w:pStyle w:val="Tekstpodstawowy"/>
        <w:ind w:right="-47"/>
        <w:rPr>
          <w:rFonts w:ascii="Times New Roman" w:hAnsi="Times New Roman"/>
        </w:rPr>
      </w:pPr>
    </w:p>
    <w:p w14:paraId="580335B6" w14:textId="77777777" w:rsidR="001333A4" w:rsidRPr="00946C60" w:rsidRDefault="001333A4" w:rsidP="001333A4">
      <w:pPr>
        <w:pStyle w:val="Tekstpodstawowy"/>
        <w:ind w:right="-47"/>
        <w:jc w:val="center"/>
        <w:rPr>
          <w:rFonts w:ascii="Times New Roman" w:hAnsi="Times New Roman"/>
          <w:b/>
        </w:rPr>
      </w:pPr>
      <w:r>
        <w:rPr>
          <w:rFonts w:ascii="Times New Roman" w:hAnsi="Times New Roman"/>
          <w:b/>
        </w:rPr>
        <w:t>§15</w:t>
      </w:r>
    </w:p>
    <w:p w14:paraId="0E305C9D" w14:textId="77777777" w:rsidR="001333A4" w:rsidRPr="004F0507" w:rsidRDefault="001333A4" w:rsidP="001333A4">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705DB02D" w14:textId="77777777" w:rsidR="001333A4" w:rsidRDefault="001333A4" w:rsidP="001333A4">
      <w:pPr>
        <w:pStyle w:val="Tekstpodstawowy2"/>
        <w:spacing w:line="240" w:lineRule="auto"/>
        <w:ind w:right="-47"/>
      </w:pPr>
    </w:p>
    <w:p w14:paraId="553C9094" w14:textId="77777777" w:rsidR="001333A4" w:rsidRDefault="001333A4" w:rsidP="001333A4">
      <w:pPr>
        <w:pStyle w:val="Tekstpodstawowy2"/>
        <w:spacing w:line="240" w:lineRule="auto"/>
        <w:ind w:right="-47"/>
        <w:rPr>
          <w:b/>
        </w:rPr>
      </w:pPr>
      <w:r>
        <w:rPr>
          <w:b/>
        </w:rPr>
        <w:t xml:space="preserve">     </w:t>
      </w:r>
    </w:p>
    <w:p w14:paraId="0F835CB4" w14:textId="77777777" w:rsidR="001333A4" w:rsidRDefault="001333A4" w:rsidP="001333A4">
      <w:pPr>
        <w:pStyle w:val="Tekstpodstawowy2"/>
        <w:spacing w:line="240" w:lineRule="auto"/>
        <w:ind w:right="-47"/>
        <w:rPr>
          <w:b/>
        </w:rPr>
      </w:pPr>
    </w:p>
    <w:p w14:paraId="3D881E30" w14:textId="77777777" w:rsidR="001333A4" w:rsidRPr="004F0507" w:rsidRDefault="001333A4" w:rsidP="001333A4">
      <w:pPr>
        <w:pStyle w:val="Tekstpodstawowy2"/>
        <w:spacing w:line="240" w:lineRule="auto"/>
        <w:ind w:right="-47"/>
        <w:rPr>
          <w:b/>
        </w:rPr>
      </w:pPr>
      <w:r>
        <w:rPr>
          <w:b/>
        </w:rPr>
        <w:t xml:space="preserve"> </w:t>
      </w:r>
      <w:r w:rsidRPr="004F0507">
        <w:rPr>
          <w:b/>
        </w:rPr>
        <w:t>Za Sprzedawcę                                                                                   Za Kupującego</w:t>
      </w:r>
    </w:p>
    <w:p w14:paraId="29FAE524" w14:textId="77777777" w:rsidR="001333A4" w:rsidRPr="000936CA" w:rsidRDefault="001333A4" w:rsidP="001333A4"/>
    <w:p w14:paraId="1935576B" w14:textId="77777777" w:rsidR="001333A4" w:rsidRDefault="001333A4" w:rsidP="001333A4">
      <w:pPr>
        <w:pStyle w:val="Zwykytekst"/>
      </w:pPr>
      <w:r>
        <w:t>……………………………………</w:t>
      </w:r>
      <w:r>
        <w:tab/>
      </w:r>
      <w:r>
        <w:tab/>
      </w:r>
      <w:r>
        <w:tab/>
      </w:r>
      <w:r>
        <w:tab/>
      </w:r>
      <w:r>
        <w:tab/>
      </w:r>
      <w:r>
        <w:tab/>
      </w:r>
      <w:r>
        <w:tab/>
        <w:t>…………………………………………</w:t>
      </w:r>
    </w:p>
    <w:p w14:paraId="2E676655" w14:textId="77777777" w:rsidR="001333A4" w:rsidRDefault="001333A4" w:rsidP="001333A4">
      <w:pPr>
        <w:pStyle w:val="Zwykytekst"/>
      </w:pPr>
    </w:p>
    <w:p w14:paraId="4FCDA923" w14:textId="77777777" w:rsidR="001333A4" w:rsidRDefault="001333A4" w:rsidP="001333A4">
      <w:pPr>
        <w:pStyle w:val="Zwykytekst"/>
        <w:rPr>
          <w:rFonts w:ascii="Times New Roman" w:hAnsi="Times New Roman" w:cs="Times New Roman"/>
          <w:b/>
          <w:bCs/>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6E067C">
        <w:rPr>
          <w:rFonts w:ascii="Times New Roman" w:hAnsi="Times New Roman" w:cs="Times New Roman"/>
          <w:b/>
          <w:bCs/>
        </w:rPr>
        <w:t>Kontrasygnata finansowa</w:t>
      </w:r>
    </w:p>
    <w:p w14:paraId="1FDE90E3" w14:textId="77777777" w:rsidR="001333A4" w:rsidRDefault="001333A4" w:rsidP="001333A4">
      <w:pPr>
        <w:pStyle w:val="Zwykytekst"/>
        <w:rPr>
          <w:rFonts w:ascii="Times New Roman" w:hAnsi="Times New Roman" w:cs="Times New Roman"/>
          <w:b/>
          <w:bCs/>
        </w:rPr>
      </w:pPr>
    </w:p>
    <w:p w14:paraId="386920E4" w14:textId="77777777" w:rsidR="001333A4" w:rsidRPr="006E067C" w:rsidRDefault="001333A4" w:rsidP="001333A4">
      <w:pPr>
        <w:pStyle w:val="Zwykyteks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14:paraId="341FAF28" w14:textId="77777777" w:rsidR="001333A4" w:rsidRDefault="001333A4" w:rsidP="001333A4">
      <w:pPr>
        <w:pStyle w:val="Zwykytekst"/>
        <w:rPr>
          <w:sz w:val="16"/>
          <w:szCs w:val="16"/>
        </w:rPr>
      </w:pPr>
    </w:p>
    <w:p w14:paraId="3E8F73B0" w14:textId="77777777" w:rsidR="001333A4" w:rsidRDefault="001333A4" w:rsidP="001333A4">
      <w:pPr>
        <w:pStyle w:val="Zwykytekst"/>
        <w:rPr>
          <w:sz w:val="16"/>
          <w:szCs w:val="16"/>
        </w:rPr>
      </w:pPr>
    </w:p>
    <w:p w14:paraId="2055FED5" w14:textId="77777777" w:rsidR="001333A4" w:rsidRDefault="001333A4" w:rsidP="001333A4">
      <w:pPr>
        <w:pStyle w:val="Zwykytekst"/>
        <w:rPr>
          <w:sz w:val="16"/>
          <w:szCs w:val="16"/>
        </w:rPr>
      </w:pPr>
    </w:p>
    <w:p w14:paraId="1E1DE754" w14:textId="77777777" w:rsidR="001333A4" w:rsidRDefault="001333A4" w:rsidP="001333A4">
      <w:pPr>
        <w:pStyle w:val="Zwykytekst"/>
        <w:rPr>
          <w:sz w:val="16"/>
          <w:szCs w:val="16"/>
        </w:rPr>
      </w:pPr>
    </w:p>
    <w:p w14:paraId="7C4052F6" w14:textId="77777777" w:rsidR="001333A4" w:rsidRDefault="001333A4" w:rsidP="001333A4">
      <w:pPr>
        <w:pStyle w:val="Zwykytekst"/>
        <w:rPr>
          <w:sz w:val="16"/>
          <w:szCs w:val="16"/>
        </w:rPr>
      </w:pPr>
    </w:p>
    <w:p w14:paraId="4ABB9237" w14:textId="77777777" w:rsidR="001333A4" w:rsidRDefault="001333A4" w:rsidP="001333A4">
      <w:pPr>
        <w:pStyle w:val="Zwykytekst"/>
        <w:rPr>
          <w:sz w:val="16"/>
          <w:szCs w:val="16"/>
        </w:rPr>
      </w:pPr>
    </w:p>
    <w:p w14:paraId="18E522B9" w14:textId="77777777" w:rsidR="001333A4" w:rsidRDefault="001333A4" w:rsidP="001333A4">
      <w:pPr>
        <w:pStyle w:val="Zwykytekst"/>
        <w:rPr>
          <w:sz w:val="16"/>
          <w:szCs w:val="16"/>
        </w:rPr>
      </w:pPr>
    </w:p>
    <w:p w14:paraId="2971C569" w14:textId="77777777" w:rsidR="001333A4" w:rsidRDefault="001333A4" w:rsidP="001333A4">
      <w:pPr>
        <w:pStyle w:val="Zwykytekst"/>
        <w:rPr>
          <w:sz w:val="16"/>
          <w:szCs w:val="16"/>
        </w:rPr>
      </w:pPr>
    </w:p>
    <w:p w14:paraId="0CAF1B73" w14:textId="77777777" w:rsidR="001333A4" w:rsidRDefault="001333A4" w:rsidP="001333A4">
      <w:pPr>
        <w:pStyle w:val="Zwykytekst"/>
        <w:rPr>
          <w:sz w:val="16"/>
          <w:szCs w:val="16"/>
        </w:rPr>
      </w:pPr>
    </w:p>
    <w:p w14:paraId="34BCB723" w14:textId="77777777" w:rsidR="001333A4" w:rsidRDefault="001333A4" w:rsidP="001333A4">
      <w:pPr>
        <w:pStyle w:val="Zwykytekst"/>
        <w:rPr>
          <w:sz w:val="16"/>
          <w:szCs w:val="16"/>
        </w:rPr>
      </w:pPr>
    </w:p>
    <w:p w14:paraId="46CA8192" w14:textId="77777777" w:rsidR="001333A4" w:rsidRDefault="001333A4" w:rsidP="001333A4">
      <w:pPr>
        <w:pStyle w:val="Zwykytekst"/>
        <w:rPr>
          <w:sz w:val="16"/>
          <w:szCs w:val="16"/>
        </w:rPr>
      </w:pPr>
    </w:p>
    <w:p w14:paraId="61D99F4B" w14:textId="77777777" w:rsidR="001333A4" w:rsidRDefault="001333A4" w:rsidP="001333A4">
      <w:pPr>
        <w:pStyle w:val="Zwykytekst"/>
        <w:rPr>
          <w:sz w:val="16"/>
          <w:szCs w:val="16"/>
        </w:rPr>
      </w:pPr>
    </w:p>
    <w:p w14:paraId="74C0F79B" w14:textId="77777777" w:rsidR="001333A4" w:rsidRDefault="001333A4" w:rsidP="001333A4">
      <w:pPr>
        <w:pStyle w:val="Zwykytekst"/>
        <w:rPr>
          <w:sz w:val="16"/>
          <w:szCs w:val="16"/>
        </w:rPr>
      </w:pPr>
    </w:p>
    <w:p w14:paraId="29E7DCB6" w14:textId="77777777" w:rsidR="001333A4" w:rsidRDefault="001333A4" w:rsidP="001333A4">
      <w:pPr>
        <w:pStyle w:val="Zwykytekst"/>
        <w:rPr>
          <w:sz w:val="16"/>
          <w:szCs w:val="16"/>
        </w:rPr>
      </w:pPr>
    </w:p>
    <w:p w14:paraId="3F0AFF12" w14:textId="77777777" w:rsidR="001333A4" w:rsidRDefault="001333A4" w:rsidP="001333A4">
      <w:pPr>
        <w:pStyle w:val="Zwykytekst"/>
        <w:rPr>
          <w:sz w:val="16"/>
          <w:szCs w:val="16"/>
        </w:rPr>
      </w:pPr>
    </w:p>
    <w:p w14:paraId="23E81DEC" w14:textId="77777777" w:rsidR="001333A4" w:rsidRDefault="001333A4" w:rsidP="001333A4">
      <w:pPr>
        <w:pStyle w:val="Zwykytekst"/>
        <w:rPr>
          <w:sz w:val="16"/>
          <w:szCs w:val="16"/>
        </w:rPr>
      </w:pPr>
    </w:p>
    <w:p w14:paraId="1AD0AC0C" w14:textId="77777777" w:rsidR="001333A4" w:rsidRPr="00496551" w:rsidRDefault="001333A4" w:rsidP="001333A4">
      <w:pPr>
        <w:pStyle w:val="Zwykytekst"/>
        <w:rPr>
          <w:sz w:val="16"/>
          <w:szCs w:val="16"/>
        </w:rPr>
      </w:pPr>
    </w:p>
    <w:p w14:paraId="5264FC82" w14:textId="77777777" w:rsidR="001333A4" w:rsidRPr="00877B92" w:rsidRDefault="001333A4" w:rsidP="001333A4"/>
    <w:p w14:paraId="0737F141" w14:textId="77777777" w:rsidR="001333A4" w:rsidRDefault="001333A4" w:rsidP="001333A4"/>
    <w:p w14:paraId="082EFEEB" w14:textId="77777777" w:rsidR="001333A4" w:rsidRPr="009B06ED" w:rsidRDefault="001333A4" w:rsidP="001333A4">
      <w:r>
        <w:t>* Egzemplarz dla Wykonawcy / AGH</w:t>
      </w:r>
    </w:p>
    <w:p w14:paraId="0DF6289C" w14:textId="77777777" w:rsidR="001333A4" w:rsidRPr="00456B64" w:rsidRDefault="001333A4" w:rsidP="001333A4">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378094BB" w14:textId="77777777" w:rsidR="001333A4" w:rsidRPr="00456B64" w:rsidRDefault="001333A4" w:rsidP="001333A4">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5AD69C47" w14:textId="77777777" w:rsidR="001333A4" w:rsidRPr="00456B64" w:rsidRDefault="001333A4" w:rsidP="001333A4">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76364188" w14:textId="77777777" w:rsidR="001333A4" w:rsidRDefault="001333A4" w:rsidP="001333A4">
      <w:pPr>
        <w:widowControl w:val="0"/>
        <w:autoSpaceDE w:val="0"/>
        <w:autoSpaceDN w:val="0"/>
        <w:jc w:val="right"/>
        <w:textAlignment w:val="baseline"/>
      </w:pPr>
    </w:p>
    <w:p w14:paraId="1A7CF445" w14:textId="77777777" w:rsidR="001333A4" w:rsidRDefault="001333A4" w:rsidP="001333A4">
      <w:pPr>
        <w:widowControl w:val="0"/>
        <w:autoSpaceDE w:val="0"/>
        <w:autoSpaceDN w:val="0"/>
        <w:jc w:val="right"/>
        <w:textAlignment w:val="baseline"/>
      </w:pPr>
    </w:p>
    <w:p w14:paraId="46B3CA44" w14:textId="77777777" w:rsidR="001333A4" w:rsidRDefault="001333A4" w:rsidP="001333A4">
      <w:pPr>
        <w:widowControl w:val="0"/>
        <w:autoSpaceDE w:val="0"/>
        <w:autoSpaceDN w:val="0"/>
        <w:jc w:val="right"/>
        <w:textAlignment w:val="baseline"/>
      </w:pPr>
    </w:p>
    <w:p w14:paraId="7A636C50" w14:textId="77777777" w:rsidR="001333A4" w:rsidRDefault="001333A4" w:rsidP="001333A4">
      <w:pPr>
        <w:widowControl w:val="0"/>
        <w:autoSpaceDE w:val="0"/>
        <w:autoSpaceDN w:val="0"/>
        <w:jc w:val="right"/>
        <w:textAlignment w:val="baseline"/>
      </w:pPr>
    </w:p>
    <w:p w14:paraId="533F428E" w14:textId="77777777" w:rsidR="001333A4" w:rsidRDefault="001333A4" w:rsidP="001333A4">
      <w:pPr>
        <w:widowControl w:val="0"/>
        <w:autoSpaceDE w:val="0"/>
        <w:autoSpaceDN w:val="0"/>
        <w:jc w:val="right"/>
        <w:textAlignment w:val="baseline"/>
      </w:pPr>
    </w:p>
    <w:p w14:paraId="3CE9276A" w14:textId="77777777" w:rsidR="001333A4" w:rsidRDefault="001333A4" w:rsidP="001333A4">
      <w:pPr>
        <w:widowControl w:val="0"/>
        <w:autoSpaceDE w:val="0"/>
        <w:autoSpaceDN w:val="0"/>
        <w:jc w:val="right"/>
        <w:textAlignment w:val="baseline"/>
      </w:pPr>
    </w:p>
    <w:p w14:paraId="5799E194" w14:textId="77777777" w:rsidR="001333A4" w:rsidRDefault="001333A4" w:rsidP="001333A4">
      <w:pPr>
        <w:widowControl w:val="0"/>
        <w:autoSpaceDE w:val="0"/>
        <w:autoSpaceDN w:val="0"/>
        <w:jc w:val="right"/>
        <w:textAlignment w:val="baseline"/>
      </w:pPr>
    </w:p>
    <w:p w14:paraId="456FBCF6" w14:textId="77777777" w:rsidR="001333A4" w:rsidRDefault="001333A4" w:rsidP="001333A4">
      <w:pPr>
        <w:widowControl w:val="0"/>
        <w:autoSpaceDE w:val="0"/>
        <w:autoSpaceDN w:val="0"/>
        <w:jc w:val="right"/>
        <w:textAlignment w:val="baseline"/>
      </w:pPr>
    </w:p>
    <w:p w14:paraId="6AB10D2B" w14:textId="77777777" w:rsidR="001333A4" w:rsidRDefault="001333A4" w:rsidP="001333A4">
      <w:pPr>
        <w:widowControl w:val="0"/>
        <w:autoSpaceDE w:val="0"/>
        <w:autoSpaceDN w:val="0"/>
        <w:jc w:val="right"/>
        <w:textAlignment w:val="baseline"/>
      </w:pPr>
    </w:p>
    <w:p w14:paraId="255328BA" w14:textId="77777777" w:rsidR="001333A4" w:rsidRDefault="001333A4" w:rsidP="001333A4">
      <w:pPr>
        <w:widowControl w:val="0"/>
        <w:autoSpaceDE w:val="0"/>
        <w:autoSpaceDN w:val="0"/>
        <w:jc w:val="right"/>
        <w:textAlignment w:val="baseline"/>
      </w:pPr>
    </w:p>
    <w:p w14:paraId="024E35F3" w14:textId="77777777" w:rsidR="001333A4" w:rsidRDefault="001333A4" w:rsidP="001333A4">
      <w:pPr>
        <w:widowControl w:val="0"/>
        <w:autoSpaceDE w:val="0"/>
        <w:autoSpaceDN w:val="0"/>
        <w:jc w:val="right"/>
        <w:textAlignment w:val="baseline"/>
      </w:pPr>
    </w:p>
    <w:p w14:paraId="0D785E9B" w14:textId="77777777" w:rsidR="001333A4" w:rsidRDefault="001333A4" w:rsidP="001333A4">
      <w:pPr>
        <w:widowControl w:val="0"/>
        <w:autoSpaceDE w:val="0"/>
        <w:autoSpaceDN w:val="0"/>
        <w:jc w:val="right"/>
        <w:textAlignment w:val="baseline"/>
      </w:pPr>
    </w:p>
    <w:p w14:paraId="5DD2240B" w14:textId="77777777" w:rsidR="001333A4" w:rsidRDefault="001333A4" w:rsidP="001333A4">
      <w:pPr>
        <w:widowControl w:val="0"/>
        <w:autoSpaceDE w:val="0"/>
        <w:autoSpaceDN w:val="0"/>
        <w:jc w:val="right"/>
        <w:textAlignment w:val="baseline"/>
      </w:pPr>
    </w:p>
    <w:p w14:paraId="61BDB2A1" w14:textId="77777777" w:rsidR="001333A4" w:rsidRPr="00456B64" w:rsidRDefault="001333A4" w:rsidP="001333A4">
      <w:pPr>
        <w:widowControl w:val="0"/>
        <w:autoSpaceDE w:val="0"/>
        <w:autoSpaceDN w:val="0"/>
        <w:jc w:val="right"/>
        <w:textAlignment w:val="baseline"/>
      </w:pPr>
      <w:r w:rsidRPr="00456B64">
        <w:t>Załącznik nr 2 do umowy</w:t>
      </w:r>
    </w:p>
    <w:p w14:paraId="457AB543" w14:textId="77777777" w:rsidR="001333A4" w:rsidRPr="00456B64" w:rsidRDefault="001333A4" w:rsidP="001333A4">
      <w:pPr>
        <w:widowControl w:val="0"/>
        <w:autoSpaceDE w:val="0"/>
        <w:autoSpaceDN w:val="0"/>
        <w:jc w:val="both"/>
        <w:textAlignment w:val="baseline"/>
      </w:pPr>
      <w:r w:rsidRPr="00456B64">
        <w:t>.....................................… </w:t>
      </w:r>
    </w:p>
    <w:p w14:paraId="0F889EF7" w14:textId="77777777" w:rsidR="001333A4" w:rsidRPr="00456B64" w:rsidRDefault="001333A4" w:rsidP="001333A4">
      <w:pPr>
        <w:widowControl w:val="0"/>
        <w:autoSpaceDE w:val="0"/>
        <w:autoSpaceDN w:val="0"/>
        <w:ind w:firstLine="555"/>
        <w:textAlignment w:val="baseline"/>
      </w:pPr>
      <w:r w:rsidRPr="00456B64">
        <w:t>Nazwa Wykonawcy</w:t>
      </w:r>
    </w:p>
    <w:p w14:paraId="0747121F" w14:textId="77777777" w:rsidR="001333A4" w:rsidRPr="00456B64" w:rsidRDefault="001333A4" w:rsidP="001333A4">
      <w:pPr>
        <w:widowControl w:val="0"/>
        <w:autoSpaceDE w:val="0"/>
        <w:autoSpaceDN w:val="0"/>
        <w:textAlignment w:val="baseline"/>
      </w:pPr>
    </w:p>
    <w:p w14:paraId="4C8EDF11" w14:textId="77777777" w:rsidR="001333A4" w:rsidRPr="00456B64" w:rsidRDefault="001333A4" w:rsidP="001333A4">
      <w:pPr>
        <w:widowControl w:val="0"/>
        <w:autoSpaceDE w:val="0"/>
        <w:autoSpaceDN w:val="0"/>
        <w:jc w:val="both"/>
        <w:textAlignment w:val="baseline"/>
      </w:pPr>
      <w:r w:rsidRPr="00456B64">
        <w:t>.....................................…</w:t>
      </w:r>
    </w:p>
    <w:p w14:paraId="201064AC" w14:textId="77777777" w:rsidR="001333A4" w:rsidRPr="00456B64" w:rsidRDefault="001333A4" w:rsidP="001333A4">
      <w:pPr>
        <w:widowControl w:val="0"/>
        <w:autoSpaceDE w:val="0"/>
        <w:autoSpaceDN w:val="0"/>
        <w:ind w:firstLine="840"/>
        <w:textAlignment w:val="baseline"/>
      </w:pPr>
      <w:r w:rsidRPr="00456B64">
        <w:t>NIP</w:t>
      </w:r>
      <w:r w:rsidRPr="00456B64">
        <w:tab/>
        <w:t> </w:t>
      </w:r>
    </w:p>
    <w:p w14:paraId="2FF2D7A1" w14:textId="77777777" w:rsidR="001333A4" w:rsidRPr="00456B64" w:rsidRDefault="001333A4" w:rsidP="001333A4">
      <w:pPr>
        <w:widowControl w:val="0"/>
        <w:autoSpaceDE w:val="0"/>
        <w:autoSpaceDN w:val="0"/>
        <w:spacing w:before="90"/>
        <w:ind w:left="115" w:right="110"/>
        <w:jc w:val="both"/>
        <w:outlineLvl w:val="0"/>
        <w:rPr>
          <w:rFonts w:eastAsia="Verdana"/>
          <w:b/>
          <w:bCs/>
          <w:lang w:eastAsia="en-US"/>
        </w:rPr>
      </w:pPr>
    </w:p>
    <w:p w14:paraId="1246F75C" w14:textId="77777777" w:rsidR="001333A4" w:rsidRPr="00456B64" w:rsidRDefault="001333A4" w:rsidP="001333A4">
      <w:pPr>
        <w:widowControl w:val="0"/>
        <w:autoSpaceDE w:val="0"/>
        <w:autoSpaceDN w:val="0"/>
        <w:spacing w:before="90"/>
        <w:ind w:right="110"/>
        <w:jc w:val="both"/>
        <w:outlineLvl w:val="0"/>
        <w:rPr>
          <w:rFonts w:eastAsia="Verdana"/>
          <w:b/>
          <w:bCs/>
          <w:lang w:eastAsia="en-US"/>
        </w:rPr>
      </w:pPr>
    </w:p>
    <w:p w14:paraId="478C3CEB" w14:textId="77777777" w:rsidR="001333A4" w:rsidRPr="00456B64" w:rsidRDefault="001333A4" w:rsidP="001333A4">
      <w:pPr>
        <w:widowControl w:val="0"/>
        <w:autoSpaceDE w:val="0"/>
        <w:autoSpaceDN w:val="0"/>
        <w:jc w:val="center"/>
        <w:textAlignment w:val="baseline"/>
        <w:rPr>
          <w:b/>
          <w:bCs/>
        </w:rPr>
      </w:pPr>
    </w:p>
    <w:p w14:paraId="6A09DB8F" w14:textId="77777777" w:rsidR="001333A4" w:rsidRPr="00456B64" w:rsidRDefault="001333A4" w:rsidP="001333A4">
      <w:pPr>
        <w:widowControl w:val="0"/>
        <w:autoSpaceDE w:val="0"/>
        <w:autoSpaceDN w:val="0"/>
        <w:jc w:val="center"/>
        <w:textAlignment w:val="baseline"/>
        <w:rPr>
          <w:b/>
          <w:bCs/>
        </w:rPr>
      </w:pPr>
    </w:p>
    <w:p w14:paraId="1738F523" w14:textId="77777777" w:rsidR="001333A4" w:rsidRPr="00456B64" w:rsidRDefault="001333A4" w:rsidP="001333A4">
      <w:pPr>
        <w:widowControl w:val="0"/>
        <w:autoSpaceDE w:val="0"/>
        <w:autoSpaceDN w:val="0"/>
        <w:jc w:val="center"/>
        <w:textAlignment w:val="baseline"/>
        <w:rPr>
          <w:b/>
          <w:bCs/>
        </w:rPr>
      </w:pPr>
      <w:r w:rsidRPr="00456B64">
        <w:rPr>
          <w:b/>
          <w:bCs/>
        </w:rPr>
        <w:t>OŚWIADCZENIE DLA CELÓW PODATKOWYCH</w:t>
      </w:r>
    </w:p>
    <w:p w14:paraId="7F2100AD" w14:textId="77777777" w:rsidR="001333A4" w:rsidRPr="00456B64" w:rsidRDefault="001333A4" w:rsidP="001333A4">
      <w:pPr>
        <w:widowControl w:val="0"/>
        <w:autoSpaceDE w:val="0"/>
        <w:autoSpaceDN w:val="0"/>
        <w:jc w:val="center"/>
        <w:textAlignment w:val="baseline"/>
        <w:rPr>
          <w:b/>
          <w:bCs/>
        </w:rPr>
      </w:pPr>
      <w:r w:rsidRPr="00456B64">
        <w:rPr>
          <w:b/>
          <w:bCs/>
        </w:rPr>
        <w:t xml:space="preserve">DOTYCZĄCE PODMIOTÓW POWIĄZANYCH </w:t>
      </w:r>
    </w:p>
    <w:p w14:paraId="3023D932" w14:textId="77777777" w:rsidR="001333A4" w:rsidRPr="00456B64" w:rsidRDefault="001333A4" w:rsidP="001333A4">
      <w:pPr>
        <w:widowControl w:val="0"/>
        <w:autoSpaceDE w:val="0"/>
        <w:autoSpaceDN w:val="0"/>
        <w:jc w:val="center"/>
        <w:textAlignment w:val="baseline"/>
        <w:rPr>
          <w:b/>
          <w:bCs/>
        </w:rPr>
      </w:pPr>
    </w:p>
    <w:p w14:paraId="6A501FD0" w14:textId="77777777" w:rsidR="001333A4" w:rsidRPr="00456B64" w:rsidRDefault="001333A4" w:rsidP="001333A4">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1EE167CC" w14:textId="77777777" w:rsidR="001333A4" w:rsidRPr="00456B64" w:rsidRDefault="001333A4" w:rsidP="001333A4">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4857D2E7" w14:textId="77777777" w:rsidR="001333A4" w:rsidRPr="00456B64" w:rsidRDefault="001333A4" w:rsidP="001333A4">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6C42C0EE" w14:textId="77777777" w:rsidR="001333A4" w:rsidRPr="00456B64" w:rsidRDefault="001333A4" w:rsidP="001333A4">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57F06292" w14:textId="77777777" w:rsidR="001333A4" w:rsidRPr="00456B64" w:rsidRDefault="001333A4" w:rsidP="001333A4">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3C025B79" w14:textId="77777777" w:rsidR="001333A4" w:rsidRPr="00456B64" w:rsidRDefault="001333A4" w:rsidP="001333A4">
      <w:pPr>
        <w:spacing w:after="200" w:line="276" w:lineRule="auto"/>
        <w:ind w:left="780"/>
        <w:contextualSpacing/>
        <w:textAlignment w:val="baseline"/>
      </w:pPr>
    </w:p>
    <w:p w14:paraId="417C0208" w14:textId="77777777" w:rsidR="001333A4" w:rsidRPr="00456B64" w:rsidRDefault="001333A4" w:rsidP="001333A4">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4D66B4E9" w14:textId="77777777" w:rsidR="001333A4" w:rsidRPr="00456B64" w:rsidRDefault="001333A4" w:rsidP="001333A4">
      <w:pPr>
        <w:widowControl w:val="0"/>
        <w:autoSpaceDE w:val="0"/>
        <w:autoSpaceDN w:val="0"/>
        <w:spacing w:before="90"/>
        <w:ind w:right="110"/>
        <w:jc w:val="both"/>
        <w:outlineLvl w:val="0"/>
        <w:rPr>
          <w:rFonts w:eastAsia="Verdana"/>
          <w:b/>
          <w:bCs/>
          <w:lang w:eastAsia="en-US"/>
        </w:rPr>
      </w:pPr>
    </w:p>
    <w:p w14:paraId="78373DD6" w14:textId="77777777" w:rsidR="001333A4" w:rsidRPr="00456B64" w:rsidRDefault="001333A4" w:rsidP="001333A4">
      <w:pPr>
        <w:widowControl w:val="0"/>
        <w:autoSpaceDE w:val="0"/>
        <w:autoSpaceDN w:val="0"/>
        <w:spacing w:before="90"/>
        <w:ind w:right="110"/>
        <w:jc w:val="both"/>
        <w:outlineLvl w:val="0"/>
        <w:rPr>
          <w:rFonts w:eastAsia="Verdana"/>
          <w:b/>
          <w:bCs/>
          <w:lang w:eastAsia="en-US"/>
        </w:rPr>
      </w:pPr>
    </w:p>
    <w:p w14:paraId="7A4C29DC" w14:textId="77777777" w:rsidR="001333A4" w:rsidRPr="00456B64" w:rsidRDefault="001333A4" w:rsidP="001333A4">
      <w:pPr>
        <w:widowControl w:val="0"/>
        <w:autoSpaceDE w:val="0"/>
        <w:autoSpaceDN w:val="0"/>
        <w:spacing w:before="90"/>
        <w:ind w:right="110"/>
        <w:jc w:val="both"/>
        <w:outlineLvl w:val="0"/>
        <w:rPr>
          <w:rFonts w:eastAsia="Verdana"/>
          <w:b/>
          <w:bCs/>
          <w:lang w:eastAsia="en-US"/>
        </w:rPr>
      </w:pPr>
    </w:p>
    <w:p w14:paraId="56EEC525" w14:textId="77777777" w:rsidR="001333A4" w:rsidRPr="00456B64" w:rsidRDefault="001333A4" w:rsidP="001333A4">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1333A4" w:rsidRPr="005B3AD3" w14:paraId="35DAB63B" w14:textId="77777777" w:rsidTr="00341FDB">
        <w:tc>
          <w:tcPr>
            <w:tcW w:w="4105" w:type="dxa"/>
            <w:shd w:val="clear" w:color="auto" w:fill="auto"/>
          </w:tcPr>
          <w:p w14:paraId="210E0FC2" w14:textId="77777777" w:rsidR="001333A4" w:rsidRPr="001A7899" w:rsidRDefault="001333A4" w:rsidP="00341FDB">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337F4DDC" w14:textId="77777777" w:rsidR="001333A4" w:rsidRPr="001A7899" w:rsidRDefault="001333A4" w:rsidP="00341FDB">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228DCFF3" w14:textId="77777777" w:rsidR="001333A4" w:rsidRPr="001A7899" w:rsidRDefault="001333A4" w:rsidP="001333A4">
      <w:pPr>
        <w:spacing w:line="360" w:lineRule="auto"/>
        <w:contextualSpacing/>
        <w:jc w:val="both"/>
        <w:rPr>
          <w:rFonts w:ascii="Verdana" w:eastAsia="Calibri" w:hAnsi="Verdana" w:cs="Arial"/>
          <w:color w:val="222A35"/>
          <w:lang w:eastAsia="x-none"/>
        </w:rPr>
      </w:pPr>
    </w:p>
    <w:p w14:paraId="356F60F0" w14:textId="77777777" w:rsidR="001333A4" w:rsidRPr="003A3E17" w:rsidRDefault="001333A4" w:rsidP="001333A4"/>
    <w:p w14:paraId="42C0438B" w14:textId="77777777" w:rsidR="00496551" w:rsidRPr="001333A4" w:rsidRDefault="00496551" w:rsidP="001333A4"/>
    <w:sectPr w:rsidR="00496551" w:rsidRPr="001333A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D0457D" w14:textId="77777777" w:rsidR="001233C6" w:rsidRDefault="001233C6">
      <w:r>
        <w:separator/>
      </w:r>
    </w:p>
  </w:endnote>
  <w:endnote w:type="continuationSeparator" w:id="0">
    <w:p w14:paraId="11874C14" w14:textId="77777777" w:rsidR="001233C6" w:rsidRDefault="00123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F0841" w14:textId="77777777" w:rsidR="00E11E8E" w:rsidRDefault="00E11E8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CCB346" w14:textId="77777777" w:rsidR="001333A4" w:rsidRDefault="001333A4">
    <w:pPr>
      <w:pStyle w:val="Stopka"/>
      <w:jc w:val="right"/>
    </w:pPr>
    <w:r>
      <w:fldChar w:fldCharType="begin"/>
    </w:r>
    <w:r>
      <w:instrText>PAGE   \* MERGEFORMAT</w:instrText>
    </w:r>
    <w:r>
      <w:fldChar w:fldCharType="separate"/>
    </w:r>
    <w:r>
      <w:t>2</w:t>
    </w:r>
    <w:r>
      <w:fldChar w:fldCharType="end"/>
    </w:r>
  </w:p>
  <w:p w14:paraId="539AC5AD" w14:textId="77777777" w:rsidR="00E11E8E" w:rsidRDefault="00E11E8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79B028" w14:textId="77777777" w:rsidR="00E11E8E" w:rsidRDefault="00E11E8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BBAFD2" w14:textId="77777777" w:rsidR="001233C6" w:rsidRDefault="001233C6">
      <w:r>
        <w:separator/>
      </w:r>
    </w:p>
  </w:footnote>
  <w:footnote w:type="continuationSeparator" w:id="0">
    <w:p w14:paraId="258F87F9" w14:textId="77777777" w:rsidR="001233C6" w:rsidRDefault="001233C6">
      <w:r>
        <w:continuationSeparator/>
      </w:r>
    </w:p>
  </w:footnote>
  <w:footnote w:id="1">
    <w:p w14:paraId="0CE6B1DB" w14:textId="77777777" w:rsidR="001333A4" w:rsidRPr="00456B64" w:rsidRDefault="001333A4" w:rsidP="001333A4">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0941C9CC" w14:textId="77777777" w:rsidR="001333A4" w:rsidRPr="00456B64" w:rsidRDefault="001333A4" w:rsidP="001333A4">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3BE7432B" w14:textId="77777777" w:rsidR="001333A4" w:rsidRPr="00456B64" w:rsidRDefault="001333A4" w:rsidP="001333A4">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2089AF8" w14:textId="77777777" w:rsidR="001333A4" w:rsidRPr="00456B64" w:rsidRDefault="001333A4" w:rsidP="001333A4">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0F2DE77A" w14:textId="77777777" w:rsidR="001333A4" w:rsidRPr="00456B64" w:rsidRDefault="001333A4" w:rsidP="001333A4">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6F15DC74" w14:textId="77777777" w:rsidR="001333A4" w:rsidRPr="00456B64" w:rsidRDefault="001333A4" w:rsidP="001333A4">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34B743A1" w14:textId="77777777" w:rsidR="001333A4" w:rsidRPr="00456B64" w:rsidRDefault="001333A4" w:rsidP="001333A4">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75AA4A22" w14:textId="77777777" w:rsidR="001333A4" w:rsidRPr="00456B64" w:rsidRDefault="001333A4" w:rsidP="001333A4">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20EAE19B" w14:textId="77777777" w:rsidR="001333A4" w:rsidRPr="00456B64" w:rsidRDefault="001333A4" w:rsidP="001333A4">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6DDDB678" w14:textId="77777777" w:rsidR="001333A4" w:rsidRPr="00456B64" w:rsidRDefault="001333A4" w:rsidP="001333A4">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6DAE1E84" w14:textId="77777777" w:rsidR="001333A4" w:rsidRPr="00456B64" w:rsidRDefault="001333A4" w:rsidP="001333A4">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4BD590C8" w14:textId="77777777" w:rsidR="001333A4" w:rsidRPr="00456B64" w:rsidRDefault="001333A4" w:rsidP="001333A4">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5B2038F9" w14:textId="77777777" w:rsidR="001333A4" w:rsidRPr="00456B64" w:rsidRDefault="001333A4" w:rsidP="001333A4">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7E368D02" w14:textId="77777777" w:rsidR="001333A4" w:rsidRPr="00456B64" w:rsidRDefault="001333A4" w:rsidP="001333A4">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0DCC7CCA" w14:textId="77777777" w:rsidR="001333A4" w:rsidRPr="00456B64" w:rsidRDefault="001333A4" w:rsidP="001333A4">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78DC1CFB" w14:textId="77777777" w:rsidR="001333A4" w:rsidRPr="00456B64" w:rsidRDefault="001333A4" w:rsidP="001333A4">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2F50D3F4" w14:textId="77777777" w:rsidR="001333A4" w:rsidRPr="00456B64" w:rsidRDefault="001333A4" w:rsidP="001333A4">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4ADFFA67" w14:textId="77777777" w:rsidR="001333A4" w:rsidRPr="00456B64" w:rsidRDefault="001333A4" w:rsidP="001333A4">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0D961531" w14:textId="77777777" w:rsidR="001333A4" w:rsidRPr="00456B64" w:rsidRDefault="001333A4" w:rsidP="001333A4">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1B7AF1F" w14:textId="77777777" w:rsidR="001333A4" w:rsidRPr="00456B64" w:rsidRDefault="001333A4" w:rsidP="001333A4">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0EC62C8E" w14:textId="77777777" w:rsidR="001333A4" w:rsidRPr="00456B64" w:rsidRDefault="001333A4" w:rsidP="001333A4">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63A7F377" w14:textId="77777777" w:rsidR="001333A4" w:rsidRPr="00456B64" w:rsidRDefault="001333A4" w:rsidP="001333A4">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3D33F8B1" w14:textId="77777777" w:rsidR="001333A4" w:rsidRPr="00456B64" w:rsidRDefault="001333A4" w:rsidP="001333A4">
      <w:pPr>
        <w:pStyle w:val="Tekstprzypisudolnego"/>
        <w:ind w:firstLine="142"/>
        <w:jc w:val="both"/>
        <w:rPr>
          <w:sz w:val="16"/>
          <w:szCs w:val="16"/>
        </w:rPr>
      </w:pPr>
      <w:r w:rsidRPr="00456B64">
        <w:rPr>
          <w:sz w:val="16"/>
          <w:szCs w:val="16"/>
        </w:rPr>
        <w:t>a) osobę prawną,</w:t>
      </w:r>
    </w:p>
    <w:p w14:paraId="0DD87DB0" w14:textId="77777777" w:rsidR="001333A4" w:rsidRPr="00456B64" w:rsidRDefault="001333A4" w:rsidP="001333A4">
      <w:pPr>
        <w:pStyle w:val="Tekstprzypisudolnego"/>
        <w:ind w:firstLine="142"/>
        <w:jc w:val="both"/>
        <w:rPr>
          <w:sz w:val="16"/>
          <w:szCs w:val="16"/>
        </w:rPr>
      </w:pPr>
      <w:r w:rsidRPr="00456B64">
        <w:rPr>
          <w:sz w:val="16"/>
          <w:szCs w:val="16"/>
        </w:rPr>
        <w:t>b) spółkę kapitałową w organizacji,</w:t>
      </w:r>
    </w:p>
    <w:p w14:paraId="455A852E" w14:textId="77777777" w:rsidR="001333A4" w:rsidRPr="00456B64" w:rsidRDefault="001333A4" w:rsidP="001333A4">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3CB4110D" w14:textId="77777777" w:rsidR="001333A4" w:rsidRPr="00456B64" w:rsidRDefault="001333A4" w:rsidP="001333A4">
      <w:pPr>
        <w:pStyle w:val="Tekstprzypisudolnego"/>
        <w:ind w:firstLine="142"/>
        <w:jc w:val="both"/>
        <w:rPr>
          <w:sz w:val="16"/>
          <w:szCs w:val="16"/>
        </w:rPr>
      </w:pPr>
      <w:r w:rsidRPr="00456B64">
        <w:rPr>
          <w:sz w:val="16"/>
          <w:szCs w:val="16"/>
        </w:rPr>
        <w:t>d) spółkę niemającą osobowości prawnej, o której mowa w art. 1 ust. 3 pkt 2,</w:t>
      </w:r>
    </w:p>
    <w:p w14:paraId="62FEE34E" w14:textId="77777777" w:rsidR="001333A4" w:rsidRPr="00456B64" w:rsidRDefault="001333A4" w:rsidP="001333A4">
      <w:pPr>
        <w:pStyle w:val="Tekstprzypisudolnego"/>
        <w:ind w:firstLine="142"/>
        <w:jc w:val="both"/>
        <w:rPr>
          <w:sz w:val="16"/>
          <w:szCs w:val="16"/>
        </w:rPr>
      </w:pPr>
      <w:r w:rsidRPr="00456B64">
        <w:rPr>
          <w:sz w:val="16"/>
          <w:szCs w:val="16"/>
        </w:rPr>
        <w:t>e) fundację, trust lub inny podmiot albo stosunek prawny o charakterze powierniczym,</w:t>
      </w:r>
    </w:p>
    <w:p w14:paraId="67632164" w14:textId="77777777" w:rsidR="001333A4" w:rsidRPr="00456B64" w:rsidRDefault="001333A4" w:rsidP="001333A4">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6104F568" w14:textId="77777777" w:rsidR="001333A4" w:rsidRPr="00456B64" w:rsidRDefault="001333A4" w:rsidP="001333A4">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16478F32" w14:textId="77777777" w:rsidR="001333A4" w:rsidRPr="00456B64" w:rsidRDefault="001333A4" w:rsidP="001333A4">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6BB784" w14:textId="77777777" w:rsidR="00E11E8E" w:rsidRDefault="00E11E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ED73B6" w14:textId="77777777" w:rsidR="00E11E8E" w:rsidRDefault="00E11E8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7FCDA5" w14:textId="77777777" w:rsidR="00E11E8E" w:rsidRDefault="00E11E8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723866984">
    <w:abstractNumId w:val="19"/>
  </w:num>
  <w:num w:numId="2" w16cid:durableId="31722395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79489955">
    <w:abstractNumId w:val="30"/>
  </w:num>
  <w:num w:numId="4" w16cid:durableId="1005281005">
    <w:abstractNumId w:val="11"/>
  </w:num>
  <w:num w:numId="5" w16cid:durableId="56705000">
    <w:abstractNumId w:val="32"/>
  </w:num>
  <w:num w:numId="6" w16cid:durableId="1723363237">
    <w:abstractNumId w:val="34"/>
  </w:num>
  <w:num w:numId="7" w16cid:durableId="1805544911">
    <w:abstractNumId w:val="37"/>
  </w:num>
  <w:num w:numId="8" w16cid:durableId="1534077505">
    <w:abstractNumId w:val="26"/>
  </w:num>
  <w:num w:numId="9" w16cid:durableId="900672202">
    <w:abstractNumId w:val="41"/>
  </w:num>
  <w:num w:numId="10" w16cid:durableId="948392350">
    <w:abstractNumId w:val="28"/>
  </w:num>
  <w:num w:numId="11" w16cid:durableId="1643265753">
    <w:abstractNumId w:val="6"/>
  </w:num>
  <w:num w:numId="12" w16cid:durableId="1507984200">
    <w:abstractNumId w:val="10"/>
  </w:num>
  <w:num w:numId="13" w16cid:durableId="353305707">
    <w:abstractNumId w:val="14"/>
  </w:num>
  <w:num w:numId="14" w16cid:durableId="436370621">
    <w:abstractNumId w:val="42"/>
  </w:num>
  <w:num w:numId="15" w16cid:durableId="768626434">
    <w:abstractNumId w:val="13"/>
  </w:num>
  <w:num w:numId="16" w16cid:durableId="1031803191">
    <w:abstractNumId w:val="9"/>
  </w:num>
  <w:num w:numId="17" w16cid:durableId="574776256">
    <w:abstractNumId w:val="39"/>
  </w:num>
  <w:num w:numId="18" w16cid:durableId="428084497">
    <w:abstractNumId w:val="29"/>
  </w:num>
  <w:num w:numId="19" w16cid:durableId="2013991323">
    <w:abstractNumId w:val="24"/>
  </w:num>
  <w:num w:numId="20" w16cid:durableId="554242018">
    <w:abstractNumId w:val="27"/>
  </w:num>
  <w:num w:numId="21" w16cid:durableId="147479571">
    <w:abstractNumId w:val="20"/>
  </w:num>
  <w:num w:numId="22" w16cid:durableId="78528568">
    <w:abstractNumId w:val="0"/>
  </w:num>
  <w:num w:numId="23" w16cid:durableId="1518546018">
    <w:abstractNumId w:val="40"/>
  </w:num>
  <w:num w:numId="24" w16cid:durableId="1813060534">
    <w:abstractNumId w:val="18"/>
  </w:num>
  <w:num w:numId="25" w16cid:durableId="961570650">
    <w:abstractNumId w:val="3"/>
  </w:num>
  <w:num w:numId="26" w16cid:durableId="932396563">
    <w:abstractNumId w:val="33"/>
  </w:num>
  <w:num w:numId="27" w16cid:durableId="56426547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767717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889305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322630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8343526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251652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2413660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11255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77196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524033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1736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948537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309299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131653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658774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792216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0011378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449692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659653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681507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624251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508462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233C6"/>
    <w:rsid w:val="000033EA"/>
    <w:rsid w:val="0002467C"/>
    <w:rsid w:val="00040A7A"/>
    <w:rsid w:val="0007315E"/>
    <w:rsid w:val="000936CA"/>
    <w:rsid w:val="00097182"/>
    <w:rsid w:val="000B1A00"/>
    <w:rsid w:val="000C0F66"/>
    <w:rsid w:val="001233C6"/>
    <w:rsid w:val="001333A4"/>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1E8E"/>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A129C"/>
  <w15:chartTrackingRefBased/>
  <w15:docId w15:val="{4C6D3F87-FA2A-4D78-9970-98DBC35C5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33A4"/>
    <w:rPr>
      <w:sz w:val="24"/>
      <w:szCs w:val="24"/>
    </w:rPr>
  </w:style>
  <w:style w:type="paragraph" w:styleId="Nagwek2">
    <w:name w:val="heading 2"/>
    <w:basedOn w:val="Normalny"/>
    <w:next w:val="Normalny"/>
    <w:link w:val="Nagwek2Znak"/>
    <w:uiPriority w:val="9"/>
    <w:semiHidden/>
    <w:unhideWhenUsed/>
    <w:qFormat/>
    <w:rsid w:val="001333A4"/>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1333A4"/>
    <w:rPr>
      <w:rFonts w:ascii="Cambria" w:hAnsi="Cambria"/>
      <w:b/>
      <w:bCs/>
      <w:i/>
      <w:iCs/>
      <w:sz w:val="28"/>
      <w:szCs w:val="28"/>
    </w:rPr>
  </w:style>
  <w:style w:type="character" w:customStyle="1" w:styleId="StopkaZnak">
    <w:name w:val="Stopka Znak"/>
    <w:link w:val="Stopka"/>
    <w:uiPriority w:val="99"/>
    <w:rsid w:val="001333A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2447</Words>
  <Characters>14684</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17097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2024-06-27T06:42:00Z</cp:lastPrinted>
  <dcterms:created xsi:type="dcterms:W3CDTF">2024-06-27T06:40:00Z</dcterms:created>
  <dcterms:modified xsi:type="dcterms:W3CDTF">2024-06-27T06:43:00Z</dcterms:modified>
</cp:coreProperties>
</file>