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AFD19" w14:textId="407AAF0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42A71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EC8C1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2C7FAD1" w14:textId="77777777" w:rsidR="00DB5073" w:rsidRPr="00DB5073" w:rsidRDefault="00DB507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5073">
        <w:rPr>
          <w:rFonts w:ascii="Arial" w:hAnsi="Arial" w:cs="Arial"/>
        </w:rPr>
        <w:t xml:space="preserve">Szpital Miejski Specjalistyczny </w:t>
      </w:r>
    </w:p>
    <w:p w14:paraId="5CEE0C4D" w14:textId="77777777" w:rsidR="00B95C96" w:rsidRPr="0012157F" w:rsidRDefault="00DB507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5073">
        <w:rPr>
          <w:rFonts w:ascii="Arial" w:hAnsi="Arial" w:cs="Arial"/>
        </w:rPr>
        <w:t>im. Gabriela Narutowicza w Krakowie</w:t>
      </w:r>
    </w:p>
    <w:p w14:paraId="335AC0C9" w14:textId="77777777" w:rsidR="00B95C96" w:rsidRPr="0012157F" w:rsidRDefault="00DB507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5073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DB5073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3BA2BE8E" w14:textId="77777777" w:rsidR="00B95C96" w:rsidRDefault="00DB507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B5073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DB5073">
        <w:rPr>
          <w:rFonts w:ascii="Arial" w:hAnsi="Arial" w:cs="Arial"/>
        </w:rPr>
        <w:t>Kraków</w:t>
      </w:r>
    </w:p>
    <w:p w14:paraId="6D7517C3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1D8D4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8C28762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7D12DD4" w14:textId="77777777" w:rsidTr="006C3667">
        <w:tc>
          <w:tcPr>
            <w:tcW w:w="2800" w:type="dxa"/>
            <w:shd w:val="clear" w:color="auto" w:fill="auto"/>
          </w:tcPr>
          <w:p w14:paraId="69D08E3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ECEF7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AB31A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9D68FA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C132637" w14:textId="77777777" w:rsidTr="006C3667">
        <w:tc>
          <w:tcPr>
            <w:tcW w:w="2800" w:type="dxa"/>
            <w:shd w:val="clear" w:color="auto" w:fill="auto"/>
          </w:tcPr>
          <w:p w14:paraId="1ED7E892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01F89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AB752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B94184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ADEDD6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5073" w:rsidRPr="0012157F" w14:paraId="144F6A49" w14:textId="77777777" w:rsidTr="003E7826">
        <w:tc>
          <w:tcPr>
            <w:tcW w:w="9104" w:type="dxa"/>
            <w:shd w:val="clear" w:color="auto" w:fill="D9D9D9"/>
          </w:tcPr>
          <w:p w14:paraId="5C8A0D1F" w14:textId="77777777" w:rsidR="00DB5073" w:rsidRPr="0012157F" w:rsidRDefault="00DB5073" w:rsidP="003E782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264B0F" w14:textId="77777777" w:rsidR="00DB5073" w:rsidRPr="00094F76" w:rsidRDefault="00DB5073" w:rsidP="003E782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B507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31A4E66" w14:textId="77777777" w:rsidR="00DB5073" w:rsidRPr="0017574D" w:rsidRDefault="00DB5073" w:rsidP="003E782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33E71A0" w14:textId="77777777" w:rsidR="00DB5073" w:rsidRDefault="00DB5073" w:rsidP="003E782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D99E768" w14:textId="77777777" w:rsidR="00DB5073" w:rsidRPr="002C3302" w:rsidRDefault="00DB5073" w:rsidP="003E78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5AD1C68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789DD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3EE3DA7" w14:textId="77777777" w:rsidTr="006C3667">
        <w:tc>
          <w:tcPr>
            <w:tcW w:w="2269" w:type="dxa"/>
            <w:shd w:val="clear" w:color="auto" w:fill="auto"/>
          </w:tcPr>
          <w:p w14:paraId="10E0B31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4317A1" w14:textId="77777777" w:rsidR="00B95C96" w:rsidRPr="00A2540E" w:rsidRDefault="00DB507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50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III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5073" w:rsidRPr="00A2540E" w14:paraId="4E87862A" w14:textId="77777777" w:rsidTr="003E7826">
        <w:tc>
          <w:tcPr>
            <w:tcW w:w="2269" w:type="dxa"/>
            <w:shd w:val="clear" w:color="auto" w:fill="auto"/>
          </w:tcPr>
          <w:p w14:paraId="65BFF20D" w14:textId="77777777" w:rsidR="00DB5073" w:rsidRPr="00A2540E" w:rsidRDefault="00DB5073" w:rsidP="003E78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B5DA61" w14:textId="77777777" w:rsidR="00DB5073" w:rsidRPr="00A2540E" w:rsidRDefault="00DB5073" w:rsidP="003E78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50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ZP/39/2024</w:t>
            </w:r>
          </w:p>
        </w:tc>
      </w:tr>
    </w:tbl>
    <w:p w14:paraId="4032EBAC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C880D55" w14:textId="77777777" w:rsidR="00DB5073" w:rsidRPr="00DB5073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B5073" w:rsidRPr="00DB5073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0A746CA5" w14:textId="77777777" w:rsidR="004115BC" w:rsidRDefault="00DB5073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5073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78A5AC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2788602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4B9E25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A2D788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D769B9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A3C4FBE" w14:textId="77777777" w:rsidR="00DB5073" w:rsidRPr="007104AC" w:rsidRDefault="00DB5073" w:rsidP="00DB507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6CBFBFA" w14:textId="77777777" w:rsidR="00DB5073" w:rsidRDefault="00DB5073" w:rsidP="00DB507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2A8E5208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0EDB6D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A8BA62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A71F66A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1072EF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BA1167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DE6B1A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63B6F1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121FAD5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64881B6" w14:textId="77777777" w:rsidTr="006C3667">
        <w:tc>
          <w:tcPr>
            <w:tcW w:w="2660" w:type="dxa"/>
            <w:shd w:val="clear" w:color="auto" w:fill="auto"/>
          </w:tcPr>
          <w:p w14:paraId="1FA094A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74556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FD8F8E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D7948E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ED90D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D97AC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507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6A4CCE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5E80D" w14:textId="77777777" w:rsidR="00D166CF" w:rsidRDefault="00D166CF" w:rsidP="0038231F">
      <w:pPr>
        <w:spacing w:after="0" w:line="240" w:lineRule="auto"/>
      </w:pPr>
      <w:r>
        <w:separator/>
      </w:r>
    </w:p>
  </w:endnote>
  <w:endnote w:type="continuationSeparator" w:id="0">
    <w:p w14:paraId="5F3E2A63" w14:textId="77777777" w:rsidR="00D166CF" w:rsidRDefault="00D166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889EB" w14:textId="77777777" w:rsidR="00DB5073" w:rsidRDefault="00DB50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AA0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DAC5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5BC0B" w14:textId="77777777" w:rsidR="00DB5073" w:rsidRDefault="00DB50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34D17" w14:textId="77777777" w:rsidR="00D166CF" w:rsidRDefault="00D166CF" w:rsidP="0038231F">
      <w:pPr>
        <w:spacing w:after="0" w:line="240" w:lineRule="auto"/>
      </w:pPr>
      <w:r>
        <w:separator/>
      </w:r>
    </w:p>
  </w:footnote>
  <w:footnote w:type="continuationSeparator" w:id="0">
    <w:p w14:paraId="51B10ADA" w14:textId="77777777" w:rsidR="00D166CF" w:rsidRDefault="00D166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E1D70" w14:textId="77777777" w:rsidR="00DB5073" w:rsidRDefault="00DB5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456A7" w14:textId="77777777" w:rsidR="00DB5073" w:rsidRDefault="00DB5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10773" w14:textId="77777777" w:rsidR="00DB5073" w:rsidRDefault="00DB50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927781">
    <w:abstractNumId w:val="12"/>
  </w:num>
  <w:num w:numId="2" w16cid:durableId="667292549">
    <w:abstractNumId w:val="0"/>
  </w:num>
  <w:num w:numId="3" w16cid:durableId="79642303">
    <w:abstractNumId w:val="11"/>
  </w:num>
  <w:num w:numId="4" w16cid:durableId="1474565802">
    <w:abstractNumId w:val="16"/>
  </w:num>
  <w:num w:numId="5" w16cid:durableId="519660337">
    <w:abstractNumId w:val="13"/>
  </w:num>
  <w:num w:numId="6" w16cid:durableId="154692246">
    <w:abstractNumId w:val="10"/>
  </w:num>
  <w:num w:numId="7" w16cid:durableId="1458178538">
    <w:abstractNumId w:val="1"/>
  </w:num>
  <w:num w:numId="8" w16cid:durableId="140318510">
    <w:abstractNumId w:val="6"/>
  </w:num>
  <w:num w:numId="9" w16cid:durableId="1966500066">
    <w:abstractNumId w:val="4"/>
  </w:num>
  <w:num w:numId="10" w16cid:durableId="1900244824">
    <w:abstractNumId w:val="7"/>
  </w:num>
  <w:num w:numId="11" w16cid:durableId="1155023623">
    <w:abstractNumId w:val="5"/>
  </w:num>
  <w:num w:numId="12" w16cid:durableId="605775067">
    <w:abstractNumId w:val="9"/>
  </w:num>
  <w:num w:numId="13" w16cid:durableId="1801655199">
    <w:abstractNumId w:val="3"/>
  </w:num>
  <w:num w:numId="14" w16cid:durableId="2129162403">
    <w:abstractNumId w:val="2"/>
  </w:num>
  <w:num w:numId="15" w16cid:durableId="1750997322">
    <w:abstractNumId w:val="15"/>
  </w:num>
  <w:num w:numId="16" w16cid:durableId="1359283591">
    <w:abstractNumId w:val="8"/>
  </w:num>
  <w:num w:numId="17" w16cid:durableId="9414563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6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2A71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66CF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5073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A3B59"/>
  <w15:docId w15:val="{15CAF57A-C09F-4A33-97C5-28F22E40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2024-06-25T09:00:00Z</dcterms:created>
  <dcterms:modified xsi:type="dcterms:W3CDTF">2024-06-25T09:00:00Z</dcterms:modified>
</cp:coreProperties>
</file>