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8A085" w14:textId="14DDAE79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F30D4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1E498DF" w14:textId="77777777" w:rsidTr="00D62E6E">
        <w:tc>
          <w:tcPr>
            <w:tcW w:w="2800" w:type="dxa"/>
            <w:shd w:val="clear" w:color="auto" w:fill="auto"/>
          </w:tcPr>
          <w:p w14:paraId="6F82D22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C3FE3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FCC06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6EE8C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C2C9C70" w14:textId="77777777" w:rsidTr="00D62E6E">
        <w:tc>
          <w:tcPr>
            <w:tcW w:w="2800" w:type="dxa"/>
            <w:shd w:val="clear" w:color="auto" w:fill="auto"/>
          </w:tcPr>
          <w:p w14:paraId="09C96B8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2F86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50F94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89D0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7A437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2A5A" w:rsidRPr="00C14101" w14:paraId="39E51DD5" w14:textId="77777777" w:rsidTr="003E782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79F5DB" w14:textId="77777777" w:rsidR="00742A5A" w:rsidRPr="00C14101" w:rsidRDefault="00742A5A" w:rsidP="003E782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0D9A80D" w14:textId="77777777" w:rsidR="00742A5A" w:rsidRPr="00C14101" w:rsidRDefault="00742A5A" w:rsidP="003E782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42A5A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910DE3A" w14:textId="77777777" w:rsidR="00742A5A" w:rsidRPr="00C14101" w:rsidRDefault="00742A5A" w:rsidP="003E78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2A394D" w14:textId="77777777" w:rsidR="00742A5A" w:rsidRPr="00C14101" w:rsidRDefault="00742A5A" w:rsidP="003E78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5B64C92" w14:textId="77777777" w:rsidR="00BC121E" w:rsidRPr="00C14101" w:rsidRDefault="00742A5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F719E3B" w14:textId="77777777" w:rsidTr="00D62E6E">
        <w:tc>
          <w:tcPr>
            <w:tcW w:w="2269" w:type="dxa"/>
            <w:shd w:val="clear" w:color="auto" w:fill="auto"/>
          </w:tcPr>
          <w:p w14:paraId="5DA44ED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723541" w14:textId="77777777" w:rsidR="00D62E6E" w:rsidRPr="00D62E6E" w:rsidRDefault="00742A5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2A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III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2A5A" w:rsidRPr="00D62E6E" w14:paraId="297DA851" w14:textId="77777777" w:rsidTr="003E7826">
        <w:tc>
          <w:tcPr>
            <w:tcW w:w="2269" w:type="dxa"/>
            <w:shd w:val="clear" w:color="auto" w:fill="auto"/>
          </w:tcPr>
          <w:p w14:paraId="54D0304C" w14:textId="77777777" w:rsidR="00742A5A" w:rsidRPr="00D62E6E" w:rsidRDefault="00742A5A" w:rsidP="003E78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D9BEE8" w14:textId="77777777" w:rsidR="00742A5A" w:rsidRPr="00D62E6E" w:rsidRDefault="00742A5A" w:rsidP="003E78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2A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ZP/39/2024</w:t>
            </w:r>
          </w:p>
        </w:tc>
      </w:tr>
    </w:tbl>
    <w:p w14:paraId="54AF03B1" w14:textId="77777777" w:rsidR="00742A5A" w:rsidRPr="00742A5A" w:rsidRDefault="00742A5A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42A5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592D7617" w14:textId="77777777" w:rsidR="00BC121E" w:rsidRDefault="00742A5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42A5A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0183390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BF7AA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B7EE1AB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7647DF2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DA44C7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42C3AE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6481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C86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3C6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31CB65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0F8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A2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47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8D7141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85B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799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EF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E29648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6503850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128D5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9C641B8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A252631" w14:textId="77777777" w:rsidTr="00620E37">
        <w:tc>
          <w:tcPr>
            <w:tcW w:w="2660" w:type="dxa"/>
            <w:shd w:val="clear" w:color="auto" w:fill="auto"/>
          </w:tcPr>
          <w:p w14:paraId="15D3D8E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35046F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BF8137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70F302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B7B21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E381FB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42A5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E36EB9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B3476" w14:textId="77777777" w:rsidR="00BB0875" w:rsidRDefault="00BB0875">
      <w:r>
        <w:separator/>
      </w:r>
    </w:p>
  </w:endnote>
  <w:endnote w:type="continuationSeparator" w:id="0">
    <w:p w14:paraId="639120D7" w14:textId="77777777" w:rsidR="00BB0875" w:rsidRDefault="00BB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123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04488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912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1F130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DFCD2E3">
        <v:line id="_x0000_s1025" style="position:absolute;left:0;text-align:left;z-index:251657728" from="-3.85pt,8.7pt" to="455.15pt,8.7pt"/>
      </w:pict>
    </w:r>
  </w:p>
  <w:p w14:paraId="522AB22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FDB54" w14:textId="77777777" w:rsidR="00742A5A" w:rsidRDefault="00742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13AFE" w14:textId="77777777" w:rsidR="00BB0875" w:rsidRDefault="00BB0875">
      <w:r>
        <w:separator/>
      </w:r>
    </w:p>
  </w:footnote>
  <w:footnote w:type="continuationSeparator" w:id="0">
    <w:p w14:paraId="6332B996" w14:textId="77777777" w:rsidR="00BB0875" w:rsidRDefault="00BB0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DB059" w14:textId="77777777" w:rsidR="00742A5A" w:rsidRDefault="00742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CF1EB" w14:textId="77777777" w:rsidR="00742A5A" w:rsidRDefault="00742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2FD03" w14:textId="77777777" w:rsidR="00742A5A" w:rsidRDefault="00742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5580880">
    <w:abstractNumId w:val="13"/>
  </w:num>
  <w:num w:numId="2" w16cid:durableId="388188055">
    <w:abstractNumId w:val="0"/>
  </w:num>
  <w:num w:numId="3" w16cid:durableId="951209173">
    <w:abstractNumId w:val="11"/>
  </w:num>
  <w:num w:numId="4" w16cid:durableId="1572958137">
    <w:abstractNumId w:val="8"/>
  </w:num>
  <w:num w:numId="5" w16cid:durableId="1786148852">
    <w:abstractNumId w:val="7"/>
  </w:num>
  <w:num w:numId="6" w16cid:durableId="610480827">
    <w:abstractNumId w:val="1"/>
  </w:num>
  <w:num w:numId="7" w16cid:durableId="2102093992">
    <w:abstractNumId w:val="6"/>
  </w:num>
  <w:num w:numId="8" w16cid:durableId="1153565359">
    <w:abstractNumId w:val="3"/>
  </w:num>
  <w:num w:numId="9" w16cid:durableId="454060530">
    <w:abstractNumId w:val="2"/>
  </w:num>
  <w:num w:numId="10" w16cid:durableId="626618368">
    <w:abstractNumId w:val="5"/>
  </w:num>
  <w:num w:numId="11" w16cid:durableId="1914971388">
    <w:abstractNumId w:val="10"/>
  </w:num>
  <w:num w:numId="12" w16cid:durableId="454324677">
    <w:abstractNumId w:val="4"/>
  </w:num>
  <w:num w:numId="13" w16cid:durableId="1565219923">
    <w:abstractNumId w:val="9"/>
  </w:num>
  <w:num w:numId="14" w16cid:durableId="7756325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87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0CAB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2A5A"/>
    <w:rsid w:val="00747C6F"/>
    <w:rsid w:val="00753DC1"/>
    <w:rsid w:val="00775E2B"/>
    <w:rsid w:val="007823E9"/>
    <w:rsid w:val="007951AD"/>
    <w:rsid w:val="007D36CE"/>
    <w:rsid w:val="007F30D4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0875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DC5F0"/>
  <w15:chartTrackingRefBased/>
  <w15:docId w15:val="{1D308DF9-A164-42C2-AF72-4F8206F9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2010-01-07T09:39:00Z</cp:lastPrinted>
  <dcterms:created xsi:type="dcterms:W3CDTF">2024-06-25T09:00:00Z</dcterms:created>
  <dcterms:modified xsi:type="dcterms:W3CDTF">2024-06-25T09:00:00Z</dcterms:modified>
</cp:coreProperties>
</file>