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B8D052" w14:textId="6D0525D6"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54DDB20F"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32535B8A" w14:textId="77777777" w:rsidR="00025386" w:rsidRDefault="00025386" w:rsidP="00025386"/>
                <w:p w14:paraId="42EB94B9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2B56402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3CA82A8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6B035061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792F81E9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E97BE68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E7071E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ACD6CE7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5D79B2F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71A4B">
        <w:rPr>
          <w:b/>
        </w:rPr>
        <w:t>7</w:t>
      </w:r>
    </w:p>
    <w:p w14:paraId="1C1C8D7E" w14:textId="77777777" w:rsidR="00025386" w:rsidRDefault="00025386"/>
    <w:p w14:paraId="0E6CDAFE" w14:textId="77777777" w:rsidR="00025386" w:rsidRPr="00025386" w:rsidRDefault="00025386" w:rsidP="00025386"/>
    <w:p w14:paraId="0119E8F1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347DA" w:rsidRPr="006347DA">
        <w:rPr>
          <w:rFonts w:ascii="Times New Roman" w:eastAsia="Times New Roman" w:hAnsi="Times New Roman"/>
          <w:b/>
          <w:sz w:val="24"/>
          <w:szCs w:val="20"/>
          <w:lang w:eastAsia="pl-PL"/>
        </w:rPr>
        <w:t>ZP/39/2024</w:t>
      </w:r>
    </w:p>
    <w:p w14:paraId="5A0A0E89" w14:textId="77777777" w:rsidR="00025386" w:rsidRPr="00025386" w:rsidRDefault="00025386" w:rsidP="00025386"/>
    <w:p w14:paraId="4EDC855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7CF38123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4AE2091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6347DA" w:rsidRPr="006347DA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47241019" w14:textId="77777777" w:rsidR="00A56A6F" w:rsidRPr="00A56A6F" w:rsidRDefault="006347DA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347DA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III</w:t>
      </w:r>
    </w:p>
    <w:p w14:paraId="4D8A7C7A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4D635A7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38D51FA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7DB3E943" w14:textId="77777777" w:rsidTr="00C2318B">
        <w:tc>
          <w:tcPr>
            <w:tcW w:w="772" w:type="dxa"/>
            <w:shd w:val="clear" w:color="auto" w:fill="auto"/>
          </w:tcPr>
          <w:p w14:paraId="632B6D2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4067EA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58369E1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25AEF9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5A6E9B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F602A14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073B27FF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037A163E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6C755448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7A08BE0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3C6E00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630AD4F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1999852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C2F4DD5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C9D1FF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728A19F2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71251ED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E018EB" w14:textId="77777777" w:rsidR="00287B82" w:rsidRDefault="00287B82" w:rsidP="00025386">
      <w:pPr>
        <w:spacing w:after="0" w:line="240" w:lineRule="auto"/>
      </w:pPr>
      <w:r>
        <w:separator/>
      </w:r>
    </w:p>
  </w:endnote>
  <w:endnote w:type="continuationSeparator" w:id="0">
    <w:p w14:paraId="1EAFEC47" w14:textId="77777777" w:rsidR="00287B82" w:rsidRDefault="00287B8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7D38A" w14:textId="77777777" w:rsidR="006347DA" w:rsidRDefault="006347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F037BF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5B6010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7976A8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6DFD76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D16FC5" w14:textId="77777777" w:rsidR="006347DA" w:rsidRDefault="006347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E5AEF9" w14:textId="77777777" w:rsidR="00287B82" w:rsidRDefault="00287B82" w:rsidP="00025386">
      <w:pPr>
        <w:spacing w:after="0" w:line="240" w:lineRule="auto"/>
      </w:pPr>
      <w:r>
        <w:separator/>
      </w:r>
    </w:p>
  </w:footnote>
  <w:footnote w:type="continuationSeparator" w:id="0">
    <w:p w14:paraId="4A3A5041" w14:textId="77777777" w:rsidR="00287B82" w:rsidRDefault="00287B8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13BEFB" w14:textId="77777777" w:rsidR="006347DA" w:rsidRDefault="006347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4A08A" w14:textId="77777777" w:rsidR="006347DA" w:rsidRDefault="006347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496694" w14:textId="77777777" w:rsidR="006347DA" w:rsidRDefault="006347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7B82"/>
    <w:rsid w:val="00025386"/>
    <w:rsid w:val="001C2314"/>
    <w:rsid w:val="00271A4B"/>
    <w:rsid w:val="00287B82"/>
    <w:rsid w:val="004E2B1B"/>
    <w:rsid w:val="005624D8"/>
    <w:rsid w:val="006347DA"/>
    <w:rsid w:val="008F2498"/>
    <w:rsid w:val="009B09E9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5AE61E5E"/>
  <w15:chartTrackingRefBased/>
  <w15:docId w15:val="{76AF6904-55CB-4DA1-ADC1-FE4425518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2024-06-25T08:57:00Z</dcterms:created>
  <dcterms:modified xsi:type="dcterms:W3CDTF">2024-06-25T08:57:00Z</dcterms:modified>
</cp:coreProperties>
</file>