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1EAAC4" w14:textId="77777777" w:rsidR="00986737" w:rsidRPr="009432A1" w:rsidRDefault="007D047C" w:rsidP="00C41A40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D047C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D047C">
        <w:rPr>
          <w:rFonts w:ascii="Arial" w:hAnsi="Arial" w:cs="Arial"/>
          <w:sz w:val="24"/>
          <w:szCs w:val="24"/>
        </w:rPr>
        <w:t>2024-06-28</w:t>
      </w:r>
    </w:p>
    <w:p w14:paraId="748A03A8" w14:textId="77777777" w:rsidR="007D047C" w:rsidRPr="007D047C" w:rsidRDefault="007D047C" w:rsidP="00C41A40">
      <w:pPr>
        <w:rPr>
          <w:rFonts w:ascii="Arial" w:hAnsi="Arial" w:cs="Arial"/>
          <w:b/>
          <w:bCs/>
          <w:sz w:val="24"/>
          <w:szCs w:val="24"/>
        </w:rPr>
      </w:pPr>
      <w:r w:rsidRPr="007D047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DBB37CB" w14:textId="77777777" w:rsidR="00986737" w:rsidRPr="009432A1" w:rsidRDefault="007D047C" w:rsidP="00C41A40">
      <w:pPr>
        <w:rPr>
          <w:rFonts w:ascii="Arial" w:hAnsi="Arial" w:cs="Arial"/>
          <w:b/>
          <w:bCs/>
          <w:sz w:val="24"/>
          <w:szCs w:val="24"/>
        </w:rPr>
      </w:pPr>
      <w:r w:rsidRPr="007D047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2585903" w14:textId="77777777" w:rsidR="00986737" w:rsidRPr="009432A1" w:rsidRDefault="007D047C" w:rsidP="00C41A40">
      <w:pPr>
        <w:rPr>
          <w:rFonts w:ascii="Arial" w:hAnsi="Arial" w:cs="Arial"/>
          <w:sz w:val="24"/>
          <w:szCs w:val="24"/>
        </w:rPr>
      </w:pPr>
      <w:r w:rsidRPr="007D047C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047C">
        <w:rPr>
          <w:rFonts w:ascii="Arial" w:hAnsi="Arial" w:cs="Arial"/>
          <w:sz w:val="24"/>
          <w:szCs w:val="24"/>
        </w:rPr>
        <w:t>7/19</w:t>
      </w:r>
    </w:p>
    <w:p w14:paraId="525BA214" w14:textId="77777777" w:rsidR="00986737" w:rsidRPr="009432A1" w:rsidRDefault="007D047C" w:rsidP="00C41A40">
      <w:pPr>
        <w:rPr>
          <w:rFonts w:ascii="Arial" w:hAnsi="Arial" w:cs="Arial"/>
          <w:sz w:val="24"/>
          <w:szCs w:val="24"/>
        </w:rPr>
      </w:pPr>
      <w:r w:rsidRPr="007D047C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047C">
        <w:rPr>
          <w:rFonts w:ascii="Arial" w:hAnsi="Arial" w:cs="Arial"/>
          <w:sz w:val="24"/>
          <w:szCs w:val="24"/>
        </w:rPr>
        <w:t>Poznań</w:t>
      </w:r>
    </w:p>
    <w:p w14:paraId="79723A85" w14:textId="118CEA0D" w:rsidR="00986737" w:rsidRDefault="00986737" w:rsidP="00C41A40">
      <w:pPr>
        <w:jc w:val="both"/>
        <w:rPr>
          <w:rFonts w:ascii="Arial" w:hAnsi="Arial" w:cs="Arial"/>
          <w:bCs/>
          <w:sz w:val="18"/>
          <w:szCs w:val="18"/>
        </w:rPr>
      </w:pPr>
    </w:p>
    <w:p w14:paraId="02BE1AB6" w14:textId="77777777" w:rsidR="00C41A40" w:rsidRPr="009432A1" w:rsidRDefault="00C41A40" w:rsidP="00C41A40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4D4BF2E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3BF5A8" w14:textId="77777777" w:rsidR="00986737" w:rsidRPr="00CF7835" w:rsidRDefault="00986737" w:rsidP="00C41A4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5B1EBE4" w14:textId="77777777" w:rsidR="00986737" w:rsidRPr="00382A4A" w:rsidRDefault="00986737" w:rsidP="00C41A4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B38C94" w14:textId="77777777" w:rsidR="00986737" w:rsidRPr="004E4B64" w:rsidRDefault="00986737" w:rsidP="00C41A4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9863E8A" w14:textId="77777777" w:rsidTr="005A632E">
        <w:tc>
          <w:tcPr>
            <w:tcW w:w="2269" w:type="dxa"/>
            <w:shd w:val="clear" w:color="auto" w:fill="auto"/>
          </w:tcPr>
          <w:p w14:paraId="1424E242" w14:textId="77777777" w:rsidR="00986737" w:rsidRPr="004E4B64" w:rsidRDefault="00986737" w:rsidP="00C41A4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08C54E" w14:textId="77777777" w:rsidR="00986737" w:rsidRPr="004E4B64" w:rsidRDefault="007D047C" w:rsidP="00C41A4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047C">
              <w:rPr>
                <w:rFonts w:ascii="Arial" w:hAnsi="Arial" w:cs="Arial"/>
                <w:bCs/>
                <w:sz w:val="24"/>
                <w:szCs w:val="24"/>
              </w:rPr>
              <w:t>Kompleksowa modernizacja mediów Wielkopolskiego Centrum Specjalistycznego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047C" w:rsidRPr="004E4B64" w14:paraId="11D78AEE" w14:textId="77777777" w:rsidTr="003B3642">
        <w:tc>
          <w:tcPr>
            <w:tcW w:w="2269" w:type="dxa"/>
            <w:shd w:val="clear" w:color="auto" w:fill="auto"/>
          </w:tcPr>
          <w:p w14:paraId="2E1A21FB" w14:textId="77777777" w:rsidR="007D047C" w:rsidRPr="004E4B64" w:rsidRDefault="007D047C" w:rsidP="00C41A4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9658C0" w14:textId="77777777" w:rsidR="007D047C" w:rsidRPr="004E4B64" w:rsidRDefault="007D047C" w:rsidP="00C41A4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047C">
              <w:rPr>
                <w:rFonts w:ascii="Arial" w:hAnsi="Arial" w:cs="Arial"/>
                <w:bCs/>
                <w:sz w:val="24"/>
                <w:szCs w:val="24"/>
              </w:rPr>
              <w:t>SZW/DZP/49/2024</w:t>
            </w:r>
          </w:p>
        </w:tc>
      </w:tr>
    </w:tbl>
    <w:p w14:paraId="14F98363" w14:textId="77777777" w:rsidR="00A80738" w:rsidRPr="00986737" w:rsidRDefault="00A80738" w:rsidP="00C41A40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33225E9" w14:textId="5A3025D4" w:rsidR="00D665F5" w:rsidRDefault="00D665F5" w:rsidP="00C41A4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D047C" w:rsidRPr="007D047C">
        <w:rPr>
          <w:rFonts w:ascii="Arial" w:hAnsi="Arial" w:cs="Arial"/>
          <w:sz w:val="24"/>
          <w:szCs w:val="24"/>
        </w:rPr>
        <w:t>(</w:t>
      </w:r>
      <w:proofErr w:type="spellStart"/>
      <w:r w:rsidR="007D047C" w:rsidRPr="007D047C">
        <w:rPr>
          <w:rFonts w:ascii="Arial" w:hAnsi="Arial" w:cs="Arial"/>
          <w:sz w:val="24"/>
          <w:szCs w:val="24"/>
        </w:rPr>
        <w:t>t.j</w:t>
      </w:r>
      <w:proofErr w:type="spellEnd"/>
      <w:r w:rsidR="007D047C" w:rsidRPr="007D047C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2A42E54" w14:textId="77777777" w:rsidR="00C41A40" w:rsidRPr="00BB547B" w:rsidRDefault="00C41A40" w:rsidP="00C41A40">
      <w:pPr>
        <w:jc w:val="both"/>
        <w:rPr>
          <w:rFonts w:ascii="Arial" w:hAnsi="Arial" w:cs="Arial"/>
          <w:sz w:val="24"/>
          <w:szCs w:val="24"/>
        </w:rPr>
      </w:pPr>
    </w:p>
    <w:p w14:paraId="3F9A6049" w14:textId="77777777" w:rsidR="00C41A40" w:rsidRPr="00C41A40" w:rsidRDefault="00C41A40" w:rsidP="00C41A40">
      <w:pPr>
        <w:jc w:val="both"/>
        <w:rPr>
          <w:rFonts w:ascii="Arial" w:hAnsi="Arial" w:cs="Arial"/>
          <w:sz w:val="24"/>
          <w:szCs w:val="24"/>
        </w:rPr>
      </w:pPr>
      <w:r w:rsidRPr="00C41A4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118BC65" w14:textId="4001677A" w:rsidR="00C41A40" w:rsidRPr="00C41A40" w:rsidRDefault="00C41A40" w:rsidP="00C41A40">
      <w:pPr>
        <w:jc w:val="both"/>
        <w:rPr>
          <w:rFonts w:ascii="Arial" w:hAnsi="Arial" w:cs="Arial"/>
          <w:sz w:val="24"/>
          <w:szCs w:val="24"/>
        </w:rPr>
      </w:pPr>
      <w:r w:rsidRPr="00C41A40">
        <w:rPr>
          <w:rFonts w:ascii="Arial" w:hAnsi="Arial" w:cs="Arial"/>
          <w:sz w:val="24"/>
          <w:szCs w:val="24"/>
        </w:rPr>
        <w:t xml:space="preserve">Zadanie 1 </w:t>
      </w:r>
      <w:r>
        <w:rPr>
          <w:rFonts w:ascii="Arial" w:hAnsi="Arial" w:cs="Arial"/>
          <w:sz w:val="24"/>
          <w:szCs w:val="24"/>
        </w:rPr>
        <w:t xml:space="preserve">– </w:t>
      </w:r>
      <w:r w:rsidRPr="00C41A4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</w:t>
      </w:r>
      <w:r w:rsidRPr="00C41A40">
        <w:rPr>
          <w:rFonts w:ascii="Arial" w:hAnsi="Arial" w:cs="Arial"/>
          <w:sz w:val="24"/>
          <w:szCs w:val="24"/>
        </w:rPr>
        <w:t>478</w:t>
      </w:r>
      <w:r>
        <w:rPr>
          <w:rFonts w:ascii="Arial" w:hAnsi="Arial" w:cs="Arial"/>
          <w:sz w:val="24"/>
          <w:szCs w:val="24"/>
        </w:rPr>
        <w:t xml:space="preserve"> </w:t>
      </w:r>
      <w:r w:rsidRPr="00C41A40">
        <w:rPr>
          <w:rFonts w:ascii="Arial" w:hAnsi="Arial" w:cs="Arial"/>
          <w:sz w:val="24"/>
          <w:szCs w:val="24"/>
        </w:rPr>
        <w:t>937,34 zł brutto</w:t>
      </w:r>
    </w:p>
    <w:p w14:paraId="79149E53" w14:textId="4DA60B0F" w:rsidR="00C41A40" w:rsidRPr="00C41A40" w:rsidRDefault="00C41A40" w:rsidP="00C41A40">
      <w:pPr>
        <w:jc w:val="both"/>
        <w:rPr>
          <w:rFonts w:ascii="Arial" w:hAnsi="Arial" w:cs="Arial"/>
          <w:sz w:val="24"/>
          <w:szCs w:val="24"/>
        </w:rPr>
      </w:pPr>
      <w:r w:rsidRPr="00C41A40">
        <w:rPr>
          <w:rFonts w:ascii="Arial" w:hAnsi="Arial" w:cs="Arial"/>
          <w:sz w:val="24"/>
          <w:szCs w:val="24"/>
        </w:rPr>
        <w:t xml:space="preserve">Zadanie 2 </w:t>
      </w:r>
      <w:r>
        <w:rPr>
          <w:rFonts w:ascii="Arial" w:hAnsi="Arial" w:cs="Arial"/>
          <w:sz w:val="24"/>
          <w:szCs w:val="24"/>
        </w:rPr>
        <w:t xml:space="preserve">– </w:t>
      </w:r>
      <w:r w:rsidRPr="00C41A40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</w:t>
      </w:r>
      <w:r w:rsidRPr="00C41A40">
        <w:rPr>
          <w:rFonts w:ascii="Arial" w:hAnsi="Arial" w:cs="Arial"/>
          <w:sz w:val="24"/>
          <w:szCs w:val="24"/>
        </w:rPr>
        <w:t>815</w:t>
      </w:r>
      <w:r>
        <w:rPr>
          <w:rFonts w:ascii="Arial" w:hAnsi="Arial" w:cs="Arial"/>
          <w:sz w:val="24"/>
          <w:szCs w:val="24"/>
        </w:rPr>
        <w:t xml:space="preserve"> </w:t>
      </w:r>
      <w:r w:rsidRPr="00C41A40">
        <w:rPr>
          <w:rFonts w:ascii="Arial" w:hAnsi="Arial" w:cs="Arial"/>
          <w:sz w:val="24"/>
          <w:szCs w:val="24"/>
        </w:rPr>
        <w:t>071,76 zł brutto</w:t>
      </w:r>
    </w:p>
    <w:p w14:paraId="66A73914" w14:textId="1F35D5A4" w:rsidR="00C41A40" w:rsidRPr="00C41A40" w:rsidRDefault="00C41A40" w:rsidP="00C41A40">
      <w:pPr>
        <w:jc w:val="both"/>
        <w:rPr>
          <w:rFonts w:ascii="Arial" w:hAnsi="Arial" w:cs="Arial"/>
          <w:sz w:val="24"/>
          <w:szCs w:val="24"/>
        </w:rPr>
      </w:pPr>
      <w:r w:rsidRPr="00C41A40">
        <w:rPr>
          <w:rFonts w:ascii="Arial" w:hAnsi="Arial" w:cs="Arial"/>
          <w:sz w:val="24"/>
          <w:szCs w:val="24"/>
        </w:rPr>
        <w:t xml:space="preserve">Zadanie 3 </w:t>
      </w:r>
      <w:r>
        <w:rPr>
          <w:rFonts w:ascii="Arial" w:hAnsi="Arial" w:cs="Arial"/>
          <w:sz w:val="24"/>
          <w:szCs w:val="24"/>
        </w:rPr>
        <w:t xml:space="preserve">– </w:t>
      </w:r>
      <w:r w:rsidRPr="00C41A40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</w:t>
      </w:r>
      <w:r w:rsidRPr="00C41A40">
        <w:rPr>
          <w:rFonts w:ascii="Arial" w:hAnsi="Arial" w:cs="Arial"/>
          <w:sz w:val="24"/>
          <w:szCs w:val="24"/>
        </w:rPr>
        <w:t>708</w:t>
      </w:r>
      <w:r>
        <w:rPr>
          <w:rFonts w:ascii="Arial" w:hAnsi="Arial" w:cs="Arial"/>
          <w:sz w:val="24"/>
          <w:szCs w:val="24"/>
        </w:rPr>
        <w:t xml:space="preserve"> </w:t>
      </w:r>
      <w:r w:rsidRPr="00C41A40">
        <w:rPr>
          <w:rFonts w:ascii="Arial" w:hAnsi="Arial" w:cs="Arial"/>
          <w:sz w:val="24"/>
          <w:szCs w:val="24"/>
        </w:rPr>
        <w:t>309,16 zł brutto</w:t>
      </w:r>
      <w:r>
        <w:rPr>
          <w:rFonts w:ascii="Arial" w:hAnsi="Arial" w:cs="Arial"/>
          <w:sz w:val="24"/>
          <w:szCs w:val="24"/>
        </w:rPr>
        <w:t>.</w:t>
      </w:r>
    </w:p>
    <w:p w14:paraId="32CFF270" w14:textId="77777777" w:rsidR="00C41A40" w:rsidRDefault="00C41A40" w:rsidP="00C41A40">
      <w:pPr>
        <w:jc w:val="both"/>
        <w:rPr>
          <w:rFonts w:ascii="Arial" w:hAnsi="Arial" w:cs="Arial"/>
          <w:sz w:val="24"/>
          <w:szCs w:val="24"/>
        </w:rPr>
      </w:pPr>
    </w:p>
    <w:p w14:paraId="75E53747" w14:textId="3AD5B00F" w:rsidR="00A80738" w:rsidRDefault="00D665F5" w:rsidP="00C41A4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41A40">
        <w:rPr>
          <w:rFonts w:ascii="Arial" w:hAnsi="Arial" w:cs="Arial"/>
          <w:sz w:val="24"/>
          <w:szCs w:val="24"/>
        </w:rPr>
        <w:t>2024-06-28</w:t>
      </w:r>
      <w:r w:rsidR="00FF4AB1" w:rsidRPr="00BB547B">
        <w:rPr>
          <w:rFonts w:ascii="Arial" w:hAnsi="Arial" w:cs="Arial"/>
          <w:sz w:val="24"/>
          <w:szCs w:val="24"/>
        </w:rPr>
        <w:t xml:space="preserve"> o godz.</w:t>
      </w:r>
      <w:r w:rsidR="00C41A40">
        <w:rPr>
          <w:rFonts w:ascii="Arial" w:hAnsi="Arial" w:cs="Arial"/>
          <w:sz w:val="24"/>
          <w:szCs w:val="24"/>
        </w:rPr>
        <w:t xml:space="preserve"> 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9201D80" w14:textId="77777777" w:rsidR="00C1116E" w:rsidRPr="00BB547B" w:rsidRDefault="00C1116E" w:rsidP="00C41A40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2694"/>
        <w:gridCol w:w="1275"/>
        <w:gridCol w:w="2127"/>
        <w:gridCol w:w="2127"/>
      </w:tblGrid>
      <w:tr w:rsidR="007D1FFF" w:rsidRPr="00C41A40" w14:paraId="6A92D8DA" w14:textId="77777777" w:rsidTr="007D1FFF">
        <w:tc>
          <w:tcPr>
            <w:tcW w:w="851" w:type="dxa"/>
            <w:shd w:val="clear" w:color="auto" w:fill="F2F2F2"/>
            <w:vAlign w:val="center"/>
          </w:tcPr>
          <w:p w14:paraId="7586A49D" w14:textId="77777777" w:rsidR="007D1FFF" w:rsidRPr="00C41A40" w:rsidRDefault="007D1FFF" w:rsidP="00C41A40">
            <w:pPr>
              <w:jc w:val="center"/>
              <w:rPr>
                <w:rFonts w:ascii="Arial" w:hAnsi="Arial" w:cs="Arial"/>
              </w:rPr>
            </w:pPr>
            <w:r w:rsidRPr="00C41A40">
              <w:rPr>
                <w:rFonts w:ascii="Arial" w:hAnsi="Arial" w:cs="Arial"/>
              </w:rPr>
              <w:t>Oferta nr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496604C2" w14:textId="77777777" w:rsidR="007D1FFF" w:rsidRPr="00C41A40" w:rsidRDefault="007D1FFF" w:rsidP="00C41A40">
            <w:pPr>
              <w:jc w:val="center"/>
              <w:rPr>
                <w:rFonts w:ascii="Arial" w:hAnsi="Arial" w:cs="Arial"/>
              </w:rPr>
            </w:pPr>
            <w:r w:rsidRPr="00C41A40">
              <w:rPr>
                <w:rFonts w:ascii="Arial" w:hAnsi="Arial" w:cs="Arial"/>
              </w:rPr>
              <w:t>Część nr</w:t>
            </w:r>
          </w:p>
        </w:tc>
        <w:tc>
          <w:tcPr>
            <w:tcW w:w="2694" w:type="dxa"/>
            <w:shd w:val="clear" w:color="auto" w:fill="F2F2F2"/>
            <w:vAlign w:val="center"/>
          </w:tcPr>
          <w:p w14:paraId="69D16BB4" w14:textId="77777777" w:rsidR="007D1FFF" w:rsidRPr="00C41A40" w:rsidRDefault="007D1FFF" w:rsidP="00C41A40">
            <w:pPr>
              <w:jc w:val="center"/>
              <w:rPr>
                <w:rFonts w:ascii="Arial" w:hAnsi="Arial" w:cs="Arial"/>
              </w:rPr>
            </w:pPr>
            <w:r w:rsidRPr="00C41A4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</w:tcPr>
          <w:p w14:paraId="5785D8D4" w14:textId="7CD3A7B0" w:rsidR="007D1FFF" w:rsidRPr="00C41A40" w:rsidRDefault="007D1FFF" w:rsidP="00C41A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2127" w:type="dxa"/>
            <w:shd w:val="clear" w:color="auto" w:fill="F2F2F2"/>
          </w:tcPr>
          <w:p w14:paraId="39332999" w14:textId="46B4CD01" w:rsidR="007D1FFF" w:rsidRPr="00C41A40" w:rsidRDefault="007D1FFF" w:rsidP="00C41A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Doświadczenie kierownika robót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221DC171" w14:textId="605F0AEE" w:rsidR="007D1FFF" w:rsidRPr="00C41A40" w:rsidRDefault="007D1FFF" w:rsidP="00C41A40">
            <w:pPr>
              <w:jc w:val="center"/>
              <w:rPr>
                <w:rFonts w:ascii="Arial" w:hAnsi="Arial" w:cs="Arial"/>
              </w:rPr>
            </w:pPr>
            <w:r w:rsidRPr="00C41A40">
              <w:rPr>
                <w:rFonts w:ascii="Arial" w:hAnsi="Arial" w:cs="Arial"/>
              </w:rPr>
              <w:t>Cena oferty</w:t>
            </w:r>
          </w:p>
        </w:tc>
      </w:tr>
      <w:tr w:rsidR="007D1FFF" w:rsidRPr="00BB547B" w14:paraId="64DF7CE5" w14:textId="77777777" w:rsidTr="007D1FFF">
        <w:tc>
          <w:tcPr>
            <w:tcW w:w="851" w:type="dxa"/>
            <w:shd w:val="clear" w:color="auto" w:fill="auto"/>
            <w:vAlign w:val="center"/>
          </w:tcPr>
          <w:p w14:paraId="1E960401" w14:textId="77777777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2467E9" w14:textId="77777777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14:paraId="7BDF4338" w14:textId="77777777" w:rsidR="007D1FFF" w:rsidRDefault="007D1FFF" w:rsidP="00C41A40">
            <w:pPr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r>
              <w:rPr>
                <w:rFonts w:ascii="Arial" w:hAnsi="Arial" w:cs="Arial"/>
                <w:sz w:val="24"/>
                <w:szCs w:val="24"/>
              </w:rPr>
              <w:t>PHU</w:t>
            </w:r>
            <w:r w:rsidRPr="007D047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36FEF8" w14:textId="77777777" w:rsidR="007D1FFF" w:rsidRDefault="007D1FFF" w:rsidP="00C41A40">
            <w:pPr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 xml:space="preserve">TEL-POŻ-SYSTEM </w:t>
            </w:r>
          </w:p>
          <w:p w14:paraId="1BB355C6" w14:textId="3F22B999" w:rsidR="007D1FFF" w:rsidRPr="00986737" w:rsidRDefault="007D1FFF" w:rsidP="00C41A40">
            <w:pPr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 xml:space="preserve">"ISKRA" Sp. z </w:t>
            </w:r>
            <w:proofErr w:type="spellStart"/>
            <w:r w:rsidRPr="007D047C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49EE57C8" w14:textId="77777777" w:rsidR="007D1FFF" w:rsidRPr="00986737" w:rsidRDefault="007D1FFF" w:rsidP="00C41A40">
            <w:pPr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Krańcowa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47C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AA7F1A" w14:textId="77777777" w:rsidR="007D1FFF" w:rsidRPr="00986737" w:rsidRDefault="007D1FFF" w:rsidP="00C41A4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61-022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47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275" w:type="dxa"/>
          </w:tcPr>
          <w:p w14:paraId="4EF07380" w14:textId="77777777" w:rsidR="007D1FFF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108694" w14:textId="77777777" w:rsidR="007D1FFF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A7CA032" w14:textId="14B6A097" w:rsidR="007D1FFF" w:rsidRPr="007D047C" w:rsidRDefault="00C1116E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7" w:type="dxa"/>
          </w:tcPr>
          <w:p w14:paraId="2FE75027" w14:textId="77777777" w:rsidR="007D1FFF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6933F32" w14:textId="77777777" w:rsidR="00C1116E" w:rsidRDefault="00C1116E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AD1AB86" w14:textId="5597DEC0" w:rsidR="00C1116E" w:rsidRPr="007D047C" w:rsidRDefault="00C1116E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realizacje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2DAF46B" w14:textId="7ACFA3F3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8 506 065.00 zł</w:t>
            </w:r>
          </w:p>
        </w:tc>
      </w:tr>
      <w:tr w:rsidR="007D1FFF" w:rsidRPr="00BB547B" w14:paraId="40149626" w14:textId="77777777" w:rsidTr="007D1FFF">
        <w:tc>
          <w:tcPr>
            <w:tcW w:w="851" w:type="dxa"/>
            <w:shd w:val="clear" w:color="auto" w:fill="auto"/>
            <w:vAlign w:val="center"/>
          </w:tcPr>
          <w:p w14:paraId="6CC736BA" w14:textId="77777777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8B8019" w14:textId="77777777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14:paraId="4FBE02BE" w14:textId="77777777" w:rsidR="007D1FFF" w:rsidRPr="00986737" w:rsidRDefault="007D1FFF" w:rsidP="00C41A40">
            <w:pPr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INMED S.A.</w:t>
            </w:r>
          </w:p>
          <w:p w14:paraId="477C0DB0" w14:textId="77777777" w:rsidR="007D1FFF" w:rsidRPr="00986737" w:rsidRDefault="007D1FFF" w:rsidP="00C41A40">
            <w:pPr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KWIATOWA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47C">
              <w:rPr>
                <w:rFonts w:ascii="Arial" w:hAnsi="Arial" w:cs="Arial"/>
                <w:sz w:val="24"/>
                <w:szCs w:val="24"/>
              </w:rPr>
              <w:t>32A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25EA88" w14:textId="77777777" w:rsidR="007D1FFF" w:rsidRPr="00986737" w:rsidRDefault="007D1FFF" w:rsidP="00C41A4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55-330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47C">
              <w:rPr>
                <w:rFonts w:ascii="Arial" w:hAnsi="Arial" w:cs="Arial"/>
                <w:sz w:val="24"/>
                <w:szCs w:val="24"/>
              </w:rPr>
              <w:t>KRĘPICE</w:t>
            </w:r>
          </w:p>
        </w:tc>
        <w:tc>
          <w:tcPr>
            <w:tcW w:w="1275" w:type="dxa"/>
          </w:tcPr>
          <w:p w14:paraId="1EDF626C" w14:textId="77777777" w:rsidR="007D1FFF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384780" w14:textId="443BBCA2" w:rsidR="00C1116E" w:rsidRPr="007D047C" w:rsidRDefault="00C1116E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7" w:type="dxa"/>
          </w:tcPr>
          <w:p w14:paraId="6BC02C57" w14:textId="77777777" w:rsidR="007D1FFF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34772AB" w14:textId="190B5B5A" w:rsidR="00C1116E" w:rsidRPr="007D047C" w:rsidRDefault="00C1116E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realizacje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2A35C31" w14:textId="28ADEC1A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15 693 444.06 zł</w:t>
            </w:r>
          </w:p>
        </w:tc>
      </w:tr>
      <w:tr w:rsidR="007D1FFF" w:rsidRPr="00BB547B" w14:paraId="42C802EB" w14:textId="77777777" w:rsidTr="007D1FFF">
        <w:tc>
          <w:tcPr>
            <w:tcW w:w="851" w:type="dxa"/>
            <w:shd w:val="clear" w:color="auto" w:fill="auto"/>
            <w:vAlign w:val="center"/>
          </w:tcPr>
          <w:p w14:paraId="70D0FB2E" w14:textId="77777777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410993" w14:textId="77777777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14:paraId="06191B9B" w14:textId="77777777" w:rsidR="007D1FFF" w:rsidRPr="00986737" w:rsidRDefault="007D1FFF" w:rsidP="00C41A40">
            <w:pPr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GK-Elektro Sp. z o.o.</w:t>
            </w:r>
          </w:p>
          <w:p w14:paraId="0C44BC90" w14:textId="77777777" w:rsidR="007D1FFF" w:rsidRPr="00986737" w:rsidRDefault="007D1FFF" w:rsidP="00C41A40">
            <w:pPr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Gdyńska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47C">
              <w:rPr>
                <w:rFonts w:ascii="Arial" w:hAnsi="Arial" w:cs="Arial"/>
                <w:sz w:val="24"/>
                <w:szCs w:val="24"/>
              </w:rPr>
              <w:t>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029D14" w14:textId="77777777" w:rsidR="007D1FFF" w:rsidRPr="00986737" w:rsidRDefault="007D1FFF" w:rsidP="00C41A4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62-004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D047C">
              <w:rPr>
                <w:rFonts w:ascii="Arial" w:hAnsi="Arial" w:cs="Arial"/>
                <w:sz w:val="24"/>
                <w:szCs w:val="24"/>
              </w:rPr>
              <w:t>Czerwonak</w:t>
            </w:r>
          </w:p>
        </w:tc>
        <w:tc>
          <w:tcPr>
            <w:tcW w:w="1275" w:type="dxa"/>
          </w:tcPr>
          <w:p w14:paraId="48C1C1CB" w14:textId="77777777" w:rsidR="007D1FFF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F20901" w14:textId="4583061D" w:rsidR="00C1116E" w:rsidRPr="007D047C" w:rsidRDefault="00C1116E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127" w:type="dxa"/>
          </w:tcPr>
          <w:p w14:paraId="47C92C66" w14:textId="77777777" w:rsidR="007D1FFF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DCEACC4" w14:textId="10F0F540" w:rsidR="00C1116E" w:rsidRPr="007D047C" w:rsidRDefault="00C1116E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realizacje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350EE05" w14:textId="5706E010" w:rsidR="007D1FFF" w:rsidRPr="00986737" w:rsidRDefault="007D1FFF" w:rsidP="00C41A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047C">
              <w:rPr>
                <w:rFonts w:ascii="Arial" w:hAnsi="Arial" w:cs="Arial"/>
                <w:sz w:val="24"/>
                <w:szCs w:val="24"/>
              </w:rPr>
              <w:t>11 381 988.84 zł</w:t>
            </w:r>
          </w:p>
        </w:tc>
      </w:tr>
    </w:tbl>
    <w:p w14:paraId="3D0A2A5C" w14:textId="77777777" w:rsidR="00C1116E" w:rsidRDefault="00C1116E" w:rsidP="00C41A4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E24C7B1" w14:textId="06FD4344" w:rsidR="00A80738" w:rsidRDefault="00A80738" w:rsidP="00C41A4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A4F80A6" w14:textId="77777777" w:rsidR="00592B1B" w:rsidRPr="002D64D4" w:rsidRDefault="00592B1B" w:rsidP="00592B1B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07075054" w14:textId="77777777" w:rsidR="00592B1B" w:rsidRPr="002D64D4" w:rsidRDefault="00592B1B" w:rsidP="00592B1B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EA148D5" w14:textId="77777777" w:rsidR="00592B1B" w:rsidRPr="002D64D4" w:rsidRDefault="00592B1B" w:rsidP="00592B1B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A2F104A" w14:textId="77777777" w:rsidR="00592B1B" w:rsidRPr="00BB547B" w:rsidRDefault="00592B1B" w:rsidP="00C41A4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592B1B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38296" w14:textId="77777777" w:rsidR="009D73A8" w:rsidRDefault="009D73A8">
      <w:r>
        <w:separator/>
      </w:r>
    </w:p>
  </w:endnote>
  <w:endnote w:type="continuationSeparator" w:id="0">
    <w:p w14:paraId="443ECE74" w14:textId="77777777" w:rsidR="009D73A8" w:rsidRDefault="009D7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A3A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B29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B4B6" w14:textId="77777777" w:rsidR="00986737" w:rsidRPr="00986737" w:rsidRDefault="00592B1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62367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D179D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709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D3C274" w14:textId="77777777" w:rsidR="009F189D" w:rsidRDefault="009F189D">
    <w:pPr>
      <w:pStyle w:val="Stopka"/>
      <w:tabs>
        <w:tab w:val="clear" w:pos="4536"/>
      </w:tabs>
      <w:jc w:val="center"/>
    </w:pPr>
  </w:p>
  <w:p w14:paraId="21D7A6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BE850" w14:textId="77777777" w:rsidR="009D73A8" w:rsidRDefault="009D73A8">
      <w:r>
        <w:separator/>
      </w:r>
    </w:p>
  </w:footnote>
  <w:footnote w:type="continuationSeparator" w:id="0">
    <w:p w14:paraId="35D5FA82" w14:textId="77777777" w:rsidR="009D73A8" w:rsidRDefault="009D7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4E991" w14:textId="77777777" w:rsidR="007D047C" w:rsidRDefault="007D04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07803" w14:textId="77777777" w:rsidR="007D047C" w:rsidRDefault="007D04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A31FF" w14:textId="77777777" w:rsidR="007D047C" w:rsidRDefault="007D04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3A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0344"/>
    <w:rsid w:val="005614F2"/>
    <w:rsid w:val="00577BC6"/>
    <w:rsid w:val="00592B1B"/>
    <w:rsid w:val="005A632E"/>
    <w:rsid w:val="0069085C"/>
    <w:rsid w:val="006B27ED"/>
    <w:rsid w:val="00783E59"/>
    <w:rsid w:val="007D047C"/>
    <w:rsid w:val="007D1FFF"/>
    <w:rsid w:val="00843263"/>
    <w:rsid w:val="00861E75"/>
    <w:rsid w:val="00986737"/>
    <w:rsid w:val="009D19BD"/>
    <w:rsid w:val="009D73A8"/>
    <w:rsid w:val="009F189D"/>
    <w:rsid w:val="00A80738"/>
    <w:rsid w:val="00BB547B"/>
    <w:rsid w:val="00C1116E"/>
    <w:rsid w:val="00C236D3"/>
    <w:rsid w:val="00C41A40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35DD7A"/>
  <w15:chartTrackingRefBased/>
  <w15:docId w15:val="{7BE744FA-DAF3-4217-AE92-CE7C0B6BE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7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95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79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0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86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4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40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6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1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9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37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dcterms:created xsi:type="dcterms:W3CDTF">2024-06-28T08:59:00Z</dcterms:created>
  <dcterms:modified xsi:type="dcterms:W3CDTF">2024-06-28T08:59:00Z</dcterms:modified>
</cp:coreProperties>
</file>