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AED11" w14:textId="77777777" w:rsidR="00986737" w:rsidRPr="009432A1" w:rsidRDefault="00427A4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27A4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27A47">
        <w:rPr>
          <w:rFonts w:ascii="Arial" w:hAnsi="Arial" w:cs="Arial"/>
          <w:sz w:val="24"/>
          <w:szCs w:val="24"/>
        </w:rPr>
        <w:t>2024-06-28</w:t>
      </w:r>
    </w:p>
    <w:p w14:paraId="653575CC" w14:textId="0954C36C" w:rsidR="00986737" w:rsidRPr="009432A1" w:rsidRDefault="00427A4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27A47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EF4FE08" w14:textId="77777777" w:rsidR="00986737" w:rsidRPr="009432A1" w:rsidRDefault="00427A4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27A4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27A47">
        <w:rPr>
          <w:rFonts w:ascii="Arial" w:hAnsi="Arial" w:cs="Arial"/>
          <w:sz w:val="24"/>
          <w:szCs w:val="24"/>
        </w:rPr>
        <w:t>66</w:t>
      </w:r>
    </w:p>
    <w:p w14:paraId="27C25A77" w14:textId="77777777" w:rsidR="00986737" w:rsidRPr="009432A1" w:rsidRDefault="00427A47" w:rsidP="00986737">
      <w:pPr>
        <w:rPr>
          <w:rFonts w:ascii="Arial" w:hAnsi="Arial" w:cs="Arial"/>
          <w:sz w:val="24"/>
          <w:szCs w:val="24"/>
        </w:rPr>
      </w:pPr>
      <w:r w:rsidRPr="00427A4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27A47">
        <w:rPr>
          <w:rFonts w:ascii="Arial" w:hAnsi="Arial" w:cs="Arial"/>
          <w:sz w:val="24"/>
          <w:szCs w:val="24"/>
        </w:rPr>
        <w:t>Kraków</w:t>
      </w:r>
    </w:p>
    <w:p w14:paraId="66154DBC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542293" w14:textId="2223B36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EA5A259" w14:textId="3BBC1877" w:rsidR="00973102" w:rsidRPr="00973102" w:rsidRDefault="00973102" w:rsidP="00986737">
      <w:pPr>
        <w:spacing w:after="600"/>
        <w:jc w:val="both"/>
        <w:rPr>
          <w:bCs/>
          <w:sz w:val="24"/>
          <w:szCs w:val="24"/>
        </w:rPr>
      </w:pPr>
      <w:r w:rsidRPr="00973102">
        <w:rPr>
          <w:rFonts w:ascii="Arial" w:hAnsi="Arial" w:cs="Arial"/>
          <w:bCs/>
          <w:sz w:val="24"/>
          <w:szCs w:val="24"/>
        </w:rPr>
        <w:t>SZP-271-14/24-501.UG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F5B5C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BF563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EFDBF3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79C9CC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B0668E9" w14:textId="77777777" w:rsidTr="005A632E">
        <w:tc>
          <w:tcPr>
            <w:tcW w:w="2269" w:type="dxa"/>
            <w:shd w:val="clear" w:color="auto" w:fill="auto"/>
          </w:tcPr>
          <w:p w14:paraId="3E387B2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D96BB9" w14:textId="77777777" w:rsidR="00986737" w:rsidRPr="004E4B64" w:rsidRDefault="00427A4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7A47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B.1, B.28, B.29, B.35, B.47, B.57, B.67, B.70, B.71, B.124, B.133, B.150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27A47" w:rsidRPr="004E4B64" w14:paraId="13EC9D1A" w14:textId="77777777" w:rsidTr="009809A8">
        <w:tc>
          <w:tcPr>
            <w:tcW w:w="2269" w:type="dxa"/>
            <w:shd w:val="clear" w:color="auto" w:fill="auto"/>
          </w:tcPr>
          <w:p w14:paraId="0FF357D0" w14:textId="77777777" w:rsidR="00427A47" w:rsidRPr="004E4B64" w:rsidRDefault="00427A47" w:rsidP="009809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7C7DA4" w14:textId="77777777" w:rsidR="00427A47" w:rsidRPr="004E4B64" w:rsidRDefault="00427A47" w:rsidP="009809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7A47">
              <w:rPr>
                <w:rFonts w:ascii="Arial" w:hAnsi="Arial" w:cs="Arial"/>
                <w:bCs/>
                <w:sz w:val="24"/>
                <w:szCs w:val="24"/>
              </w:rPr>
              <w:t>SZP-271-14/24</w:t>
            </w:r>
          </w:p>
        </w:tc>
      </w:tr>
    </w:tbl>
    <w:p w14:paraId="77539B7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D807787" w14:textId="13D9B5E4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27A47" w:rsidRPr="00427A47">
        <w:rPr>
          <w:rFonts w:ascii="Arial" w:hAnsi="Arial" w:cs="Arial"/>
          <w:sz w:val="24"/>
          <w:szCs w:val="24"/>
        </w:rPr>
        <w:t>(</w:t>
      </w:r>
      <w:proofErr w:type="spellStart"/>
      <w:r w:rsidR="00427A47" w:rsidRPr="00427A47">
        <w:rPr>
          <w:rFonts w:ascii="Arial" w:hAnsi="Arial" w:cs="Arial"/>
          <w:sz w:val="24"/>
          <w:szCs w:val="24"/>
        </w:rPr>
        <w:t>t.j</w:t>
      </w:r>
      <w:proofErr w:type="spellEnd"/>
      <w:r w:rsidR="00427A47" w:rsidRPr="00427A47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76589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27A47" w:rsidRPr="00427A47">
        <w:rPr>
          <w:rFonts w:ascii="Arial" w:hAnsi="Arial" w:cs="Arial"/>
          <w:sz w:val="24"/>
          <w:szCs w:val="24"/>
        </w:rPr>
        <w:t>27/06/2024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27A47" w:rsidRPr="00427A47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BC69C44" w14:textId="77777777" w:rsidTr="005A632E">
        <w:tc>
          <w:tcPr>
            <w:tcW w:w="1276" w:type="dxa"/>
            <w:shd w:val="clear" w:color="auto" w:fill="F2F2F2"/>
            <w:vAlign w:val="center"/>
          </w:tcPr>
          <w:p w14:paraId="6B30D3C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391AA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8BFB29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33EAE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7A47" w:rsidRPr="00BB547B" w14:paraId="0AABD571" w14:textId="77777777" w:rsidTr="009809A8">
        <w:tc>
          <w:tcPr>
            <w:tcW w:w="1276" w:type="dxa"/>
            <w:shd w:val="clear" w:color="auto" w:fill="auto"/>
            <w:vAlign w:val="center"/>
          </w:tcPr>
          <w:p w14:paraId="3D65D77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06AB8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25EFD4C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Janssen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Cilag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CC1C11B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24/budynek 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1A3693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C725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386 889.80 zł</w:t>
            </w:r>
          </w:p>
        </w:tc>
      </w:tr>
      <w:tr w:rsidR="00427A47" w:rsidRPr="00BB547B" w14:paraId="4171E43D" w14:textId="77777777" w:rsidTr="009809A8">
        <w:tc>
          <w:tcPr>
            <w:tcW w:w="1276" w:type="dxa"/>
            <w:shd w:val="clear" w:color="auto" w:fill="auto"/>
            <w:vAlign w:val="center"/>
          </w:tcPr>
          <w:p w14:paraId="7D28158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E04A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4B9642C7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Janssen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Cilag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E8CB5A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24/budynek 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213D40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37B6F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183 069.61 zł</w:t>
            </w:r>
          </w:p>
        </w:tc>
      </w:tr>
      <w:tr w:rsidR="00427A47" w:rsidRPr="00BB547B" w14:paraId="4ABAAD0E" w14:textId="77777777" w:rsidTr="009809A8">
        <w:tc>
          <w:tcPr>
            <w:tcW w:w="1276" w:type="dxa"/>
            <w:shd w:val="clear" w:color="auto" w:fill="auto"/>
            <w:vAlign w:val="center"/>
          </w:tcPr>
          <w:p w14:paraId="494DC3D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5ED41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BFC418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376B1F47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9BBFF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1FF9B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869 794.74 zł</w:t>
            </w:r>
          </w:p>
        </w:tc>
      </w:tr>
      <w:tr w:rsidR="00427A47" w:rsidRPr="00BB547B" w14:paraId="2889123D" w14:textId="77777777" w:rsidTr="009809A8">
        <w:tc>
          <w:tcPr>
            <w:tcW w:w="1276" w:type="dxa"/>
            <w:shd w:val="clear" w:color="auto" w:fill="auto"/>
            <w:vAlign w:val="center"/>
          </w:tcPr>
          <w:p w14:paraId="768DBCF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62EA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BD23220" w14:textId="77777777" w:rsidR="005232B5" w:rsidRDefault="005232B5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 firm: </w:t>
            </w:r>
          </w:p>
          <w:p w14:paraId="3A87E8F9" w14:textId="59B83B92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Bayer Sp. z o.o.</w:t>
            </w:r>
          </w:p>
          <w:p w14:paraId="0B01766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E30B82" w14:textId="77777777" w:rsidR="00427A4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52E28A90" w14:textId="77777777" w:rsidR="005232B5" w:rsidRDefault="005232B5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8F73287" w14:textId="77777777" w:rsidR="005232B5" w:rsidRDefault="005232B5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Krzemieniecka 120</w:t>
            </w:r>
          </w:p>
          <w:p w14:paraId="5228B82B" w14:textId="28292F3B" w:rsidR="005232B5" w:rsidRPr="00986737" w:rsidRDefault="005232B5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54-613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E268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249 899.80 zł</w:t>
            </w:r>
          </w:p>
        </w:tc>
      </w:tr>
      <w:tr w:rsidR="00427A47" w:rsidRPr="00BB547B" w14:paraId="57F62F80" w14:textId="77777777" w:rsidTr="009809A8">
        <w:tc>
          <w:tcPr>
            <w:tcW w:w="1276" w:type="dxa"/>
            <w:shd w:val="clear" w:color="auto" w:fill="auto"/>
            <w:vAlign w:val="center"/>
          </w:tcPr>
          <w:p w14:paraId="2D8D781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5D51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D0CA40E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28FE789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65FC7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9374D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213 575.62 zł</w:t>
            </w:r>
          </w:p>
        </w:tc>
      </w:tr>
      <w:tr w:rsidR="00427A47" w:rsidRPr="00BB547B" w14:paraId="0A98F107" w14:textId="77777777" w:rsidTr="009809A8">
        <w:tc>
          <w:tcPr>
            <w:tcW w:w="1276" w:type="dxa"/>
            <w:shd w:val="clear" w:color="auto" w:fill="auto"/>
            <w:vAlign w:val="center"/>
          </w:tcPr>
          <w:p w14:paraId="1A8921C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1DF2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093AD1C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308EADBD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ABFB7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DAA28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33 942.24 zł</w:t>
            </w:r>
          </w:p>
        </w:tc>
      </w:tr>
      <w:tr w:rsidR="00427A47" w:rsidRPr="00BB547B" w14:paraId="78D9BC36" w14:textId="77777777" w:rsidTr="009809A8">
        <w:tc>
          <w:tcPr>
            <w:tcW w:w="1276" w:type="dxa"/>
            <w:shd w:val="clear" w:color="auto" w:fill="auto"/>
            <w:vAlign w:val="center"/>
          </w:tcPr>
          <w:p w14:paraId="28635BE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A90C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420070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BBAFD0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8A9D3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BDF12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16 077.85 zł</w:t>
            </w:r>
          </w:p>
        </w:tc>
      </w:tr>
      <w:tr w:rsidR="00427A47" w:rsidRPr="00BB547B" w14:paraId="4B353DBE" w14:textId="77777777" w:rsidTr="009809A8">
        <w:tc>
          <w:tcPr>
            <w:tcW w:w="1276" w:type="dxa"/>
            <w:shd w:val="clear" w:color="auto" w:fill="auto"/>
            <w:vAlign w:val="center"/>
          </w:tcPr>
          <w:p w14:paraId="5416494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6AED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96D695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56EC0CF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E7CACC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5BC8D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1 024.75 zł</w:t>
            </w:r>
          </w:p>
        </w:tc>
      </w:tr>
      <w:tr w:rsidR="00427A47" w:rsidRPr="00BB547B" w14:paraId="49A69833" w14:textId="77777777" w:rsidTr="009809A8">
        <w:tc>
          <w:tcPr>
            <w:tcW w:w="1276" w:type="dxa"/>
            <w:shd w:val="clear" w:color="auto" w:fill="auto"/>
            <w:vAlign w:val="center"/>
          </w:tcPr>
          <w:p w14:paraId="548E871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1CB8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34B01FE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F984D6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DE6A5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A28A7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122 411.52 zł</w:t>
            </w:r>
          </w:p>
        </w:tc>
      </w:tr>
      <w:tr w:rsidR="00427A47" w:rsidRPr="00BB547B" w14:paraId="4925C908" w14:textId="77777777" w:rsidTr="009809A8">
        <w:tc>
          <w:tcPr>
            <w:tcW w:w="1276" w:type="dxa"/>
            <w:shd w:val="clear" w:color="auto" w:fill="auto"/>
            <w:vAlign w:val="center"/>
          </w:tcPr>
          <w:p w14:paraId="1729BE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DB71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52B54A37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FECF28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21EB82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549D5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87 009.55 zł</w:t>
            </w:r>
          </w:p>
        </w:tc>
      </w:tr>
      <w:tr w:rsidR="00427A47" w:rsidRPr="00BB547B" w14:paraId="3AE58C7C" w14:textId="77777777" w:rsidTr="009809A8">
        <w:tc>
          <w:tcPr>
            <w:tcW w:w="1276" w:type="dxa"/>
            <w:shd w:val="clear" w:color="auto" w:fill="auto"/>
            <w:vAlign w:val="center"/>
          </w:tcPr>
          <w:p w14:paraId="499E265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228E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465725F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8575F1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E8260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080CF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390 021.13 zł</w:t>
            </w:r>
          </w:p>
        </w:tc>
      </w:tr>
      <w:tr w:rsidR="00427A47" w:rsidRPr="00BB547B" w14:paraId="16249804" w14:textId="77777777" w:rsidTr="009809A8">
        <w:tc>
          <w:tcPr>
            <w:tcW w:w="1276" w:type="dxa"/>
            <w:shd w:val="clear" w:color="auto" w:fill="auto"/>
            <w:vAlign w:val="center"/>
          </w:tcPr>
          <w:p w14:paraId="134B527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70B1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6260B70F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335BAE8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42BF4A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B162B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278 056.80 zł</w:t>
            </w:r>
          </w:p>
        </w:tc>
      </w:tr>
      <w:tr w:rsidR="00427A47" w:rsidRPr="00BB547B" w14:paraId="651BEB35" w14:textId="77777777" w:rsidTr="009809A8">
        <w:tc>
          <w:tcPr>
            <w:tcW w:w="1276" w:type="dxa"/>
            <w:shd w:val="clear" w:color="auto" w:fill="auto"/>
            <w:vAlign w:val="center"/>
          </w:tcPr>
          <w:p w14:paraId="14E8984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260EC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6111598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1A4988F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7DA434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113B4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67 405.77 zł</w:t>
            </w:r>
          </w:p>
        </w:tc>
      </w:tr>
      <w:tr w:rsidR="00427A47" w:rsidRPr="00BB547B" w14:paraId="015B4DD8" w14:textId="77777777" w:rsidTr="009809A8">
        <w:tc>
          <w:tcPr>
            <w:tcW w:w="1276" w:type="dxa"/>
            <w:shd w:val="clear" w:color="auto" w:fill="auto"/>
            <w:vAlign w:val="center"/>
          </w:tcPr>
          <w:p w14:paraId="7B1B36F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19162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0373771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FAB70AF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EDB8A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09219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33 837.05 zł</w:t>
            </w:r>
          </w:p>
        </w:tc>
      </w:tr>
      <w:tr w:rsidR="00427A47" w:rsidRPr="00BB547B" w14:paraId="69E0CB65" w14:textId="77777777" w:rsidTr="009809A8">
        <w:tc>
          <w:tcPr>
            <w:tcW w:w="1276" w:type="dxa"/>
            <w:shd w:val="clear" w:color="auto" w:fill="auto"/>
            <w:vAlign w:val="center"/>
          </w:tcPr>
          <w:p w14:paraId="26C607B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231D2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22111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1F645C2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DEEDA7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50192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8 076.02 zł</w:t>
            </w:r>
          </w:p>
        </w:tc>
      </w:tr>
      <w:tr w:rsidR="00427A47" w:rsidRPr="00BB547B" w14:paraId="77E1B228" w14:textId="77777777" w:rsidTr="009809A8">
        <w:tc>
          <w:tcPr>
            <w:tcW w:w="1276" w:type="dxa"/>
            <w:shd w:val="clear" w:color="auto" w:fill="auto"/>
            <w:vAlign w:val="center"/>
          </w:tcPr>
          <w:p w14:paraId="6FE7DBA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34A9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6B1A5D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8336C1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C773EB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B6E0F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16 284.78 zł</w:t>
            </w:r>
          </w:p>
        </w:tc>
      </w:tr>
      <w:tr w:rsidR="00427A47" w:rsidRPr="00BB547B" w14:paraId="5B2C57CA" w14:textId="77777777" w:rsidTr="009809A8">
        <w:tc>
          <w:tcPr>
            <w:tcW w:w="1276" w:type="dxa"/>
            <w:shd w:val="clear" w:color="auto" w:fill="auto"/>
            <w:vAlign w:val="center"/>
          </w:tcPr>
          <w:p w14:paraId="287C928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F2C5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72444B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56D1526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D0FF2A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D9B61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990.79 zł</w:t>
            </w:r>
          </w:p>
        </w:tc>
      </w:tr>
      <w:tr w:rsidR="00427A47" w:rsidRPr="00BB547B" w14:paraId="187044AC" w14:textId="77777777" w:rsidTr="009809A8">
        <w:tc>
          <w:tcPr>
            <w:tcW w:w="1276" w:type="dxa"/>
            <w:shd w:val="clear" w:color="auto" w:fill="auto"/>
            <w:vAlign w:val="center"/>
          </w:tcPr>
          <w:p w14:paraId="4F30D7B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17B6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278D18D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300BD69B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34BD9E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5B30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61 809.48 zł</w:t>
            </w:r>
          </w:p>
        </w:tc>
      </w:tr>
      <w:tr w:rsidR="00427A47" w:rsidRPr="00BB547B" w14:paraId="68F1B753" w14:textId="77777777" w:rsidTr="009809A8">
        <w:tc>
          <w:tcPr>
            <w:tcW w:w="1276" w:type="dxa"/>
            <w:shd w:val="clear" w:color="auto" w:fill="auto"/>
            <w:vAlign w:val="center"/>
          </w:tcPr>
          <w:p w14:paraId="26072ED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D867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23D37B6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18F13E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FBC6D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07B68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17 816.57 zł</w:t>
            </w:r>
          </w:p>
        </w:tc>
      </w:tr>
      <w:tr w:rsidR="00427A47" w:rsidRPr="00BB547B" w14:paraId="568939BF" w14:textId="77777777" w:rsidTr="009809A8">
        <w:tc>
          <w:tcPr>
            <w:tcW w:w="1276" w:type="dxa"/>
            <w:shd w:val="clear" w:color="auto" w:fill="auto"/>
            <w:vAlign w:val="center"/>
          </w:tcPr>
          <w:p w14:paraId="1C12CF0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D449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45E2BA7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BBD7FB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DA0F82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91E19D" w14:textId="7FE9CAC7" w:rsidR="00427A47" w:rsidRPr="00986737" w:rsidRDefault="005232B5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359 999.96</w:t>
            </w:r>
            <w:r w:rsidR="00427A47" w:rsidRPr="00427A47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427A47" w:rsidRPr="00BB547B" w14:paraId="12D6826D" w14:textId="77777777" w:rsidTr="009809A8">
        <w:tc>
          <w:tcPr>
            <w:tcW w:w="1276" w:type="dxa"/>
            <w:shd w:val="clear" w:color="auto" w:fill="auto"/>
            <w:vAlign w:val="center"/>
          </w:tcPr>
          <w:p w14:paraId="69793C0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020F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EFCC64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250181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BA0DE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B3B94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115 499.52 zł</w:t>
            </w:r>
          </w:p>
        </w:tc>
      </w:tr>
      <w:tr w:rsidR="00427A47" w:rsidRPr="00BB547B" w14:paraId="4C2775E3" w14:textId="77777777" w:rsidTr="009809A8">
        <w:tc>
          <w:tcPr>
            <w:tcW w:w="1276" w:type="dxa"/>
            <w:shd w:val="clear" w:color="auto" w:fill="auto"/>
            <w:vAlign w:val="center"/>
          </w:tcPr>
          <w:p w14:paraId="4A564F9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80BF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3D30518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1B4B4D6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8A34D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19A6F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333 999.94 zł</w:t>
            </w:r>
          </w:p>
        </w:tc>
      </w:tr>
      <w:tr w:rsidR="00427A47" w:rsidRPr="00BB547B" w14:paraId="318AA5F6" w14:textId="77777777" w:rsidTr="009809A8">
        <w:tc>
          <w:tcPr>
            <w:tcW w:w="1276" w:type="dxa"/>
            <w:shd w:val="clear" w:color="auto" w:fill="auto"/>
            <w:vAlign w:val="center"/>
          </w:tcPr>
          <w:p w14:paraId="20E2757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06ED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368A1BE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011D0F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8B4104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4A1EC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8 154.43 zł</w:t>
            </w:r>
          </w:p>
        </w:tc>
      </w:tr>
      <w:tr w:rsidR="00427A47" w:rsidRPr="00BB547B" w14:paraId="4E7A8A93" w14:textId="77777777" w:rsidTr="009809A8">
        <w:tc>
          <w:tcPr>
            <w:tcW w:w="1276" w:type="dxa"/>
            <w:shd w:val="clear" w:color="auto" w:fill="auto"/>
            <w:vAlign w:val="center"/>
          </w:tcPr>
          <w:p w14:paraId="2F0D8BA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39C3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67C272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23F68F62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E76D6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5C06B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16 926.62 zł</w:t>
            </w:r>
          </w:p>
        </w:tc>
      </w:tr>
      <w:tr w:rsidR="00427A47" w:rsidRPr="00BB547B" w14:paraId="7410A44B" w14:textId="77777777" w:rsidTr="009809A8">
        <w:tc>
          <w:tcPr>
            <w:tcW w:w="1276" w:type="dxa"/>
            <w:shd w:val="clear" w:color="auto" w:fill="auto"/>
            <w:vAlign w:val="center"/>
          </w:tcPr>
          <w:p w14:paraId="4E22F90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944C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4909D6D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0AF4203D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857C2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F7F22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1 005.31 zł</w:t>
            </w:r>
          </w:p>
        </w:tc>
      </w:tr>
      <w:tr w:rsidR="00427A47" w:rsidRPr="00BB547B" w14:paraId="375DDDAF" w14:textId="77777777" w:rsidTr="009809A8">
        <w:tc>
          <w:tcPr>
            <w:tcW w:w="1276" w:type="dxa"/>
            <w:shd w:val="clear" w:color="auto" w:fill="auto"/>
            <w:vAlign w:val="center"/>
          </w:tcPr>
          <w:p w14:paraId="3D7BB5F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009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289194A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109C306F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FAD23D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6045A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125 798.40 zł</w:t>
            </w:r>
          </w:p>
        </w:tc>
      </w:tr>
      <w:tr w:rsidR="00427A47" w:rsidRPr="00BB547B" w14:paraId="522FD8CA" w14:textId="77777777" w:rsidTr="009809A8">
        <w:tc>
          <w:tcPr>
            <w:tcW w:w="1276" w:type="dxa"/>
            <w:shd w:val="clear" w:color="auto" w:fill="auto"/>
            <w:vAlign w:val="center"/>
          </w:tcPr>
          <w:p w14:paraId="270E425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3CD2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37B36C27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7948D31B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D7A2D3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8E67C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88 284.82 zł</w:t>
            </w:r>
          </w:p>
        </w:tc>
      </w:tr>
      <w:tr w:rsidR="00427A47" w:rsidRPr="00BB547B" w14:paraId="6D59FB10" w14:textId="77777777" w:rsidTr="009809A8">
        <w:tc>
          <w:tcPr>
            <w:tcW w:w="1276" w:type="dxa"/>
            <w:shd w:val="clear" w:color="auto" w:fill="auto"/>
            <w:vAlign w:val="center"/>
          </w:tcPr>
          <w:p w14:paraId="109CB0A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30AB8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7431968F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2D69EC7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A0E56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8D49E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34 332.98 zł</w:t>
            </w:r>
          </w:p>
        </w:tc>
      </w:tr>
      <w:tr w:rsidR="00427A47" w:rsidRPr="00BB547B" w14:paraId="610F5C55" w14:textId="77777777" w:rsidTr="009809A8">
        <w:tc>
          <w:tcPr>
            <w:tcW w:w="1276" w:type="dxa"/>
            <w:shd w:val="clear" w:color="auto" w:fill="auto"/>
            <w:vAlign w:val="center"/>
          </w:tcPr>
          <w:p w14:paraId="3001793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941C1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24070B9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3D54097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B751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C6E36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229 824.00 zł</w:t>
            </w:r>
          </w:p>
        </w:tc>
      </w:tr>
      <w:tr w:rsidR="00427A47" w:rsidRPr="00BB547B" w14:paraId="5452A7D9" w14:textId="77777777" w:rsidTr="009809A8">
        <w:tc>
          <w:tcPr>
            <w:tcW w:w="1276" w:type="dxa"/>
            <w:shd w:val="clear" w:color="auto" w:fill="auto"/>
            <w:vAlign w:val="center"/>
          </w:tcPr>
          <w:p w14:paraId="2556084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7D4F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2601234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14B23847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25B01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E15A5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33 307.20 zł</w:t>
            </w:r>
          </w:p>
        </w:tc>
      </w:tr>
      <w:tr w:rsidR="00427A47" w:rsidRPr="00BB547B" w14:paraId="30C55101" w14:textId="77777777" w:rsidTr="009809A8">
        <w:tc>
          <w:tcPr>
            <w:tcW w:w="1276" w:type="dxa"/>
            <w:shd w:val="clear" w:color="auto" w:fill="auto"/>
            <w:vAlign w:val="center"/>
          </w:tcPr>
          <w:p w14:paraId="01FE022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A66A1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340C3D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16A68EA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BC639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4511B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7 919.21 zł</w:t>
            </w:r>
          </w:p>
        </w:tc>
      </w:tr>
      <w:tr w:rsidR="00427A47" w:rsidRPr="00BB547B" w14:paraId="214F264A" w14:textId="77777777" w:rsidTr="009809A8">
        <w:tc>
          <w:tcPr>
            <w:tcW w:w="1276" w:type="dxa"/>
            <w:shd w:val="clear" w:color="auto" w:fill="auto"/>
            <w:vAlign w:val="center"/>
          </w:tcPr>
          <w:p w14:paraId="1CC15DC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7103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8757939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4DB873D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41144A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B4272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23 626.73 zł</w:t>
            </w:r>
          </w:p>
        </w:tc>
      </w:tr>
      <w:tr w:rsidR="00427A47" w:rsidRPr="00BB547B" w14:paraId="78B21CD3" w14:textId="77777777" w:rsidTr="009809A8">
        <w:tc>
          <w:tcPr>
            <w:tcW w:w="1276" w:type="dxa"/>
            <w:shd w:val="clear" w:color="auto" w:fill="auto"/>
            <w:vAlign w:val="center"/>
          </w:tcPr>
          <w:p w14:paraId="747CA8E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9168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7391830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05C322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CEC3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FDEE7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67 305.65 zł</w:t>
            </w:r>
          </w:p>
        </w:tc>
      </w:tr>
      <w:tr w:rsidR="00427A47" w:rsidRPr="00BB547B" w14:paraId="64417857" w14:textId="77777777" w:rsidTr="009809A8">
        <w:tc>
          <w:tcPr>
            <w:tcW w:w="1276" w:type="dxa"/>
            <w:shd w:val="clear" w:color="auto" w:fill="auto"/>
            <w:vAlign w:val="center"/>
          </w:tcPr>
          <w:p w14:paraId="6408C36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3E720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9A98EA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 xml:space="preserve">AstraZeneca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Kft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D245CD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 xml:space="preserve">1117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Budapest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Alíz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utca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4. B. </w:t>
            </w: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ép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>.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CCBEF7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C6B60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162 378.43 zł</w:t>
            </w:r>
          </w:p>
        </w:tc>
      </w:tr>
      <w:tr w:rsidR="00427A47" w:rsidRPr="00BB547B" w14:paraId="4A6CCE79" w14:textId="77777777" w:rsidTr="009809A8">
        <w:tc>
          <w:tcPr>
            <w:tcW w:w="1276" w:type="dxa"/>
            <w:shd w:val="clear" w:color="auto" w:fill="auto"/>
            <w:vAlign w:val="center"/>
          </w:tcPr>
          <w:p w14:paraId="3EB2872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F701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112A53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9919476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F9325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0CBAF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8 185.32 zł</w:t>
            </w:r>
          </w:p>
        </w:tc>
      </w:tr>
      <w:tr w:rsidR="00427A47" w:rsidRPr="00BB547B" w14:paraId="054271A8" w14:textId="77777777" w:rsidTr="009809A8">
        <w:tc>
          <w:tcPr>
            <w:tcW w:w="1276" w:type="dxa"/>
            <w:shd w:val="clear" w:color="auto" w:fill="auto"/>
            <w:vAlign w:val="center"/>
          </w:tcPr>
          <w:p w14:paraId="4B39E76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E2B8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889028F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B33EEF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63F48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A843E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17 813.09 zł</w:t>
            </w:r>
          </w:p>
        </w:tc>
      </w:tr>
      <w:tr w:rsidR="00427A47" w:rsidRPr="00BB547B" w14:paraId="1324EF91" w14:textId="77777777" w:rsidTr="009809A8">
        <w:tc>
          <w:tcPr>
            <w:tcW w:w="1276" w:type="dxa"/>
            <w:shd w:val="clear" w:color="auto" w:fill="auto"/>
            <w:vAlign w:val="center"/>
          </w:tcPr>
          <w:p w14:paraId="610EF7F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4CD3C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1C65EAA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CE74B8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494B7E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E1E54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35 443.01 zł</w:t>
            </w:r>
          </w:p>
        </w:tc>
      </w:tr>
      <w:tr w:rsidR="00427A47" w:rsidRPr="00BB547B" w14:paraId="21C704DC" w14:textId="77777777" w:rsidTr="009809A8">
        <w:tc>
          <w:tcPr>
            <w:tcW w:w="1276" w:type="dxa"/>
            <w:shd w:val="clear" w:color="auto" w:fill="auto"/>
            <w:vAlign w:val="center"/>
          </w:tcPr>
          <w:p w14:paraId="0B07584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D37EE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53B74FB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A79C80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FB258E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DCAC3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412 776.00 zł</w:t>
            </w:r>
          </w:p>
        </w:tc>
      </w:tr>
      <w:tr w:rsidR="00427A47" w:rsidRPr="00BB547B" w14:paraId="34FB8D07" w14:textId="77777777" w:rsidTr="009809A8">
        <w:tc>
          <w:tcPr>
            <w:tcW w:w="1276" w:type="dxa"/>
            <w:shd w:val="clear" w:color="auto" w:fill="auto"/>
            <w:vAlign w:val="center"/>
          </w:tcPr>
          <w:p w14:paraId="6B1227C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8D4F3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7225D5DC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308A5F0B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6D083B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E1941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269 049.60 zł</w:t>
            </w:r>
          </w:p>
        </w:tc>
      </w:tr>
      <w:tr w:rsidR="00427A47" w:rsidRPr="00BB547B" w14:paraId="4A23E9CE" w14:textId="77777777" w:rsidTr="009809A8">
        <w:tc>
          <w:tcPr>
            <w:tcW w:w="1276" w:type="dxa"/>
            <w:shd w:val="clear" w:color="auto" w:fill="auto"/>
            <w:vAlign w:val="center"/>
          </w:tcPr>
          <w:p w14:paraId="315E086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44BF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B938E63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6CA3A6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2FD52B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11923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8 311.25 zł</w:t>
            </w:r>
          </w:p>
        </w:tc>
      </w:tr>
      <w:tr w:rsidR="00427A47" w:rsidRPr="00BB547B" w14:paraId="63AF9D8B" w14:textId="77777777" w:rsidTr="009809A8">
        <w:tc>
          <w:tcPr>
            <w:tcW w:w="1276" w:type="dxa"/>
            <w:shd w:val="clear" w:color="auto" w:fill="auto"/>
            <w:vAlign w:val="center"/>
          </w:tcPr>
          <w:p w14:paraId="5ECD4DC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E22F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5FF21E2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7C3CCF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9C09B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D520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95 145.73 zł</w:t>
            </w:r>
          </w:p>
        </w:tc>
      </w:tr>
      <w:tr w:rsidR="00427A47" w:rsidRPr="00BB547B" w14:paraId="74433980" w14:textId="77777777" w:rsidTr="009809A8">
        <w:tc>
          <w:tcPr>
            <w:tcW w:w="1276" w:type="dxa"/>
            <w:shd w:val="clear" w:color="auto" w:fill="auto"/>
            <w:vAlign w:val="center"/>
          </w:tcPr>
          <w:p w14:paraId="633BCBA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002CD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9C615C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F3DE73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DC92E8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FCAB4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17 252.14 zł</w:t>
            </w:r>
          </w:p>
        </w:tc>
      </w:tr>
      <w:tr w:rsidR="00427A47" w:rsidRPr="00BB547B" w14:paraId="6235B556" w14:textId="77777777" w:rsidTr="009809A8">
        <w:tc>
          <w:tcPr>
            <w:tcW w:w="1276" w:type="dxa"/>
            <w:shd w:val="clear" w:color="auto" w:fill="auto"/>
            <w:vAlign w:val="center"/>
          </w:tcPr>
          <w:p w14:paraId="5201CF9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6E4C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4043E6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1D9C1AB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E779F7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3EBF1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128 217.60 zł</w:t>
            </w:r>
          </w:p>
        </w:tc>
      </w:tr>
      <w:tr w:rsidR="00427A47" w:rsidRPr="00BB547B" w14:paraId="0DB3C819" w14:textId="77777777" w:rsidTr="009809A8">
        <w:tc>
          <w:tcPr>
            <w:tcW w:w="1276" w:type="dxa"/>
            <w:shd w:val="clear" w:color="auto" w:fill="auto"/>
            <w:vAlign w:val="center"/>
          </w:tcPr>
          <w:p w14:paraId="417A983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EF02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7EC06833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66A70C7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754CB3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0C30A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33 955.20 zł</w:t>
            </w:r>
          </w:p>
        </w:tc>
      </w:tr>
      <w:tr w:rsidR="00427A47" w:rsidRPr="00BB547B" w14:paraId="5837F757" w14:textId="77777777" w:rsidTr="009809A8">
        <w:tc>
          <w:tcPr>
            <w:tcW w:w="1276" w:type="dxa"/>
            <w:shd w:val="clear" w:color="auto" w:fill="auto"/>
            <w:vAlign w:val="center"/>
          </w:tcPr>
          <w:p w14:paraId="45100E7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8E67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47D61C1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491C07BF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62140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A77B7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42 865.20 zł</w:t>
            </w:r>
          </w:p>
        </w:tc>
      </w:tr>
      <w:tr w:rsidR="00427A47" w:rsidRPr="00BB547B" w14:paraId="76E60C0B" w14:textId="77777777" w:rsidTr="009809A8">
        <w:tc>
          <w:tcPr>
            <w:tcW w:w="1276" w:type="dxa"/>
            <w:shd w:val="clear" w:color="auto" w:fill="auto"/>
            <w:vAlign w:val="center"/>
          </w:tcPr>
          <w:p w14:paraId="7618BB8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E9A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4FE99C1C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016B23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C0C6B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9464A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359 009.28 zł</w:t>
            </w:r>
          </w:p>
        </w:tc>
      </w:tr>
      <w:tr w:rsidR="00427A47" w:rsidRPr="00BB547B" w14:paraId="56F008B5" w14:textId="77777777" w:rsidTr="009809A8">
        <w:tc>
          <w:tcPr>
            <w:tcW w:w="1276" w:type="dxa"/>
            <w:shd w:val="clear" w:color="auto" w:fill="auto"/>
            <w:vAlign w:val="center"/>
          </w:tcPr>
          <w:p w14:paraId="7268F6B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E642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6BE46476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3EEE33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8FF252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50343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18 087.84 zł</w:t>
            </w:r>
          </w:p>
        </w:tc>
      </w:tr>
      <w:tr w:rsidR="00427A47" w:rsidRPr="00BB547B" w14:paraId="03DDD269" w14:textId="77777777" w:rsidTr="009809A8">
        <w:tc>
          <w:tcPr>
            <w:tcW w:w="1276" w:type="dxa"/>
            <w:shd w:val="clear" w:color="auto" w:fill="auto"/>
            <w:vAlign w:val="center"/>
          </w:tcPr>
          <w:p w14:paraId="518AE2B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873F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2F5199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FE3169D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E74254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E85A5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8 115.23 zł</w:t>
            </w:r>
          </w:p>
        </w:tc>
      </w:tr>
      <w:tr w:rsidR="00427A47" w:rsidRPr="00BB547B" w14:paraId="2B2F05A9" w14:textId="77777777" w:rsidTr="009809A8">
        <w:tc>
          <w:tcPr>
            <w:tcW w:w="1276" w:type="dxa"/>
            <w:shd w:val="clear" w:color="auto" w:fill="auto"/>
            <w:vAlign w:val="center"/>
          </w:tcPr>
          <w:p w14:paraId="6FDDB8B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45BF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A49B72D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05110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6A8DDD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D10EB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140 744.68 zł</w:t>
            </w:r>
          </w:p>
        </w:tc>
      </w:tr>
      <w:tr w:rsidR="00427A47" w:rsidRPr="00BB547B" w14:paraId="22FEB4B5" w14:textId="77777777" w:rsidTr="009809A8">
        <w:tc>
          <w:tcPr>
            <w:tcW w:w="1276" w:type="dxa"/>
            <w:shd w:val="clear" w:color="auto" w:fill="auto"/>
            <w:vAlign w:val="center"/>
          </w:tcPr>
          <w:p w14:paraId="45F8E34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3440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1C58D5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CC49D9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3A04B7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D3B62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23 977.62 zł</w:t>
            </w:r>
          </w:p>
        </w:tc>
      </w:tr>
      <w:tr w:rsidR="00427A47" w:rsidRPr="00BB547B" w14:paraId="5E9ABD2F" w14:textId="77777777" w:rsidTr="009809A8">
        <w:tc>
          <w:tcPr>
            <w:tcW w:w="1276" w:type="dxa"/>
            <w:shd w:val="clear" w:color="auto" w:fill="auto"/>
            <w:vAlign w:val="center"/>
          </w:tcPr>
          <w:p w14:paraId="2067376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C463D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3374CF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B91082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F2D19B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5FF08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127 008.00 zł</w:t>
            </w:r>
          </w:p>
        </w:tc>
      </w:tr>
      <w:tr w:rsidR="00427A47" w:rsidRPr="00BB547B" w14:paraId="3A984525" w14:textId="77777777" w:rsidTr="009809A8">
        <w:tc>
          <w:tcPr>
            <w:tcW w:w="1276" w:type="dxa"/>
            <w:shd w:val="clear" w:color="auto" w:fill="auto"/>
            <w:vAlign w:val="center"/>
          </w:tcPr>
          <w:p w14:paraId="7158ADF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7645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670C4F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F40A7C6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71165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7214E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947 999.38 zł</w:t>
            </w:r>
          </w:p>
        </w:tc>
      </w:tr>
      <w:tr w:rsidR="00427A47" w:rsidRPr="00BB547B" w14:paraId="24BEB7A8" w14:textId="77777777" w:rsidTr="009809A8">
        <w:tc>
          <w:tcPr>
            <w:tcW w:w="1276" w:type="dxa"/>
            <w:shd w:val="clear" w:color="auto" w:fill="auto"/>
            <w:vAlign w:val="center"/>
          </w:tcPr>
          <w:p w14:paraId="7EA17FD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3694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1DA858F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742A4B3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B55A7E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5D6A2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184 350.01 zł</w:t>
            </w:r>
          </w:p>
        </w:tc>
      </w:tr>
      <w:tr w:rsidR="00427A47" w:rsidRPr="00BB547B" w14:paraId="0D2CE177" w14:textId="77777777" w:rsidTr="009809A8">
        <w:tc>
          <w:tcPr>
            <w:tcW w:w="1276" w:type="dxa"/>
            <w:shd w:val="clear" w:color="auto" w:fill="auto"/>
            <w:vAlign w:val="center"/>
          </w:tcPr>
          <w:p w14:paraId="43987F2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39E57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EEE43E6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5AFB5A8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D8C57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1C8BD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165 737.89 zł</w:t>
            </w:r>
          </w:p>
        </w:tc>
      </w:tr>
      <w:tr w:rsidR="00427A47" w:rsidRPr="00BB547B" w14:paraId="07FFC55A" w14:textId="77777777" w:rsidTr="009809A8">
        <w:tc>
          <w:tcPr>
            <w:tcW w:w="1276" w:type="dxa"/>
            <w:shd w:val="clear" w:color="auto" w:fill="auto"/>
            <w:vAlign w:val="center"/>
          </w:tcPr>
          <w:p w14:paraId="0DD25478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FF48F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49E6572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A6B81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F0C62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EEE62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376 679.81 zł</w:t>
            </w:r>
          </w:p>
        </w:tc>
      </w:tr>
      <w:tr w:rsidR="00427A47" w:rsidRPr="00BB547B" w14:paraId="5F0C028B" w14:textId="77777777" w:rsidTr="009809A8">
        <w:tc>
          <w:tcPr>
            <w:tcW w:w="1276" w:type="dxa"/>
            <w:shd w:val="clear" w:color="auto" w:fill="auto"/>
            <w:vAlign w:val="center"/>
          </w:tcPr>
          <w:p w14:paraId="7A42D21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3296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2D92FB5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082F5D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0DB8F6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D755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127 199.80 zł</w:t>
            </w:r>
          </w:p>
        </w:tc>
      </w:tr>
      <w:tr w:rsidR="00427A47" w:rsidRPr="00BB547B" w14:paraId="7A824AF0" w14:textId="77777777" w:rsidTr="009809A8">
        <w:tc>
          <w:tcPr>
            <w:tcW w:w="1276" w:type="dxa"/>
            <w:shd w:val="clear" w:color="auto" w:fill="auto"/>
            <w:vAlign w:val="center"/>
          </w:tcPr>
          <w:p w14:paraId="6ACA813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BD1F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27434A40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84386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751910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4F83D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379 232.70 zł</w:t>
            </w:r>
          </w:p>
        </w:tc>
      </w:tr>
      <w:tr w:rsidR="00427A47" w:rsidRPr="00BB547B" w14:paraId="59340C70" w14:textId="77777777" w:rsidTr="009809A8">
        <w:tc>
          <w:tcPr>
            <w:tcW w:w="1276" w:type="dxa"/>
            <w:shd w:val="clear" w:color="auto" w:fill="auto"/>
            <w:vAlign w:val="center"/>
          </w:tcPr>
          <w:p w14:paraId="7381C60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980471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6EF388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591001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C7B23C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0D604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465 188.40 zł</w:t>
            </w:r>
          </w:p>
        </w:tc>
      </w:tr>
      <w:tr w:rsidR="00427A47" w:rsidRPr="00BB547B" w14:paraId="55E6BF4B" w14:textId="77777777" w:rsidTr="009809A8">
        <w:tc>
          <w:tcPr>
            <w:tcW w:w="1276" w:type="dxa"/>
            <w:shd w:val="clear" w:color="auto" w:fill="auto"/>
            <w:vAlign w:val="center"/>
          </w:tcPr>
          <w:p w14:paraId="3CCE13C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DAADF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085188D2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AFAA5D3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B858B5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2FF56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100 800.20 zł</w:t>
            </w:r>
          </w:p>
        </w:tc>
      </w:tr>
      <w:tr w:rsidR="00427A47" w:rsidRPr="00BB547B" w14:paraId="2763BCC9" w14:textId="77777777" w:rsidTr="009809A8">
        <w:tc>
          <w:tcPr>
            <w:tcW w:w="1276" w:type="dxa"/>
            <w:shd w:val="clear" w:color="auto" w:fill="auto"/>
            <w:vAlign w:val="center"/>
          </w:tcPr>
          <w:p w14:paraId="10458DA5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7ADE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9B79B9C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3D992F3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E767F7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C59F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395 999.71 zł</w:t>
            </w:r>
          </w:p>
        </w:tc>
      </w:tr>
      <w:tr w:rsidR="00427A47" w:rsidRPr="00BB547B" w14:paraId="3F818644" w14:textId="77777777" w:rsidTr="009809A8">
        <w:tc>
          <w:tcPr>
            <w:tcW w:w="1276" w:type="dxa"/>
            <w:shd w:val="clear" w:color="auto" w:fill="auto"/>
            <w:vAlign w:val="center"/>
          </w:tcPr>
          <w:p w14:paraId="384E280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61CF6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285DC9B4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10FD5D5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8B253E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20A5B2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38 297.97 zł</w:t>
            </w:r>
          </w:p>
        </w:tc>
      </w:tr>
      <w:tr w:rsidR="00427A47" w:rsidRPr="00BB547B" w14:paraId="3002BBC9" w14:textId="77777777" w:rsidTr="009809A8">
        <w:tc>
          <w:tcPr>
            <w:tcW w:w="1276" w:type="dxa"/>
            <w:shd w:val="clear" w:color="auto" w:fill="auto"/>
            <w:vAlign w:val="center"/>
          </w:tcPr>
          <w:p w14:paraId="6708A80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41A9E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E1E1110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28181B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59CFFF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8D625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86 739.34 zł</w:t>
            </w:r>
          </w:p>
        </w:tc>
      </w:tr>
      <w:tr w:rsidR="00427A47" w:rsidRPr="00BB547B" w14:paraId="03705D06" w14:textId="77777777" w:rsidTr="009809A8">
        <w:tc>
          <w:tcPr>
            <w:tcW w:w="1276" w:type="dxa"/>
            <w:shd w:val="clear" w:color="auto" w:fill="auto"/>
            <w:vAlign w:val="center"/>
          </w:tcPr>
          <w:p w14:paraId="73EAE47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4C5A6B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2D35679B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D469A4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E5AB99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F4B92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67 444.76 zł</w:t>
            </w:r>
          </w:p>
        </w:tc>
      </w:tr>
      <w:tr w:rsidR="00427A47" w:rsidRPr="00BB547B" w14:paraId="3294DADC" w14:textId="77777777" w:rsidTr="009809A8">
        <w:tc>
          <w:tcPr>
            <w:tcW w:w="1276" w:type="dxa"/>
            <w:shd w:val="clear" w:color="auto" w:fill="auto"/>
            <w:vAlign w:val="center"/>
          </w:tcPr>
          <w:p w14:paraId="08AD5DD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F6A0FA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798A91C6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4075BFA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607A2F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3C3A49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142 712.08 zł</w:t>
            </w:r>
          </w:p>
        </w:tc>
      </w:tr>
      <w:tr w:rsidR="00427A47" w:rsidRPr="00BB547B" w14:paraId="7CED2290" w14:textId="77777777" w:rsidTr="009809A8">
        <w:tc>
          <w:tcPr>
            <w:tcW w:w="1276" w:type="dxa"/>
            <w:shd w:val="clear" w:color="auto" w:fill="auto"/>
            <w:vAlign w:val="center"/>
          </w:tcPr>
          <w:p w14:paraId="139D09AF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9374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4D1B2557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574666E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8A4C0B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944A24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167 120.06 zł</w:t>
            </w:r>
          </w:p>
        </w:tc>
      </w:tr>
      <w:tr w:rsidR="00427A47" w:rsidRPr="00BB547B" w14:paraId="40ABABE2" w14:textId="77777777" w:rsidTr="009809A8">
        <w:tc>
          <w:tcPr>
            <w:tcW w:w="1276" w:type="dxa"/>
            <w:shd w:val="clear" w:color="auto" w:fill="auto"/>
            <w:vAlign w:val="center"/>
          </w:tcPr>
          <w:p w14:paraId="3053E633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2FDFC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76C65CA6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2DD3DAC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93C294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9C927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278 359.20 zł</w:t>
            </w:r>
          </w:p>
        </w:tc>
      </w:tr>
      <w:tr w:rsidR="00427A47" w:rsidRPr="00BB547B" w14:paraId="2FE1C415" w14:textId="77777777" w:rsidTr="009809A8">
        <w:tc>
          <w:tcPr>
            <w:tcW w:w="1276" w:type="dxa"/>
            <w:shd w:val="clear" w:color="auto" w:fill="auto"/>
            <w:vAlign w:val="center"/>
          </w:tcPr>
          <w:p w14:paraId="14EDD00D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33920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4DC32F28" w14:textId="77777777" w:rsidR="00427A47" w:rsidRPr="00986737" w:rsidRDefault="00427A47" w:rsidP="009809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7A47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27A4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3F4E3A7" w14:textId="77777777" w:rsidR="00427A47" w:rsidRPr="00986737" w:rsidRDefault="00427A47" w:rsidP="009809A8">
            <w:pPr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CE7181" w14:textId="77777777" w:rsidR="00427A47" w:rsidRPr="00986737" w:rsidRDefault="00427A47" w:rsidP="009809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A4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E55B06" w14:textId="77777777" w:rsidR="00427A47" w:rsidRPr="00986737" w:rsidRDefault="00427A47" w:rsidP="009809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A47">
              <w:rPr>
                <w:rFonts w:ascii="Arial" w:hAnsi="Arial" w:cs="Arial"/>
                <w:sz w:val="24"/>
                <w:szCs w:val="24"/>
              </w:rPr>
              <w:t>33 731.96 zł</w:t>
            </w:r>
          </w:p>
        </w:tc>
      </w:tr>
    </w:tbl>
    <w:p w14:paraId="4D8964C3" w14:textId="3C2A1EAC" w:rsidR="00C236D3" w:rsidRPr="00BB547B" w:rsidRDefault="00A80738" w:rsidP="00973102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427A47" w:rsidRPr="00427A47">
        <w:rPr>
          <w:rFonts w:ascii="Arial" w:hAnsi="Arial" w:cs="Arial"/>
          <w:szCs w:val="24"/>
        </w:rPr>
        <w:t xml:space="preserve">  </w:t>
      </w:r>
      <w:bookmarkEnd w:id="0"/>
    </w:p>
    <w:sectPr w:rsidR="00C236D3" w:rsidRPr="00BB547B" w:rsidSect="009731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C434A" w14:textId="77777777" w:rsidR="00A20B1C" w:rsidRDefault="00A20B1C">
      <w:r>
        <w:separator/>
      </w:r>
    </w:p>
  </w:endnote>
  <w:endnote w:type="continuationSeparator" w:id="0">
    <w:p w14:paraId="478A00FC" w14:textId="77777777" w:rsidR="00A20B1C" w:rsidRDefault="00A20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96C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961B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843A" w14:textId="77777777" w:rsidR="00986737" w:rsidRPr="00986737" w:rsidRDefault="0097310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A494ED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9186D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5D7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742CC" w14:textId="77777777" w:rsidR="009F189D" w:rsidRDefault="009F189D">
    <w:pPr>
      <w:pStyle w:val="Stopka"/>
      <w:tabs>
        <w:tab w:val="clear" w:pos="4536"/>
      </w:tabs>
      <w:jc w:val="center"/>
    </w:pPr>
  </w:p>
  <w:p w14:paraId="53CA4D5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B7119" w14:textId="77777777" w:rsidR="00A20B1C" w:rsidRDefault="00A20B1C">
      <w:r>
        <w:separator/>
      </w:r>
    </w:p>
  </w:footnote>
  <w:footnote w:type="continuationSeparator" w:id="0">
    <w:p w14:paraId="38F69897" w14:textId="77777777" w:rsidR="00A20B1C" w:rsidRDefault="00A20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4D26" w14:textId="77777777" w:rsidR="00427A47" w:rsidRDefault="00427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F1C03" w14:textId="77777777" w:rsidR="00427A47" w:rsidRDefault="00427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0F3A" w14:textId="77777777" w:rsidR="00427A47" w:rsidRDefault="00427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B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A47"/>
    <w:rsid w:val="00490DC0"/>
    <w:rsid w:val="00493F8C"/>
    <w:rsid w:val="004C7E9B"/>
    <w:rsid w:val="005232B5"/>
    <w:rsid w:val="005614F2"/>
    <w:rsid w:val="00577BC6"/>
    <w:rsid w:val="005A632E"/>
    <w:rsid w:val="0069085C"/>
    <w:rsid w:val="006B27ED"/>
    <w:rsid w:val="00843263"/>
    <w:rsid w:val="00861E75"/>
    <w:rsid w:val="00973102"/>
    <w:rsid w:val="00986737"/>
    <w:rsid w:val="009D19BD"/>
    <w:rsid w:val="009F189D"/>
    <w:rsid w:val="00A20B1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F11A8"/>
  <w15:chartTrackingRefBased/>
  <w15:docId w15:val="{205B90DE-6D9D-4838-95F4-C69EA0BD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6</Pages>
  <Words>1012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2024-06-28T07:51:00Z</dcterms:created>
  <dcterms:modified xsi:type="dcterms:W3CDTF">2024-06-28T10:02:00Z</dcterms:modified>
</cp:coreProperties>
</file>