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20FC41" w14:textId="2229A756" w:rsidR="00FB7F50" w:rsidRPr="002245BE" w:rsidRDefault="00AC3C6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C3C6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C3C64">
        <w:rPr>
          <w:sz w:val="22"/>
          <w:szCs w:val="22"/>
        </w:rPr>
        <w:t>2024-06-2</w:t>
      </w:r>
      <w:r w:rsidR="0087636B">
        <w:rPr>
          <w:sz w:val="22"/>
          <w:szCs w:val="22"/>
        </w:rPr>
        <w:t>8</w:t>
      </w:r>
    </w:p>
    <w:p w14:paraId="4B7A2D6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92D399D" w14:textId="77777777" w:rsidR="00AC3C64" w:rsidRPr="00AC3C64" w:rsidRDefault="00AC3C64" w:rsidP="00FB7F50">
      <w:pPr>
        <w:spacing w:after="40"/>
        <w:rPr>
          <w:b/>
          <w:bCs/>
          <w:sz w:val="22"/>
          <w:szCs w:val="22"/>
        </w:rPr>
      </w:pPr>
      <w:r w:rsidRPr="00AC3C64">
        <w:rPr>
          <w:b/>
          <w:bCs/>
          <w:sz w:val="22"/>
          <w:szCs w:val="22"/>
        </w:rPr>
        <w:t>Akademia Górniczo - Hutnicza</w:t>
      </w:r>
    </w:p>
    <w:p w14:paraId="47080A69" w14:textId="77777777" w:rsidR="00AC3C64" w:rsidRPr="00AC3C64" w:rsidRDefault="00AC3C64" w:rsidP="00FB7F50">
      <w:pPr>
        <w:spacing w:after="40"/>
        <w:rPr>
          <w:b/>
          <w:bCs/>
          <w:sz w:val="22"/>
          <w:szCs w:val="22"/>
        </w:rPr>
      </w:pPr>
      <w:r w:rsidRPr="00AC3C64">
        <w:rPr>
          <w:b/>
          <w:bCs/>
          <w:sz w:val="22"/>
          <w:szCs w:val="22"/>
        </w:rPr>
        <w:t>im. Stanisława Staszica w Krakowie</w:t>
      </w:r>
    </w:p>
    <w:p w14:paraId="1A8437D6" w14:textId="77777777" w:rsidR="00FB7F50" w:rsidRPr="002245BE" w:rsidRDefault="00AC3C64" w:rsidP="00FB7F50">
      <w:pPr>
        <w:spacing w:after="40"/>
        <w:rPr>
          <w:b/>
          <w:bCs/>
          <w:sz w:val="22"/>
          <w:szCs w:val="22"/>
        </w:rPr>
      </w:pPr>
      <w:r w:rsidRPr="00AC3C64">
        <w:rPr>
          <w:b/>
          <w:bCs/>
          <w:sz w:val="22"/>
          <w:szCs w:val="22"/>
        </w:rPr>
        <w:t>Dział Zamówień Publicznych</w:t>
      </w:r>
    </w:p>
    <w:p w14:paraId="5D5ED07A" w14:textId="77777777" w:rsidR="00FB7F50" w:rsidRPr="002245BE" w:rsidRDefault="00AC3C64" w:rsidP="00FB7F50">
      <w:pPr>
        <w:rPr>
          <w:sz w:val="22"/>
          <w:szCs w:val="22"/>
        </w:rPr>
      </w:pPr>
      <w:r w:rsidRPr="00AC3C6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C3C64">
        <w:rPr>
          <w:sz w:val="22"/>
          <w:szCs w:val="22"/>
        </w:rPr>
        <w:t>30</w:t>
      </w:r>
    </w:p>
    <w:p w14:paraId="1970B9F4" w14:textId="77777777" w:rsidR="00FB7F50" w:rsidRPr="002245BE" w:rsidRDefault="00AC3C64" w:rsidP="00FB7F50">
      <w:pPr>
        <w:rPr>
          <w:sz w:val="22"/>
          <w:szCs w:val="22"/>
        </w:rPr>
      </w:pPr>
      <w:r w:rsidRPr="00AC3C6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C3C64">
        <w:rPr>
          <w:sz w:val="22"/>
          <w:szCs w:val="22"/>
        </w:rPr>
        <w:t>Kraków</w:t>
      </w:r>
    </w:p>
    <w:p w14:paraId="149A931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90AB8B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C3C64" w:rsidRPr="00607F9B" w14:paraId="17F02F4F" w14:textId="77777777" w:rsidTr="003F27D9">
        <w:trPr>
          <w:trHeight w:val="638"/>
        </w:trPr>
        <w:tc>
          <w:tcPr>
            <w:tcW w:w="959" w:type="dxa"/>
            <w:shd w:val="clear" w:color="auto" w:fill="auto"/>
          </w:tcPr>
          <w:p w14:paraId="7B5C537C" w14:textId="77777777" w:rsidR="00AC3C64" w:rsidRPr="00607F9B" w:rsidRDefault="00AC3C64" w:rsidP="003F27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FBBF8C" w14:textId="292220DB" w:rsidR="00AC3C64" w:rsidRPr="00607F9B" w:rsidRDefault="00AC3C64" w:rsidP="003F27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C3C64">
              <w:rPr>
                <w:sz w:val="22"/>
                <w:szCs w:val="22"/>
              </w:rPr>
              <w:t>podstawowy</w:t>
            </w:r>
            <w:r w:rsidR="0073044B">
              <w:rPr>
                <w:sz w:val="22"/>
                <w:szCs w:val="22"/>
              </w:rPr>
              <w:t>m</w:t>
            </w:r>
            <w:r w:rsidRPr="00AC3C64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C3C6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3C64">
              <w:rPr>
                <w:b/>
                <w:bCs/>
                <w:sz w:val="22"/>
                <w:szCs w:val="22"/>
              </w:rPr>
              <w:t>Dostawa materiałów i urządzeń elektrycznych oraz energetycznych na potrzeby AGH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C3C64">
              <w:rPr>
                <w:b/>
                <w:sz w:val="22"/>
                <w:szCs w:val="22"/>
              </w:rPr>
              <w:t>DE-dzp.272-257/24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453AE2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C3C64" w14:paraId="2CE7CDA4" w14:textId="77777777" w:rsidTr="003F27D9">
        <w:trPr>
          <w:cantSplit/>
        </w:trPr>
        <w:tc>
          <w:tcPr>
            <w:tcW w:w="10150" w:type="dxa"/>
          </w:tcPr>
          <w:p w14:paraId="494E1BAA" w14:textId="77777777" w:rsidR="00AC3C64" w:rsidRPr="00D26ED6" w:rsidRDefault="00AC3C64" w:rsidP="003F27D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C3C64">
              <w:rPr>
                <w:b/>
                <w:sz w:val="22"/>
                <w:szCs w:val="22"/>
              </w:rPr>
              <w:t>Przedsiębiorstwo el12 sp. z o.o.</w:t>
            </w:r>
          </w:p>
          <w:p w14:paraId="54881376" w14:textId="77777777" w:rsidR="00AC3C64" w:rsidRPr="009F0E5C" w:rsidRDefault="00AC3C64" w:rsidP="003F27D9">
            <w:pPr>
              <w:jc w:val="both"/>
              <w:rPr>
                <w:bCs/>
                <w:sz w:val="22"/>
                <w:szCs w:val="22"/>
              </w:rPr>
            </w:pPr>
            <w:r w:rsidRPr="00AC3C64">
              <w:rPr>
                <w:bCs/>
                <w:sz w:val="22"/>
                <w:szCs w:val="22"/>
              </w:rPr>
              <w:t>św. Anny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3C64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35F7362" w14:textId="77777777" w:rsidR="00AC3C64" w:rsidRPr="009F0E5C" w:rsidRDefault="00AC3C64" w:rsidP="003F27D9">
            <w:pPr>
              <w:jc w:val="both"/>
              <w:rPr>
                <w:bCs/>
                <w:sz w:val="22"/>
                <w:szCs w:val="22"/>
              </w:rPr>
            </w:pPr>
            <w:r w:rsidRPr="00AC3C64">
              <w:rPr>
                <w:bCs/>
                <w:sz w:val="22"/>
                <w:szCs w:val="22"/>
              </w:rPr>
              <w:t>45-117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3C64">
              <w:rPr>
                <w:bCs/>
                <w:sz w:val="22"/>
                <w:szCs w:val="22"/>
              </w:rPr>
              <w:t>Opole</w:t>
            </w:r>
          </w:p>
          <w:p w14:paraId="7FDA1E16" w14:textId="77777777" w:rsidR="00AC3C64" w:rsidRPr="00D26ED6" w:rsidRDefault="00AC3C64" w:rsidP="003F27D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DC127A1" w14:textId="1F9758B2" w:rsidR="00AC3C64" w:rsidRDefault="00AC3C64" w:rsidP="003F27D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C3C64">
              <w:rPr>
                <w:sz w:val="22"/>
                <w:szCs w:val="22"/>
              </w:rPr>
              <w:t>Dostaw</w:t>
            </w:r>
            <w:r w:rsidR="0073044B">
              <w:rPr>
                <w:sz w:val="22"/>
                <w:szCs w:val="22"/>
              </w:rPr>
              <w:t>ę</w:t>
            </w:r>
            <w:r w:rsidRPr="00AC3C64">
              <w:rPr>
                <w:sz w:val="22"/>
                <w:szCs w:val="22"/>
              </w:rPr>
              <w:t xml:space="preserve"> materiałów i urządzeń elektrycznych oraz energetycznych na potrzeby AGH w Krakowie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61A2C39" w14:textId="77777777" w:rsidR="00AC3C64" w:rsidRPr="00D26ED6" w:rsidRDefault="00AC3C64" w:rsidP="003F27D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C3C64">
              <w:rPr>
                <w:b/>
                <w:sz w:val="22"/>
                <w:szCs w:val="22"/>
              </w:rPr>
              <w:t>649 701.09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51F4D5D" w14:textId="77777777" w:rsidR="00AC3C64" w:rsidRDefault="00AC3C64" w:rsidP="003F27D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3C8D2C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275"/>
        <w:gridCol w:w="993"/>
        <w:gridCol w:w="1134"/>
        <w:gridCol w:w="850"/>
        <w:gridCol w:w="851"/>
      </w:tblGrid>
      <w:tr w:rsidR="002B6761" w:rsidRPr="008567C7" w14:paraId="63228905" w14:textId="77777777" w:rsidTr="0087636B">
        <w:trPr>
          <w:trHeight w:val="510"/>
        </w:trPr>
        <w:tc>
          <w:tcPr>
            <w:tcW w:w="709" w:type="dxa"/>
            <w:vAlign w:val="center"/>
          </w:tcPr>
          <w:p w14:paraId="5A4B4A6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573168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B343E90" w14:textId="77777777" w:rsidR="002B6761" w:rsidRPr="008567C7" w:rsidRDefault="00AC3C6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3C6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E510E61" w14:textId="77777777" w:rsidR="002B6761" w:rsidRPr="008567C7" w:rsidRDefault="00AC3C6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3C6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275" w:type="dxa"/>
            <w:vAlign w:val="center"/>
          </w:tcPr>
          <w:p w14:paraId="26A160A7" w14:textId="6DF5E7A6" w:rsidR="002B6761" w:rsidRPr="008567C7" w:rsidRDefault="00AC3C6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3C6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dostawy </w:t>
            </w:r>
            <w:r w:rsidR="0087636B" w:rsidRPr="00AC3C64">
              <w:rPr>
                <w:rFonts w:ascii="Times New Roman" w:hAnsi="Times New Roman" w:cs="Times New Roman"/>
                <w:bCs/>
                <w:sz w:val="18"/>
                <w:szCs w:val="18"/>
              </w:rPr>
              <w:t>zamówień</w:t>
            </w:r>
            <w:r w:rsidRPr="00AC3C6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cząstkowych</w:t>
            </w:r>
          </w:p>
        </w:tc>
        <w:tc>
          <w:tcPr>
            <w:tcW w:w="993" w:type="dxa"/>
            <w:vAlign w:val="center"/>
          </w:tcPr>
          <w:p w14:paraId="1805B01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D41893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63A16E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D8CF1B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C3C64" w:rsidRPr="008567C7" w14:paraId="12691CD5" w14:textId="77777777" w:rsidTr="0087636B">
        <w:tc>
          <w:tcPr>
            <w:tcW w:w="709" w:type="dxa"/>
            <w:vAlign w:val="center"/>
          </w:tcPr>
          <w:p w14:paraId="3EEF68D9" w14:textId="77777777" w:rsidR="00AC3C64" w:rsidRPr="008567C7" w:rsidRDefault="00AC3C64" w:rsidP="003F27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3C6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196131E" w14:textId="77777777" w:rsidR="00AC3C64" w:rsidRPr="002B6761" w:rsidRDefault="00AC3C64" w:rsidP="003F27D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3C64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el12 sp. z o.o.</w:t>
            </w:r>
          </w:p>
          <w:p w14:paraId="756827E8" w14:textId="77777777" w:rsidR="00AC3C64" w:rsidRPr="008567C7" w:rsidRDefault="00AC3C64" w:rsidP="003F27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3C64">
              <w:rPr>
                <w:rFonts w:ascii="Times New Roman" w:hAnsi="Times New Roman" w:cs="Times New Roman"/>
                <w:bCs/>
                <w:sz w:val="18"/>
                <w:szCs w:val="18"/>
              </w:rPr>
              <w:t>św. Anny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3C64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7CFF076" w14:textId="77777777" w:rsidR="00AC3C64" w:rsidRPr="001B7815" w:rsidRDefault="00AC3C64" w:rsidP="003F27D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3C64">
              <w:rPr>
                <w:rFonts w:ascii="Times New Roman" w:hAnsi="Times New Roman" w:cs="Times New Roman"/>
                <w:bCs/>
                <w:sz w:val="18"/>
                <w:szCs w:val="18"/>
              </w:rPr>
              <w:t>45-117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3C64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</w:tc>
        <w:tc>
          <w:tcPr>
            <w:tcW w:w="1134" w:type="dxa"/>
            <w:vAlign w:val="center"/>
          </w:tcPr>
          <w:p w14:paraId="3F48A394" w14:textId="77777777" w:rsidR="00AC3C64" w:rsidRPr="008567C7" w:rsidRDefault="00AC3C64" w:rsidP="003F27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3C6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0B82DE5" w14:textId="77777777" w:rsidR="00AC3C64" w:rsidRPr="008567C7" w:rsidRDefault="00AC3C64" w:rsidP="003F27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3C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14:paraId="14C58ED3" w14:textId="77777777" w:rsidR="00AC3C64" w:rsidRPr="008567C7" w:rsidRDefault="00AC3C64" w:rsidP="003F27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3C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3" w:type="dxa"/>
            <w:vAlign w:val="center"/>
          </w:tcPr>
          <w:p w14:paraId="7A04E5F4" w14:textId="77777777" w:rsidR="00AC3C64" w:rsidRPr="008567C7" w:rsidRDefault="00AC3C64" w:rsidP="003F27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8F6AF6A" w14:textId="77777777" w:rsidR="00AC3C64" w:rsidRPr="008567C7" w:rsidRDefault="00AC3C64" w:rsidP="003F27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AB42D08" w14:textId="77777777" w:rsidR="00AC3C64" w:rsidRPr="008567C7" w:rsidRDefault="00AC3C64" w:rsidP="003F27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D30563D" w14:textId="77777777" w:rsidR="00AC3C64" w:rsidRPr="008567C7" w:rsidRDefault="00AC3C64" w:rsidP="003F27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3C6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583D37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D54965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119134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3A6298" w14:textId="77777777" w:rsidR="007E2183" w:rsidRDefault="007E2183">
      <w:r>
        <w:separator/>
      </w:r>
    </w:p>
  </w:endnote>
  <w:endnote w:type="continuationSeparator" w:id="0">
    <w:p w14:paraId="53C808CD" w14:textId="77777777" w:rsidR="007E2183" w:rsidRDefault="007E2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E07D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5DBE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4420EB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3AC47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662C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37D426" w14:textId="77777777" w:rsidR="007E2183" w:rsidRDefault="007E2183">
      <w:r>
        <w:separator/>
      </w:r>
    </w:p>
  </w:footnote>
  <w:footnote w:type="continuationSeparator" w:id="0">
    <w:p w14:paraId="2491BCFE" w14:textId="77777777" w:rsidR="007E2183" w:rsidRDefault="007E2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008F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5C47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3E22E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2183"/>
    <w:rsid w:val="00005838"/>
    <w:rsid w:val="00022322"/>
    <w:rsid w:val="00042497"/>
    <w:rsid w:val="000C1E6F"/>
    <w:rsid w:val="000E4E56"/>
    <w:rsid w:val="000E7A7B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044B"/>
    <w:rsid w:val="0075025B"/>
    <w:rsid w:val="00756CDA"/>
    <w:rsid w:val="007E2183"/>
    <w:rsid w:val="007E2ACC"/>
    <w:rsid w:val="007E68C5"/>
    <w:rsid w:val="00832144"/>
    <w:rsid w:val="008567C7"/>
    <w:rsid w:val="008642B3"/>
    <w:rsid w:val="0087636B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3C64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0F35F0"/>
  <w15:chartTrackingRefBased/>
  <w15:docId w15:val="{D1C44CE8-1A70-44C2-BDE8-F69ED6A7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Joanna Kraińska</cp:lastModifiedBy>
  <cp:revision>4</cp:revision>
  <cp:lastPrinted>2024-06-27T08:45:00Z</cp:lastPrinted>
  <dcterms:created xsi:type="dcterms:W3CDTF">2024-06-27T08:44:00Z</dcterms:created>
  <dcterms:modified xsi:type="dcterms:W3CDTF">2024-06-28T08:41:00Z</dcterms:modified>
</cp:coreProperties>
</file>