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FE4C6" w14:textId="77777777" w:rsidR="00C020B1" w:rsidRPr="007E009D" w:rsidRDefault="00C020B1" w:rsidP="00C020B1">
      <w:pPr>
        <w:pStyle w:val="Nagwek3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7E009D">
        <w:rPr>
          <w:rFonts w:ascii="Verdana" w:hAnsi="Verdana"/>
          <w:b w:val="0"/>
          <w:sz w:val="18"/>
          <w:szCs w:val="18"/>
        </w:rPr>
        <w:tab/>
      </w:r>
      <w:r w:rsidRPr="007E009D">
        <w:rPr>
          <w:rFonts w:ascii="Verdana" w:hAnsi="Verdana"/>
          <w:b w:val="0"/>
          <w:sz w:val="18"/>
          <w:szCs w:val="18"/>
        </w:rPr>
        <w:tab/>
      </w:r>
      <w:r w:rsidRPr="007E009D">
        <w:rPr>
          <w:rFonts w:ascii="Verdana" w:hAnsi="Verdana"/>
          <w:b w:val="0"/>
          <w:sz w:val="18"/>
          <w:szCs w:val="18"/>
        </w:rPr>
        <w:tab/>
      </w:r>
      <w:r w:rsidRPr="007E009D">
        <w:rPr>
          <w:rFonts w:ascii="Verdana" w:hAnsi="Verdana"/>
          <w:b w:val="0"/>
          <w:sz w:val="18"/>
          <w:szCs w:val="18"/>
        </w:rPr>
        <w:tab/>
      </w:r>
      <w:r w:rsidRPr="007E009D">
        <w:rPr>
          <w:rFonts w:ascii="Verdana" w:hAnsi="Verdana"/>
          <w:b w:val="0"/>
          <w:sz w:val="18"/>
          <w:szCs w:val="18"/>
        </w:rPr>
        <w:tab/>
      </w:r>
      <w:r w:rsidRPr="007E009D">
        <w:rPr>
          <w:rFonts w:ascii="Verdana" w:hAnsi="Verdana"/>
          <w:b w:val="0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>Załącznik nr 1</w:t>
      </w:r>
    </w:p>
    <w:p w14:paraId="059876D8" w14:textId="77777777" w:rsidR="00C020B1" w:rsidRPr="007E009D" w:rsidRDefault="00C020B1" w:rsidP="00C020B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513FA22" w14:textId="77777777" w:rsidR="00C020B1" w:rsidRPr="007E009D" w:rsidRDefault="00C020B1" w:rsidP="00C020B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E009D">
        <w:rPr>
          <w:rFonts w:ascii="Verdana" w:hAnsi="Verdana"/>
          <w:b/>
          <w:sz w:val="18"/>
          <w:szCs w:val="18"/>
        </w:rPr>
        <w:t>FORMULARZ OFERTY</w:t>
      </w:r>
    </w:p>
    <w:p w14:paraId="2A6FD700" w14:textId="77777777" w:rsidR="00C020B1" w:rsidRPr="007E009D" w:rsidRDefault="00C020B1" w:rsidP="00C020B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97DD04" w14:textId="77777777" w:rsidR="00C020B1" w:rsidRPr="007E009D" w:rsidRDefault="00C020B1" w:rsidP="00C020B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00696E8" w14:textId="77777777" w:rsidR="00C020B1" w:rsidRPr="007E009D" w:rsidRDefault="00C020B1" w:rsidP="00C020B1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FB74" w14:textId="77777777" w:rsidR="00C020B1" w:rsidRPr="007E009D" w:rsidRDefault="00C020B1" w:rsidP="00C020B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73D65B51" w14:textId="77777777" w:rsidR="00C020B1" w:rsidRPr="007E009D" w:rsidRDefault="00C020B1" w:rsidP="00C020B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WOJEWÓDZTWO …………………………….....</w:t>
      </w:r>
    </w:p>
    <w:p w14:paraId="017A2BE4" w14:textId="77777777" w:rsidR="00C020B1" w:rsidRPr="007E009D" w:rsidRDefault="00C020B1" w:rsidP="00C020B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E009D">
        <w:rPr>
          <w:rFonts w:ascii="Verdana" w:hAnsi="Verdana"/>
          <w:sz w:val="18"/>
          <w:szCs w:val="18"/>
          <w:lang w:val="de-DE"/>
        </w:rPr>
        <w:t>TEL.</w:t>
      </w:r>
      <w:r w:rsidRPr="007E009D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46F267E0" w14:textId="77777777" w:rsidR="00C020B1" w:rsidRPr="007E009D" w:rsidRDefault="00C020B1" w:rsidP="00C020B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E009D">
        <w:rPr>
          <w:rFonts w:ascii="Verdana" w:hAnsi="Verdana"/>
          <w:sz w:val="18"/>
          <w:szCs w:val="18"/>
          <w:lang w:val="de-DE"/>
        </w:rPr>
        <w:t xml:space="preserve">FAX </w:t>
      </w:r>
      <w:r w:rsidRPr="007E009D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C87CFFF" w14:textId="77777777" w:rsidR="00C020B1" w:rsidRPr="007E009D" w:rsidRDefault="00C020B1" w:rsidP="00C020B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E009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14343D9" w14:textId="77777777" w:rsidR="00C020B1" w:rsidRPr="007E009D" w:rsidRDefault="00C020B1" w:rsidP="00C020B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E009D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6C8ED058" w14:textId="77777777" w:rsidR="00C020B1" w:rsidRPr="007E009D" w:rsidRDefault="00C020B1" w:rsidP="00C020B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DDBAB1E" w14:textId="77777777" w:rsidR="00C020B1" w:rsidRPr="007E009D" w:rsidRDefault="00C020B1" w:rsidP="00C020B1">
      <w:pPr>
        <w:spacing w:line="360" w:lineRule="auto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Do: Nazwa i siedziba Zamawiającego:</w:t>
      </w:r>
    </w:p>
    <w:p w14:paraId="2F406E26" w14:textId="77777777" w:rsidR="00C020B1" w:rsidRPr="007E009D" w:rsidRDefault="00C020B1" w:rsidP="00C020B1">
      <w:pPr>
        <w:ind w:right="-110"/>
        <w:rPr>
          <w:rFonts w:ascii="Verdana" w:hAnsi="Verdana"/>
          <w:b/>
          <w:sz w:val="18"/>
          <w:szCs w:val="18"/>
        </w:rPr>
      </w:pPr>
      <w:r w:rsidRPr="007E009D">
        <w:rPr>
          <w:rFonts w:ascii="Verdana" w:hAnsi="Verdana"/>
          <w:b/>
          <w:sz w:val="18"/>
          <w:szCs w:val="18"/>
        </w:rPr>
        <w:t>Akademia Górniczo - Hutnicza</w:t>
      </w:r>
    </w:p>
    <w:p w14:paraId="55CE6FE2" w14:textId="77777777" w:rsidR="00C020B1" w:rsidRPr="007E009D" w:rsidRDefault="00C020B1" w:rsidP="00C020B1">
      <w:pPr>
        <w:ind w:right="-110"/>
        <w:rPr>
          <w:rFonts w:ascii="Verdana" w:hAnsi="Verdana"/>
          <w:b/>
          <w:sz w:val="18"/>
          <w:szCs w:val="18"/>
        </w:rPr>
      </w:pPr>
      <w:r w:rsidRPr="007E009D">
        <w:rPr>
          <w:rFonts w:ascii="Verdana" w:hAnsi="Verdana"/>
          <w:b/>
          <w:sz w:val="18"/>
          <w:szCs w:val="18"/>
        </w:rPr>
        <w:t>im. Stanisława Staszica w Krakowie</w:t>
      </w:r>
    </w:p>
    <w:p w14:paraId="6BA72743" w14:textId="77777777" w:rsidR="00C020B1" w:rsidRPr="007E009D" w:rsidRDefault="00C020B1" w:rsidP="00C020B1">
      <w:pPr>
        <w:ind w:right="-110"/>
        <w:rPr>
          <w:rFonts w:ascii="Verdana" w:hAnsi="Verdana"/>
          <w:b/>
          <w:sz w:val="18"/>
          <w:szCs w:val="18"/>
        </w:rPr>
      </w:pPr>
      <w:r w:rsidRPr="007E009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069A2057" w14:textId="77777777" w:rsidR="00C020B1" w:rsidRPr="007E009D" w:rsidRDefault="00C020B1" w:rsidP="00C020B1">
      <w:pPr>
        <w:ind w:right="-110"/>
        <w:rPr>
          <w:rFonts w:ascii="Verdana" w:hAnsi="Verdana"/>
          <w:b/>
          <w:sz w:val="18"/>
          <w:szCs w:val="18"/>
        </w:rPr>
      </w:pPr>
      <w:r w:rsidRPr="007E009D">
        <w:rPr>
          <w:rFonts w:ascii="Verdana" w:hAnsi="Verdana"/>
          <w:b/>
          <w:sz w:val="18"/>
          <w:szCs w:val="18"/>
        </w:rPr>
        <w:t xml:space="preserve">Al. Mickiewicza 30 </w:t>
      </w:r>
    </w:p>
    <w:p w14:paraId="61D76BC4" w14:textId="77777777" w:rsidR="00C020B1" w:rsidRPr="007E009D" w:rsidRDefault="00C020B1" w:rsidP="00C020B1">
      <w:pPr>
        <w:rPr>
          <w:rFonts w:ascii="Verdana" w:hAnsi="Verdana"/>
          <w:b/>
          <w:sz w:val="18"/>
          <w:szCs w:val="18"/>
        </w:rPr>
      </w:pPr>
      <w:r w:rsidRPr="007E009D">
        <w:rPr>
          <w:rFonts w:ascii="Verdana" w:hAnsi="Verdana"/>
          <w:b/>
          <w:sz w:val="18"/>
          <w:szCs w:val="18"/>
        </w:rPr>
        <w:t xml:space="preserve">30-059 Kraków,  </w:t>
      </w:r>
    </w:p>
    <w:p w14:paraId="204E26F5" w14:textId="77777777" w:rsidR="00C020B1" w:rsidRPr="007E009D" w:rsidRDefault="00C020B1" w:rsidP="00C020B1">
      <w:pPr>
        <w:ind w:firstLine="3969"/>
        <w:rPr>
          <w:rFonts w:ascii="Verdana" w:hAnsi="Verdana"/>
          <w:b/>
          <w:sz w:val="18"/>
          <w:szCs w:val="18"/>
        </w:rPr>
      </w:pPr>
    </w:p>
    <w:p w14:paraId="713935EE" w14:textId="45BD761A" w:rsidR="00C020B1" w:rsidRPr="007E009D" w:rsidRDefault="00C020B1" w:rsidP="00C020B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 xml:space="preserve">W odpowiedzi na ogłoszenie o zamówieniu dotyczące przetargu nieograniczonego, którego przedmiotem jest </w:t>
      </w:r>
      <w:r w:rsidR="009A10C3" w:rsidRPr="007E009D">
        <w:rPr>
          <w:rFonts w:ascii="Verdana" w:hAnsi="Verdana"/>
          <w:b/>
          <w:bCs/>
          <w:iCs/>
          <w:sz w:val="18"/>
          <w:szCs w:val="18"/>
        </w:rPr>
        <w:t>druk cyfrow</w:t>
      </w:r>
      <w:r w:rsidR="00215526" w:rsidRPr="007E009D">
        <w:rPr>
          <w:rFonts w:ascii="Verdana" w:hAnsi="Verdana"/>
          <w:b/>
          <w:bCs/>
          <w:iCs/>
          <w:sz w:val="18"/>
          <w:szCs w:val="18"/>
        </w:rPr>
        <w:t>y</w:t>
      </w:r>
      <w:r w:rsidR="009A10C3" w:rsidRPr="007E009D">
        <w:rPr>
          <w:rFonts w:ascii="Verdana" w:hAnsi="Verdana"/>
          <w:b/>
          <w:bCs/>
          <w:iCs/>
          <w:sz w:val="18"/>
          <w:szCs w:val="18"/>
        </w:rPr>
        <w:t xml:space="preserve"> i dostaw</w:t>
      </w:r>
      <w:r w:rsidR="00215526" w:rsidRPr="007E009D">
        <w:rPr>
          <w:rFonts w:ascii="Verdana" w:hAnsi="Verdana"/>
          <w:b/>
          <w:bCs/>
          <w:iCs/>
          <w:sz w:val="18"/>
          <w:szCs w:val="18"/>
        </w:rPr>
        <w:t>a</w:t>
      </w:r>
      <w:r w:rsidR="009A10C3" w:rsidRPr="007E009D">
        <w:rPr>
          <w:rFonts w:ascii="Verdana" w:hAnsi="Verdana"/>
          <w:b/>
          <w:bCs/>
          <w:iCs/>
          <w:sz w:val="18"/>
          <w:szCs w:val="18"/>
        </w:rPr>
        <w:t xml:space="preserve"> książek dla Wydawnictw AGH - </w:t>
      </w:r>
      <w:r w:rsidR="00433436" w:rsidRPr="007E009D">
        <w:rPr>
          <w:rFonts w:ascii="Verdana" w:hAnsi="Verdana"/>
          <w:b/>
          <w:bCs/>
          <w:iCs/>
          <w:sz w:val="18"/>
          <w:szCs w:val="18"/>
        </w:rPr>
        <w:t>DE-dzp.</w:t>
      </w:r>
      <w:r w:rsidR="009A10C3" w:rsidRPr="007E009D">
        <w:rPr>
          <w:rFonts w:ascii="Verdana" w:hAnsi="Verdana"/>
          <w:b/>
          <w:bCs/>
          <w:iCs/>
          <w:sz w:val="18"/>
          <w:szCs w:val="18"/>
        </w:rPr>
        <w:t>272-</w:t>
      </w:r>
      <w:r w:rsidR="00433436" w:rsidRPr="007E009D">
        <w:rPr>
          <w:rFonts w:ascii="Verdana" w:hAnsi="Verdana"/>
          <w:b/>
          <w:bCs/>
          <w:iCs/>
          <w:sz w:val="18"/>
          <w:szCs w:val="18"/>
        </w:rPr>
        <w:t>276/24</w:t>
      </w:r>
      <w:r w:rsidRPr="007E009D">
        <w:rPr>
          <w:rFonts w:ascii="Verdana" w:hAnsi="Verdana"/>
          <w:b/>
          <w:sz w:val="18"/>
          <w:szCs w:val="18"/>
        </w:rPr>
        <w:t xml:space="preserve">, </w:t>
      </w:r>
      <w:r w:rsidRPr="007E009D">
        <w:rPr>
          <w:rFonts w:ascii="Verdana" w:hAnsi="Verdana"/>
          <w:sz w:val="18"/>
          <w:szCs w:val="18"/>
        </w:rPr>
        <w:t xml:space="preserve">oferuję realizację przedmiotu zamówienia, zgodnie z wymaganiami </w:t>
      </w:r>
      <w:r w:rsidRPr="007E009D">
        <w:rPr>
          <w:rFonts w:ascii="Verdana" w:hAnsi="Verdana"/>
          <w:bCs/>
          <w:sz w:val="18"/>
          <w:szCs w:val="18"/>
        </w:rPr>
        <w:t>Zamawiającego, składamy ofertę na wykonanie przedmiotu zamówienia zgodnie z treścią SWZ</w:t>
      </w:r>
      <w:r w:rsidRPr="007E009D">
        <w:rPr>
          <w:rFonts w:ascii="Verdana" w:hAnsi="Verdana"/>
          <w:sz w:val="18"/>
          <w:szCs w:val="18"/>
        </w:rPr>
        <w:t>.</w:t>
      </w:r>
    </w:p>
    <w:p w14:paraId="59BBCD7C" w14:textId="77777777" w:rsidR="00215526" w:rsidRPr="007E009D" w:rsidRDefault="00215526" w:rsidP="009A10C3">
      <w:pPr>
        <w:rPr>
          <w:rFonts w:ascii="Verdana" w:hAnsi="Verdana"/>
          <w:b/>
          <w:sz w:val="18"/>
          <w:szCs w:val="18"/>
        </w:rPr>
      </w:pPr>
    </w:p>
    <w:p w14:paraId="5FDFA42A" w14:textId="42CDB807" w:rsidR="009A10C3" w:rsidRPr="00DC389A" w:rsidRDefault="009A10C3" w:rsidP="009A10C3">
      <w:pPr>
        <w:rPr>
          <w:rFonts w:ascii="Verdana" w:hAnsi="Verdana"/>
          <w:sz w:val="18"/>
          <w:szCs w:val="18"/>
        </w:rPr>
      </w:pPr>
      <w:r w:rsidRPr="00DC389A">
        <w:rPr>
          <w:rFonts w:ascii="Verdana" w:hAnsi="Verdana"/>
          <w:b/>
          <w:sz w:val="18"/>
          <w:szCs w:val="18"/>
        </w:rPr>
        <w:t xml:space="preserve">Cena </w:t>
      </w:r>
      <w:r w:rsidR="00027BA7" w:rsidRPr="00DC389A">
        <w:rPr>
          <w:rFonts w:ascii="Verdana" w:hAnsi="Verdana"/>
          <w:b/>
          <w:sz w:val="18"/>
          <w:szCs w:val="18"/>
        </w:rPr>
        <w:t xml:space="preserve">netto </w:t>
      </w:r>
      <w:r w:rsidRPr="00DC389A">
        <w:rPr>
          <w:rFonts w:ascii="Verdana" w:hAnsi="Verdana"/>
          <w:b/>
          <w:sz w:val="18"/>
          <w:szCs w:val="18"/>
        </w:rPr>
        <w:t xml:space="preserve"> </w:t>
      </w:r>
      <w:bookmarkStart w:id="1" w:name="_Hlk131489557"/>
      <w:r w:rsidRPr="00DC389A">
        <w:rPr>
          <w:rFonts w:ascii="Verdana" w:hAnsi="Verdana"/>
          <w:b/>
          <w:sz w:val="18"/>
          <w:szCs w:val="18"/>
        </w:rPr>
        <w:t xml:space="preserve">za 1 egzemplarz wzorcowy </w:t>
      </w:r>
      <w:bookmarkEnd w:id="1"/>
      <w:r w:rsidRPr="00DC389A">
        <w:rPr>
          <w:rFonts w:ascii="Verdana" w:hAnsi="Verdana"/>
          <w:sz w:val="18"/>
          <w:szCs w:val="18"/>
        </w:rPr>
        <w:t>(suma cen standardowych A + B + C+D dla egzemplarzy wzorcowych): ................PLN</w:t>
      </w:r>
    </w:p>
    <w:p w14:paraId="21A9C71C" w14:textId="1B89C372" w:rsidR="009A10C3" w:rsidRPr="00DC389A" w:rsidRDefault="00027BA7" w:rsidP="009A10C3">
      <w:pPr>
        <w:rPr>
          <w:rFonts w:ascii="Verdana" w:hAnsi="Verdana"/>
          <w:sz w:val="18"/>
          <w:szCs w:val="18"/>
        </w:rPr>
      </w:pPr>
      <w:r w:rsidRPr="00DC389A">
        <w:rPr>
          <w:rFonts w:ascii="Verdana" w:hAnsi="Verdana"/>
          <w:b/>
          <w:sz w:val="18"/>
          <w:szCs w:val="18"/>
        </w:rPr>
        <w:t>Cena brutto</w:t>
      </w:r>
      <w:r w:rsidR="007E1BEC" w:rsidRPr="00DC389A">
        <w:rPr>
          <w:rFonts w:ascii="Verdana" w:hAnsi="Verdana"/>
          <w:b/>
          <w:sz w:val="18"/>
          <w:szCs w:val="18"/>
        </w:rPr>
        <w:t xml:space="preserve"> za 1 egzemplarz wzorcowy</w:t>
      </w:r>
      <w:r w:rsidRPr="00DC389A">
        <w:rPr>
          <w:rFonts w:ascii="Verdana" w:hAnsi="Verdana"/>
          <w:sz w:val="18"/>
          <w:szCs w:val="18"/>
        </w:rPr>
        <w:t>:</w:t>
      </w:r>
      <w:r w:rsidR="007E1BEC" w:rsidRPr="00DC389A">
        <w:rPr>
          <w:rFonts w:ascii="Verdana" w:hAnsi="Verdana"/>
          <w:sz w:val="18"/>
          <w:szCs w:val="18"/>
        </w:rPr>
        <w:t xml:space="preserve"> ……………….. PLN</w:t>
      </w:r>
    </w:p>
    <w:p w14:paraId="09484D93" w14:textId="0C3E18CC" w:rsidR="009A10C3" w:rsidRPr="00DC389A" w:rsidRDefault="007E1BEC" w:rsidP="009A10C3">
      <w:pPr>
        <w:rPr>
          <w:rFonts w:ascii="Verdana" w:hAnsi="Verdana"/>
          <w:i/>
          <w:iCs/>
          <w:sz w:val="18"/>
          <w:szCs w:val="18"/>
        </w:rPr>
      </w:pPr>
      <w:r w:rsidRPr="00DC389A">
        <w:rPr>
          <w:rFonts w:ascii="Verdana" w:hAnsi="Verdana"/>
          <w:i/>
          <w:iCs/>
          <w:sz w:val="18"/>
          <w:szCs w:val="18"/>
        </w:rPr>
        <w:t>(</w:t>
      </w:r>
      <w:r w:rsidR="009A10C3" w:rsidRPr="00DC389A">
        <w:rPr>
          <w:rFonts w:ascii="Verdana" w:hAnsi="Verdana"/>
          <w:i/>
          <w:iCs/>
          <w:sz w:val="18"/>
          <w:szCs w:val="18"/>
        </w:rPr>
        <w:t xml:space="preserve">Słownie brutto:  .................................................................................................................. </w:t>
      </w:r>
      <w:r w:rsidRPr="00DC389A">
        <w:rPr>
          <w:rFonts w:ascii="Verdana" w:hAnsi="Verdana"/>
          <w:i/>
          <w:iCs/>
          <w:sz w:val="18"/>
          <w:szCs w:val="18"/>
        </w:rPr>
        <w:t>)</w:t>
      </w:r>
    </w:p>
    <w:p w14:paraId="3B72F702" w14:textId="6D666429" w:rsidR="009A10C3" w:rsidRPr="00DC389A" w:rsidRDefault="007E1BEC" w:rsidP="000C3467">
      <w:pPr>
        <w:rPr>
          <w:rFonts w:ascii="Verdana" w:hAnsi="Verdana"/>
          <w:sz w:val="18"/>
          <w:szCs w:val="18"/>
        </w:rPr>
      </w:pPr>
      <w:r w:rsidRPr="00DC389A">
        <w:rPr>
          <w:rFonts w:ascii="Verdana" w:hAnsi="Verdana"/>
          <w:sz w:val="18"/>
          <w:szCs w:val="18"/>
        </w:rPr>
        <w:t>P</w:t>
      </w:r>
      <w:r w:rsidR="009A10C3" w:rsidRPr="00DC389A">
        <w:rPr>
          <w:rFonts w:ascii="Verdana" w:hAnsi="Verdana"/>
          <w:sz w:val="18"/>
          <w:szCs w:val="18"/>
        </w:rPr>
        <w:t>odat</w:t>
      </w:r>
      <w:r w:rsidRPr="00DC389A">
        <w:rPr>
          <w:rFonts w:ascii="Verdana" w:hAnsi="Verdana"/>
          <w:sz w:val="18"/>
          <w:szCs w:val="18"/>
        </w:rPr>
        <w:t>e</w:t>
      </w:r>
      <w:r w:rsidR="009A10C3" w:rsidRPr="00DC389A">
        <w:rPr>
          <w:rFonts w:ascii="Verdana" w:hAnsi="Verdana"/>
          <w:sz w:val="18"/>
          <w:szCs w:val="18"/>
        </w:rPr>
        <w:t>k VAT</w:t>
      </w:r>
      <w:r w:rsidRPr="00DC389A">
        <w:rPr>
          <w:rFonts w:ascii="Verdana" w:hAnsi="Verdana"/>
          <w:b/>
          <w:sz w:val="18"/>
          <w:szCs w:val="18"/>
        </w:rPr>
        <w:t xml:space="preserve"> ……… PLN</w:t>
      </w:r>
    </w:p>
    <w:p w14:paraId="7A8FEB29" w14:textId="77777777" w:rsidR="007E1BEC" w:rsidRPr="00DC389A" w:rsidRDefault="007E1BEC" w:rsidP="000C3467">
      <w:pPr>
        <w:rPr>
          <w:rFonts w:ascii="Verdana" w:hAnsi="Verdana"/>
          <w:b/>
          <w:sz w:val="18"/>
          <w:szCs w:val="18"/>
        </w:rPr>
      </w:pPr>
    </w:p>
    <w:p w14:paraId="447ACD1C" w14:textId="290687AE" w:rsidR="009A10C3" w:rsidRPr="00DC389A" w:rsidRDefault="009A10C3" w:rsidP="000C3467">
      <w:pPr>
        <w:rPr>
          <w:rFonts w:ascii="Verdana" w:hAnsi="Verdana"/>
          <w:sz w:val="18"/>
          <w:szCs w:val="18"/>
        </w:rPr>
      </w:pPr>
      <w:r w:rsidRPr="00DC389A">
        <w:rPr>
          <w:rFonts w:ascii="Verdana" w:hAnsi="Verdana"/>
          <w:b/>
          <w:sz w:val="18"/>
          <w:szCs w:val="18"/>
        </w:rPr>
        <w:t>Termin realizacji umowy:</w:t>
      </w:r>
      <w:r w:rsidRPr="00DC389A">
        <w:rPr>
          <w:rFonts w:ascii="Verdana" w:hAnsi="Verdana"/>
          <w:sz w:val="18"/>
          <w:szCs w:val="18"/>
        </w:rPr>
        <w:t xml:space="preserve"> przez okres 12 miesięcy od daty podpisania umowy.</w:t>
      </w:r>
    </w:p>
    <w:p w14:paraId="361B8CA8" w14:textId="77777777" w:rsidR="00C020B1" w:rsidRPr="007E009D" w:rsidRDefault="00C020B1" w:rsidP="000C3467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DC389A">
        <w:rPr>
          <w:rFonts w:ascii="Verdana" w:hAnsi="Verdana"/>
          <w:b/>
          <w:sz w:val="18"/>
          <w:szCs w:val="18"/>
        </w:rPr>
        <w:t xml:space="preserve">Termin płatności: </w:t>
      </w:r>
      <w:r w:rsidR="005809F0" w:rsidRPr="00DC389A">
        <w:rPr>
          <w:rFonts w:ascii="Verdana" w:hAnsi="Verdana"/>
          <w:sz w:val="18"/>
          <w:szCs w:val="18"/>
        </w:rPr>
        <w:t>przelewem w terminie do 21 dni od daty otrzymania faktury przez Zamawiającego.</w:t>
      </w:r>
    </w:p>
    <w:p w14:paraId="732D343F" w14:textId="77777777" w:rsidR="00E648E2" w:rsidRPr="00E648E2" w:rsidRDefault="00E648E2" w:rsidP="00C020B1">
      <w:pPr>
        <w:jc w:val="both"/>
        <w:rPr>
          <w:rFonts w:ascii="Verdana" w:hAnsi="Verdana"/>
          <w:b/>
          <w:sz w:val="18"/>
          <w:szCs w:val="18"/>
        </w:rPr>
      </w:pPr>
    </w:p>
    <w:p w14:paraId="365089F5" w14:textId="6676A7FD" w:rsidR="008F0F72" w:rsidRDefault="008F0F72" w:rsidP="00B141D4">
      <w:pPr>
        <w:jc w:val="both"/>
        <w:rPr>
          <w:rFonts w:ascii="Verdana" w:hAnsi="Verdana"/>
          <w:b/>
          <w:sz w:val="18"/>
          <w:szCs w:val="18"/>
        </w:rPr>
      </w:pPr>
      <w:r w:rsidRPr="008F0F72">
        <w:rPr>
          <w:rFonts w:ascii="Verdana" w:hAnsi="Verdana"/>
          <w:b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  <w:r>
        <w:rPr>
          <w:rFonts w:ascii="Verdana" w:hAnsi="Verdana"/>
          <w:b/>
          <w:sz w:val="18"/>
          <w:szCs w:val="18"/>
        </w:rPr>
        <w:t>.</w:t>
      </w:r>
    </w:p>
    <w:p w14:paraId="28007BE0" w14:textId="77777777" w:rsidR="008F0F72" w:rsidRDefault="008F0F72" w:rsidP="00B141D4">
      <w:pPr>
        <w:jc w:val="both"/>
        <w:rPr>
          <w:rFonts w:ascii="Verdana" w:hAnsi="Verdana"/>
          <w:b/>
          <w:sz w:val="18"/>
          <w:szCs w:val="18"/>
        </w:rPr>
      </w:pPr>
    </w:p>
    <w:p w14:paraId="7A97AFA2" w14:textId="77777777" w:rsidR="00217F3C" w:rsidRPr="007E009D" w:rsidRDefault="00217F3C" w:rsidP="00217F3C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65ED41F" w14:textId="77777777" w:rsidR="00DC389A" w:rsidRPr="006511DE" w:rsidRDefault="00DC389A" w:rsidP="00DC389A">
      <w:pPr>
        <w:pStyle w:val="Akapitzlist"/>
        <w:numPr>
          <w:ilvl w:val="1"/>
          <w:numId w:val="5"/>
        </w:numPr>
        <w:tabs>
          <w:tab w:val="num" w:pos="1134"/>
        </w:tabs>
        <w:spacing w:after="0" w:line="240" w:lineRule="auto"/>
        <w:ind w:left="709"/>
        <w:jc w:val="both"/>
        <w:rPr>
          <w:rFonts w:ascii="Verdana" w:hAnsi="Verdana"/>
          <w:b/>
          <w:bCs/>
          <w:sz w:val="20"/>
          <w:szCs w:val="20"/>
        </w:rPr>
      </w:pPr>
      <w:r w:rsidRPr="006511DE">
        <w:rPr>
          <w:rFonts w:ascii="Verdana" w:hAnsi="Verdana"/>
          <w:b/>
          <w:bCs/>
          <w:sz w:val="20"/>
          <w:szCs w:val="20"/>
        </w:rPr>
        <w:t>Cena standardowa dla wzorcowego wydania obejmującego:</w:t>
      </w:r>
    </w:p>
    <w:p w14:paraId="7EFC60B5" w14:textId="77777777" w:rsidR="00DC389A" w:rsidRDefault="00DC389A" w:rsidP="00DC389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>100 egz., w formacie B5</w:t>
      </w:r>
      <w:r>
        <w:rPr>
          <w:rFonts w:ascii="Verdana" w:hAnsi="Verdana"/>
          <w:sz w:val="20"/>
          <w:szCs w:val="20"/>
        </w:rPr>
        <w:t xml:space="preserve"> (16,5 cm x 24,0 cm po obcięciu)</w:t>
      </w:r>
      <w:r w:rsidRPr="000641A3">
        <w:rPr>
          <w:rFonts w:ascii="Verdana" w:hAnsi="Verdana"/>
          <w:sz w:val="20"/>
          <w:szCs w:val="20"/>
        </w:rPr>
        <w:t>,</w:t>
      </w:r>
    </w:p>
    <w:p w14:paraId="3316E97B" w14:textId="77777777" w:rsidR="00DC389A" w:rsidRDefault="00DC389A" w:rsidP="00DC389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>objętość 200 stron w tym:</w:t>
      </w:r>
    </w:p>
    <w:p w14:paraId="1107D28D" w14:textId="77777777" w:rsidR="00DC389A" w:rsidRPr="000641A3" w:rsidRDefault="00DC389A" w:rsidP="00DC389A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0641A3">
        <w:rPr>
          <w:rFonts w:ascii="Verdana" w:hAnsi="Verdana"/>
          <w:sz w:val="20"/>
          <w:szCs w:val="20"/>
        </w:rPr>
        <w:t>190 stron czarno-białych na papierze zwykłym 80 g.,</w:t>
      </w:r>
    </w:p>
    <w:p w14:paraId="74252DE8" w14:textId="77777777" w:rsidR="00DC389A" w:rsidRPr="000641A3" w:rsidRDefault="00DC389A" w:rsidP="00DC389A">
      <w:pPr>
        <w:pStyle w:val="Akapitzlist"/>
        <w:tabs>
          <w:tab w:val="left" w:pos="1134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0641A3">
        <w:rPr>
          <w:rFonts w:ascii="Verdana" w:hAnsi="Verdana"/>
          <w:sz w:val="20"/>
          <w:szCs w:val="20"/>
        </w:rPr>
        <w:t>10 stron w kolorze (CMYK) na papierze zwykłym 80g.,</w:t>
      </w:r>
    </w:p>
    <w:p w14:paraId="515F1072" w14:textId="77777777" w:rsidR="00DC389A" w:rsidRDefault="00DC389A" w:rsidP="00DC389A">
      <w:pPr>
        <w:pStyle w:val="Akapitzlist"/>
        <w:numPr>
          <w:ilvl w:val="0"/>
          <w:numId w:val="10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 </w:t>
      </w:r>
      <w:r w:rsidRPr="000641A3">
        <w:rPr>
          <w:rFonts w:ascii="Verdana" w:hAnsi="Verdana"/>
          <w:sz w:val="20"/>
          <w:szCs w:val="20"/>
        </w:rPr>
        <w:t>wklejka dwustronna czarno-biała o zwiększonym formacie,</w:t>
      </w:r>
    </w:p>
    <w:p w14:paraId="4706C64C" w14:textId="77777777" w:rsidR="00DC389A" w:rsidRDefault="00DC389A" w:rsidP="00DC389A">
      <w:pPr>
        <w:pStyle w:val="Akapitzlist"/>
        <w:numPr>
          <w:ilvl w:val="0"/>
          <w:numId w:val="10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>1 wklejka dwustronna kolorowa o zwiększonym formacie</w:t>
      </w:r>
      <w:r>
        <w:rPr>
          <w:rFonts w:ascii="Verdana" w:hAnsi="Verdana"/>
          <w:sz w:val="20"/>
          <w:szCs w:val="20"/>
        </w:rPr>
        <w:t>,</w:t>
      </w:r>
    </w:p>
    <w:p w14:paraId="69F22620" w14:textId="168FF49A" w:rsidR="00DC389A" w:rsidRDefault="00DC389A" w:rsidP="00DC389A">
      <w:pPr>
        <w:pStyle w:val="Akapitzlist"/>
        <w:numPr>
          <w:ilvl w:val="0"/>
          <w:numId w:val="10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>oprawa broszurowa klejona</w:t>
      </w:r>
      <w:r w:rsidR="00EE7A34">
        <w:rPr>
          <w:rFonts w:ascii="Verdana" w:hAnsi="Verdana"/>
          <w:sz w:val="20"/>
          <w:szCs w:val="20"/>
        </w:rPr>
        <w:t>, folia błyszcząca lub matowa</w:t>
      </w:r>
      <w:r w:rsidRPr="000641A3">
        <w:rPr>
          <w:rFonts w:ascii="Verdana" w:hAnsi="Verdana"/>
          <w:sz w:val="20"/>
          <w:szCs w:val="20"/>
        </w:rPr>
        <w:t>,</w:t>
      </w:r>
    </w:p>
    <w:p w14:paraId="09AD95A3" w14:textId="77777777" w:rsidR="00DC389A" w:rsidRPr="000641A3" w:rsidRDefault="00DC389A" w:rsidP="00DC389A">
      <w:pPr>
        <w:pStyle w:val="Akapitzlist"/>
        <w:numPr>
          <w:ilvl w:val="0"/>
          <w:numId w:val="10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 xml:space="preserve">100 egz. CD </w:t>
      </w:r>
      <w:r>
        <w:rPr>
          <w:rFonts w:ascii="Verdana" w:hAnsi="Verdana"/>
          <w:sz w:val="20"/>
          <w:szCs w:val="20"/>
        </w:rPr>
        <w:t xml:space="preserve">lub DVD </w:t>
      </w:r>
      <w:r w:rsidRPr="000641A3">
        <w:rPr>
          <w:rFonts w:ascii="Verdana" w:hAnsi="Verdana"/>
          <w:sz w:val="20"/>
          <w:szCs w:val="20"/>
        </w:rPr>
        <w:t>z nadrukiem w kopercie przyklejonej do trzeciej strony okładki.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DC389A" w:rsidRPr="00B96445" w14:paraId="7144141C" w14:textId="77777777" w:rsidTr="00F53BF6">
        <w:tc>
          <w:tcPr>
            <w:tcW w:w="9212" w:type="dxa"/>
          </w:tcPr>
          <w:p w14:paraId="635232EE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</w:p>
          <w:p w14:paraId="6378AE73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  <w:r w:rsidRPr="00B96445">
              <w:rPr>
                <w:rFonts w:ascii="Verdana" w:hAnsi="Verdana"/>
                <w:sz w:val="20"/>
              </w:rPr>
              <w:t xml:space="preserve">Cena </w:t>
            </w:r>
            <w:r>
              <w:rPr>
                <w:rFonts w:ascii="Verdana" w:hAnsi="Verdana"/>
                <w:sz w:val="20"/>
              </w:rPr>
              <w:t xml:space="preserve">brutto </w:t>
            </w:r>
            <w:r w:rsidRPr="00B96445">
              <w:rPr>
                <w:rFonts w:ascii="Verdana" w:hAnsi="Verdana"/>
                <w:sz w:val="20"/>
              </w:rPr>
              <w:t>standardowa za 1 egz. wzorcowy:.....................................................</w:t>
            </w:r>
            <w:r>
              <w:rPr>
                <w:rFonts w:ascii="Verdana" w:hAnsi="Verdana"/>
                <w:sz w:val="20"/>
              </w:rPr>
              <w:t>......</w:t>
            </w:r>
          </w:p>
          <w:p w14:paraId="27C95163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03B63E5B" w14:textId="77777777" w:rsidR="008F0F72" w:rsidRDefault="008F0F72" w:rsidP="00DC389A">
      <w:pPr>
        <w:contextualSpacing/>
        <w:jc w:val="both"/>
        <w:rPr>
          <w:rFonts w:ascii="Verdana" w:hAnsi="Verdana"/>
          <w:sz w:val="20"/>
        </w:rPr>
      </w:pPr>
    </w:p>
    <w:p w14:paraId="5BC46B82" w14:textId="6CB55622" w:rsidR="00DC389A" w:rsidRPr="00B96445" w:rsidRDefault="00DC389A" w:rsidP="00DC389A">
      <w:pPr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Proszę o podanie dla kalkulacji danego przypadku:</w:t>
      </w:r>
    </w:p>
    <w:p w14:paraId="195D4574" w14:textId="77777777" w:rsidR="00DC389A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lastRenderedPageBreak/>
        <w:t>ceny druku 1 strony czarno-białej</w:t>
      </w:r>
      <w:r>
        <w:rPr>
          <w:rFonts w:ascii="Verdana" w:hAnsi="Verdana"/>
          <w:sz w:val="20"/>
        </w:rPr>
        <w:t xml:space="preserve"> na papierze zwykłym 80g</w:t>
      </w:r>
    </w:p>
    <w:p w14:paraId="2A3E23D8" w14:textId="77777777" w:rsidR="00DC389A" w:rsidRPr="00B96445" w:rsidRDefault="00DC389A" w:rsidP="00DC389A">
      <w:pPr>
        <w:ind w:left="1134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………………………………………………</w:t>
      </w:r>
      <w:r>
        <w:rPr>
          <w:rFonts w:ascii="Verdana" w:hAnsi="Verdana"/>
          <w:sz w:val="20"/>
        </w:rPr>
        <w:t>……………………………………………….</w:t>
      </w:r>
    </w:p>
    <w:p w14:paraId="2CF1F1DB" w14:textId="77777777" w:rsidR="00DC389A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2147" w:hanging="1438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1 strony kolorowej</w:t>
      </w:r>
      <w:r>
        <w:rPr>
          <w:rFonts w:ascii="Verdana" w:hAnsi="Verdana"/>
          <w:sz w:val="20"/>
        </w:rPr>
        <w:t xml:space="preserve"> na papierze zwykłym 80g</w:t>
      </w:r>
    </w:p>
    <w:p w14:paraId="58D836F9" w14:textId="77777777" w:rsidR="00DC389A" w:rsidRPr="00B96445" w:rsidRDefault="00DC389A" w:rsidP="00DC389A">
      <w:pPr>
        <w:ind w:left="1134"/>
        <w:contextualSpacing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…………………………………………………</w:t>
      </w:r>
      <w:r>
        <w:rPr>
          <w:rFonts w:ascii="Verdana" w:hAnsi="Verdana"/>
          <w:sz w:val="20"/>
        </w:rPr>
        <w:t>…………………………………………….</w:t>
      </w:r>
    </w:p>
    <w:p w14:paraId="79C1D52E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wykonania wklejki dwustronnej czarno-białej</w:t>
      </w:r>
      <w:r>
        <w:rPr>
          <w:rFonts w:ascii="Verdana" w:hAnsi="Verdana"/>
          <w:sz w:val="20"/>
        </w:rPr>
        <w:t xml:space="preserve"> na papierze zwykłym 80g</w:t>
      </w:r>
      <w:r w:rsidRPr="00B96445">
        <w:rPr>
          <w:rFonts w:ascii="Verdana" w:hAnsi="Verdana"/>
          <w:sz w:val="20"/>
        </w:rPr>
        <w:t xml:space="preserve"> ……………………………</w:t>
      </w:r>
      <w:r>
        <w:rPr>
          <w:rFonts w:ascii="Verdana" w:hAnsi="Verdana"/>
          <w:sz w:val="20"/>
        </w:rPr>
        <w:t>………………………………………………………………….</w:t>
      </w:r>
    </w:p>
    <w:p w14:paraId="1C1C470A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wykonania wklejki dwustronnej kolorowej</w:t>
      </w:r>
      <w:r>
        <w:rPr>
          <w:rFonts w:ascii="Verdana" w:hAnsi="Verdana"/>
          <w:sz w:val="20"/>
        </w:rPr>
        <w:t xml:space="preserve"> na papierze zwykłym 80g</w:t>
      </w:r>
      <w:r w:rsidRPr="00B96445">
        <w:rPr>
          <w:rFonts w:ascii="Verdana" w:hAnsi="Verdana"/>
          <w:sz w:val="20"/>
        </w:rPr>
        <w:t xml:space="preserve"> ………………………………</w:t>
      </w:r>
      <w:r>
        <w:rPr>
          <w:rFonts w:ascii="Verdana" w:hAnsi="Verdana"/>
          <w:sz w:val="20"/>
        </w:rPr>
        <w:t>……………………………………………………………….</w:t>
      </w:r>
    </w:p>
    <w:p w14:paraId="03DE11E5" w14:textId="77777777" w:rsidR="00DC389A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okładki</w:t>
      </w:r>
      <w:r>
        <w:rPr>
          <w:rFonts w:ascii="Verdana" w:hAnsi="Verdana"/>
          <w:sz w:val="20"/>
        </w:rPr>
        <w:t xml:space="preserve"> + folia błyszcząca lub matowa</w:t>
      </w:r>
    </w:p>
    <w:p w14:paraId="796127B3" w14:textId="77777777" w:rsidR="00DC389A" w:rsidRPr="00B96445" w:rsidRDefault="00DC389A" w:rsidP="00DC389A">
      <w:pPr>
        <w:ind w:left="1134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………………………………………………………………</w:t>
      </w:r>
      <w:r>
        <w:rPr>
          <w:rFonts w:ascii="Verdana" w:hAnsi="Verdana"/>
          <w:sz w:val="20"/>
        </w:rPr>
        <w:t>……………………………….</w:t>
      </w:r>
    </w:p>
    <w:p w14:paraId="1F3CEFFF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 xml:space="preserve">ceny nagrania CD </w:t>
      </w:r>
      <w:r>
        <w:rPr>
          <w:rFonts w:ascii="Verdana" w:hAnsi="Verdana"/>
          <w:sz w:val="20"/>
        </w:rPr>
        <w:t xml:space="preserve">lub DVD </w:t>
      </w:r>
      <w:r w:rsidRPr="00B96445">
        <w:rPr>
          <w:rFonts w:ascii="Verdana" w:hAnsi="Verdana"/>
          <w:sz w:val="20"/>
        </w:rPr>
        <w:t>wraz nadrukiem i czynnościami introligatorskimi (włożenie CD</w:t>
      </w:r>
      <w:r>
        <w:rPr>
          <w:rFonts w:ascii="Verdana" w:hAnsi="Verdana"/>
          <w:sz w:val="20"/>
        </w:rPr>
        <w:t xml:space="preserve"> lub DVD </w:t>
      </w:r>
      <w:r w:rsidRPr="00B96445">
        <w:rPr>
          <w:rFonts w:ascii="Verdana" w:hAnsi="Verdana"/>
          <w:sz w:val="20"/>
        </w:rPr>
        <w:t xml:space="preserve"> do koperty z okienkiem, przyklejenie koperty do 3. str. okładki)</w:t>
      </w:r>
      <w:r>
        <w:rPr>
          <w:rFonts w:ascii="Verdana" w:hAnsi="Verdana"/>
          <w:sz w:val="20"/>
        </w:rPr>
        <w:t>……………..</w:t>
      </w:r>
      <w:r w:rsidRPr="00B96445">
        <w:rPr>
          <w:rFonts w:ascii="Verdana" w:hAnsi="Verdana"/>
          <w:sz w:val="20"/>
        </w:rPr>
        <w:t>……………</w:t>
      </w:r>
      <w:r>
        <w:rPr>
          <w:rFonts w:ascii="Verdana" w:hAnsi="Verdana"/>
          <w:sz w:val="20"/>
        </w:rPr>
        <w:t>……</w:t>
      </w:r>
    </w:p>
    <w:p w14:paraId="7FCFC7C0" w14:textId="77777777" w:rsidR="00DC389A" w:rsidRPr="00B96445" w:rsidRDefault="00DC389A" w:rsidP="00DC389A">
      <w:pPr>
        <w:ind w:left="1134"/>
        <w:contextualSpacing/>
        <w:jc w:val="both"/>
        <w:rPr>
          <w:rFonts w:ascii="Verdana" w:hAnsi="Verdana"/>
          <w:sz w:val="20"/>
        </w:rPr>
      </w:pPr>
    </w:p>
    <w:p w14:paraId="612F00D7" w14:textId="77777777" w:rsidR="00DC389A" w:rsidRPr="000A59FC" w:rsidRDefault="00DC389A" w:rsidP="00DC389A">
      <w:pPr>
        <w:ind w:firstLine="284"/>
        <w:contextualSpacing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B</w:t>
      </w:r>
      <w:r w:rsidRPr="000A59FC">
        <w:rPr>
          <w:rFonts w:ascii="Verdana" w:hAnsi="Verdana"/>
          <w:b/>
          <w:sz w:val="20"/>
        </w:rPr>
        <w:t>.</w:t>
      </w:r>
      <w:r w:rsidRPr="000A59FC">
        <w:rPr>
          <w:rFonts w:ascii="Verdana" w:hAnsi="Verdana"/>
          <w:b/>
          <w:sz w:val="20"/>
        </w:rPr>
        <w:tab/>
        <w:t>Cena standardowa dla wzorcowego wydania obejmującego:</w:t>
      </w:r>
    </w:p>
    <w:p w14:paraId="303611F6" w14:textId="77777777" w:rsidR="00DC389A" w:rsidRDefault="00DC389A" w:rsidP="00DC389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 xml:space="preserve">100 egz., w formacie </w:t>
      </w:r>
      <w:r>
        <w:rPr>
          <w:rFonts w:ascii="Verdana" w:hAnsi="Verdana"/>
          <w:sz w:val="20"/>
          <w:szCs w:val="20"/>
        </w:rPr>
        <w:t>A5 (</w:t>
      </w:r>
      <w:r w:rsidRPr="008B0B96">
        <w:rPr>
          <w:rFonts w:ascii="Verdana" w:hAnsi="Verdana"/>
          <w:sz w:val="20"/>
        </w:rPr>
        <w:t>20,5 cm x 14,5 cm</w:t>
      </w:r>
      <w:r w:rsidRPr="008B0B96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  <w:szCs w:val="20"/>
        </w:rPr>
        <w:t>po obcięciu)</w:t>
      </w:r>
      <w:r w:rsidRPr="000641A3">
        <w:rPr>
          <w:rFonts w:ascii="Verdana" w:hAnsi="Verdana"/>
          <w:sz w:val="20"/>
          <w:szCs w:val="20"/>
        </w:rPr>
        <w:t>,</w:t>
      </w:r>
    </w:p>
    <w:p w14:paraId="255BD4C6" w14:textId="77777777" w:rsidR="00DC389A" w:rsidRDefault="00DC389A" w:rsidP="00DC389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>objętość 200 stron w tym:</w:t>
      </w:r>
    </w:p>
    <w:p w14:paraId="4EFE7191" w14:textId="77777777" w:rsidR="00DC389A" w:rsidRPr="000641A3" w:rsidRDefault="00DC389A" w:rsidP="00DC389A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0641A3">
        <w:rPr>
          <w:rFonts w:ascii="Verdana" w:hAnsi="Verdana"/>
          <w:sz w:val="20"/>
          <w:szCs w:val="20"/>
        </w:rPr>
        <w:t>190 stron czarno-białych na papierze zwykłym 80 g.,</w:t>
      </w:r>
    </w:p>
    <w:p w14:paraId="1257A603" w14:textId="1E03E62B" w:rsidR="00DC389A" w:rsidRDefault="00DC389A" w:rsidP="00DC389A">
      <w:pPr>
        <w:pStyle w:val="Akapitzlist"/>
        <w:tabs>
          <w:tab w:val="left" w:pos="1134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0641A3">
        <w:rPr>
          <w:rFonts w:ascii="Verdana" w:hAnsi="Verdana"/>
          <w:sz w:val="20"/>
          <w:szCs w:val="20"/>
        </w:rPr>
        <w:t>10 stron w kolorze (CMYK) na papierze zwykłym 80g.,</w:t>
      </w:r>
    </w:p>
    <w:p w14:paraId="58180CF2" w14:textId="77777777" w:rsidR="00EE7A34" w:rsidRDefault="00EE7A34" w:rsidP="00A46B87">
      <w:pPr>
        <w:pStyle w:val="Akapitzlist"/>
        <w:numPr>
          <w:ilvl w:val="0"/>
          <w:numId w:val="12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 </w:t>
      </w:r>
      <w:r w:rsidRPr="000641A3">
        <w:rPr>
          <w:rFonts w:ascii="Verdana" w:hAnsi="Verdana"/>
          <w:sz w:val="20"/>
          <w:szCs w:val="20"/>
        </w:rPr>
        <w:t>wklejka dwustronna czarno-biała o zwiększonym formacie,</w:t>
      </w:r>
    </w:p>
    <w:p w14:paraId="16A1CBE7" w14:textId="2332D9A9" w:rsidR="00EE7A34" w:rsidRPr="00EE7A34" w:rsidRDefault="00EE7A34" w:rsidP="00A46B87">
      <w:pPr>
        <w:pStyle w:val="Akapitzlist"/>
        <w:numPr>
          <w:ilvl w:val="0"/>
          <w:numId w:val="12"/>
        </w:numPr>
        <w:tabs>
          <w:tab w:val="left" w:pos="709"/>
          <w:tab w:val="left" w:pos="1134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E7A34">
        <w:rPr>
          <w:rFonts w:ascii="Verdana" w:hAnsi="Verdana"/>
          <w:sz w:val="20"/>
          <w:szCs w:val="20"/>
        </w:rPr>
        <w:t>1 wklejka dwustronna kolorowa o zwiększonym formacie,</w:t>
      </w:r>
    </w:p>
    <w:p w14:paraId="47888EDE" w14:textId="3E59154A" w:rsidR="00DC389A" w:rsidRDefault="00DC389A" w:rsidP="00DC389A">
      <w:pPr>
        <w:pStyle w:val="Akapitzlist"/>
        <w:numPr>
          <w:ilvl w:val="0"/>
          <w:numId w:val="12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B0B96">
        <w:rPr>
          <w:rFonts w:ascii="Verdana" w:hAnsi="Verdana"/>
          <w:sz w:val="20"/>
          <w:szCs w:val="20"/>
        </w:rPr>
        <w:t>oprawa broszurowa klejona</w:t>
      </w:r>
      <w:r w:rsidR="00EE7A34">
        <w:rPr>
          <w:rFonts w:ascii="Verdana" w:hAnsi="Verdana"/>
          <w:sz w:val="20"/>
          <w:szCs w:val="20"/>
        </w:rPr>
        <w:t>, folia błyszcząca lub matowa</w:t>
      </w:r>
      <w:r w:rsidRPr="008B0B96">
        <w:rPr>
          <w:rFonts w:ascii="Verdana" w:hAnsi="Verdana"/>
          <w:sz w:val="20"/>
          <w:szCs w:val="20"/>
        </w:rPr>
        <w:t>,</w:t>
      </w:r>
    </w:p>
    <w:p w14:paraId="32655BC7" w14:textId="6B623173" w:rsidR="00EE7A34" w:rsidRPr="00A46B87" w:rsidRDefault="00EE7A34">
      <w:pPr>
        <w:pStyle w:val="Akapitzlist"/>
        <w:numPr>
          <w:ilvl w:val="0"/>
          <w:numId w:val="12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 xml:space="preserve">100 egz. CD </w:t>
      </w:r>
      <w:r>
        <w:rPr>
          <w:rFonts w:ascii="Verdana" w:hAnsi="Verdana"/>
          <w:sz w:val="20"/>
          <w:szCs w:val="20"/>
        </w:rPr>
        <w:t xml:space="preserve">lub DVD </w:t>
      </w:r>
      <w:r w:rsidRPr="000641A3">
        <w:rPr>
          <w:rFonts w:ascii="Verdana" w:hAnsi="Verdana"/>
          <w:sz w:val="20"/>
          <w:szCs w:val="20"/>
        </w:rPr>
        <w:t>z nadrukiem w kopercie przyklejonej do trzeciej strony okładki.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DC389A" w:rsidRPr="00B96445" w14:paraId="76C91A97" w14:textId="77777777" w:rsidTr="00F53BF6">
        <w:tc>
          <w:tcPr>
            <w:tcW w:w="9212" w:type="dxa"/>
          </w:tcPr>
          <w:p w14:paraId="5CDDA2F4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</w:p>
          <w:p w14:paraId="3DC14F58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  <w:r w:rsidRPr="00B96445">
              <w:rPr>
                <w:rFonts w:ascii="Verdana" w:hAnsi="Verdana"/>
                <w:sz w:val="20"/>
              </w:rPr>
              <w:t>Cena</w:t>
            </w:r>
            <w:r>
              <w:rPr>
                <w:rFonts w:ascii="Verdana" w:hAnsi="Verdana"/>
                <w:sz w:val="20"/>
              </w:rPr>
              <w:t xml:space="preserve"> brutto</w:t>
            </w:r>
            <w:r w:rsidRPr="00B96445">
              <w:rPr>
                <w:rFonts w:ascii="Verdana" w:hAnsi="Verdana"/>
                <w:sz w:val="20"/>
              </w:rPr>
              <w:t xml:space="preserve"> standardowa za 1 egz. wzorcowy:.....................................................</w:t>
            </w:r>
          </w:p>
          <w:p w14:paraId="3C0DC19B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1C0E1768" w14:textId="77777777" w:rsidR="00DC389A" w:rsidRPr="00B96445" w:rsidRDefault="00DC389A" w:rsidP="00DC389A">
      <w:pPr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Proszę o podanie dla kalkulacji danego przypadku:</w:t>
      </w:r>
    </w:p>
    <w:p w14:paraId="63A4B0B1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1 strony czarno-białej</w:t>
      </w:r>
      <w:r>
        <w:rPr>
          <w:rFonts w:ascii="Verdana" w:hAnsi="Verdana"/>
          <w:sz w:val="20"/>
        </w:rPr>
        <w:t xml:space="preserve"> </w:t>
      </w:r>
      <w:r w:rsidRPr="00B96445">
        <w:rPr>
          <w:rFonts w:ascii="Verdana" w:hAnsi="Verdana"/>
          <w:sz w:val="20"/>
        </w:rPr>
        <w:t>na papierze zwykłym 80 g …………………………………</w:t>
      </w:r>
      <w:r>
        <w:rPr>
          <w:rFonts w:ascii="Verdana" w:hAnsi="Verdana"/>
          <w:sz w:val="20"/>
        </w:rPr>
        <w:t>…………………………………….</w:t>
      </w:r>
    </w:p>
    <w:p w14:paraId="401B742E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1 strony kolorowej</w:t>
      </w:r>
      <w:r>
        <w:rPr>
          <w:rFonts w:ascii="Verdana" w:hAnsi="Verdana"/>
          <w:sz w:val="20"/>
        </w:rPr>
        <w:t xml:space="preserve"> </w:t>
      </w:r>
      <w:r w:rsidRPr="00B96445">
        <w:rPr>
          <w:rFonts w:ascii="Verdana" w:hAnsi="Verdana"/>
          <w:sz w:val="20"/>
        </w:rPr>
        <w:t>na papierze zwykłym 80 g ……………………………………...</w:t>
      </w:r>
      <w:r>
        <w:rPr>
          <w:rFonts w:ascii="Verdana" w:hAnsi="Verdana"/>
          <w:sz w:val="20"/>
        </w:rPr>
        <w:t>................................</w:t>
      </w:r>
    </w:p>
    <w:p w14:paraId="0034EE8D" w14:textId="77777777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wykonania wklejki dwustronnej czarno-białej</w:t>
      </w:r>
      <w:r>
        <w:rPr>
          <w:rFonts w:ascii="Verdana" w:hAnsi="Verdana"/>
          <w:sz w:val="20"/>
        </w:rPr>
        <w:t xml:space="preserve"> na papierze zwykłym 80g</w:t>
      </w:r>
      <w:r w:rsidRPr="00B96445">
        <w:rPr>
          <w:rFonts w:ascii="Verdana" w:hAnsi="Verdana"/>
          <w:sz w:val="20"/>
        </w:rPr>
        <w:t xml:space="preserve"> ……………………………</w:t>
      </w:r>
      <w:r>
        <w:rPr>
          <w:rFonts w:ascii="Verdana" w:hAnsi="Verdana"/>
          <w:sz w:val="20"/>
        </w:rPr>
        <w:t>………………………………………………………………….</w:t>
      </w:r>
    </w:p>
    <w:p w14:paraId="09B05531" w14:textId="77777777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wykonania wklejki dwustronnej kolorowej</w:t>
      </w:r>
      <w:r>
        <w:rPr>
          <w:rFonts w:ascii="Verdana" w:hAnsi="Verdana"/>
          <w:sz w:val="20"/>
        </w:rPr>
        <w:t xml:space="preserve"> na papierze zwykłym 80g</w:t>
      </w:r>
      <w:r w:rsidRPr="00B96445">
        <w:rPr>
          <w:rFonts w:ascii="Verdana" w:hAnsi="Verdana"/>
          <w:sz w:val="20"/>
        </w:rPr>
        <w:t xml:space="preserve"> ………………………………</w:t>
      </w:r>
      <w:r>
        <w:rPr>
          <w:rFonts w:ascii="Verdana" w:hAnsi="Verdana"/>
          <w:sz w:val="20"/>
        </w:rPr>
        <w:t>……………………………………………………………….</w:t>
      </w:r>
    </w:p>
    <w:p w14:paraId="4CC0F498" w14:textId="77777777" w:rsidR="007F77B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okładki</w:t>
      </w:r>
      <w:r>
        <w:rPr>
          <w:rFonts w:ascii="Verdana" w:hAnsi="Verdana"/>
          <w:sz w:val="20"/>
        </w:rPr>
        <w:t xml:space="preserve"> + folia błyszcząca lub matowa</w:t>
      </w:r>
    </w:p>
    <w:p w14:paraId="2174517D" w14:textId="77777777" w:rsidR="007F77B5" w:rsidRPr="00B96445" w:rsidRDefault="007F77B5" w:rsidP="007F77B5">
      <w:pPr>
        <w:ind w:left="1134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………………………………………………………………</w:t>
      </w:r>
      <w:r>
        <w:rPr>
          <w:rFonts w:ascii="Verdana" w:hAnsi="Verdana"/>
          <w:sz w:val="20"/>
        </w:rPr>
        <w:t>……………………………….</w:t>
      </w:r>
    </w:p>
    <w:p w14:paraId="0666F0A5" w14:textId="77777777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 xml:space="preserve">ceny nagrania CD </w:t>
      </w:r>
      <w:r>
        <w:rPr>
          <w:rFonts w:ascii="Verdana" w:hAnsi="Verdana"/>
          <w:sz w:val="20"/>
        </w:rPr>
        <w:t xml:space="preserve">lub DVD </w:t>
      </w:r>
      <w:r w:rsidRPr="00B96445">
        <w:rPr>
          <w:rFonts w:ascii="Verdana" w:hAnsi="Verdana"/>
          <w:sz w:val="20"/>
        </w:rPr>
        <w:t>wraz nadrukiem i czynnościami introligatorskimi (włożenie CD</w:t>
      </w:r>
      <w:r>
        <w:rPr>
          <w:rFonts w:ascii="Verdana" w:hAnsi="Verdana"/>
          <w:sz w:val="20"/>
        </w:rPr>
        <w:t xml:space="preserve"> lub DVD </w:t>
      </w:r>
      <w:r w:rsidRPr="00B96445">
        <w:rPr>
          <w:rFonts w:ascii="Verdana" w:hAnsi="Verdana"/>
          <w:sz w:val="20"/>
        </w:rPr>
        <w:t xml:space="preserve"> do koperty z okienkiem, przyklejenie koperty do 3. str. okładki)</w:t>
      </w:r>
      <w:r>
        <w:rPr>
          <w:rFonts w:ascii="Verdana" w:hAnsi="Verdana"/>
          <w:sz w:val="20"/>
        </w:rPr>
        <w:t>……………..</w:t>
      </w:r>
      <w:r w:rsidRPr="00B96445">
        <w:rPr>
          <w:rFonts w:ascii="Verdana" w:hAnsi="Verdana"/>
          <w:sz w:val="20"/>
        </w:rPr>
        <w:t>……………</w:t>
      </w:r>
      <w:r>
        <w:rPr>
          <w:rFonts w:ascii="Verdana" w:hAnsi="Verdana"/>
          <w:sz w:val="20"/>
        </w:rPr>
        <w:t>……</w:t>
      </w:r>
    </w:p>
    <w:p w14:paraId="3AE4C676" w14:textId="77777777" w:rsidR="00DC389A" w:rsidRDefault="00DC389A" w:rsidP="00DC389A">
      <w:pPr>
        <w:contextualSpacing/>
        <w:jc w:val="both"/>
        <w:rPr>
          <w:rFonts w:ascii="Verdana" w:hAnsi="Verdana"/>
          <w:sz w:val="20"/>
        </w:rPr>
      </w:pPr>
    </w:p>
    <w:p w14:paraId="759E731B" w14:textId="77777777" w:rsidR="00DC389A" w:rsidRDefault="00DC389A" w:rsidP="00DC389A">
      <w:pPr>
        <w:contextualSpacing/>
        <w:jc w:val="both"/>
        <w:rPr>
          <w:rFonts w:ascii="Verdana" w:hAnsi="Verdana"/>
          <w:sz w:val="20"/>
        </w:rPr>
      </w:pPr>
    </w:p>
    <w:p w14:paraId="5AB2D5A2" w14:textId="77777777" w:rsidR="00DC389A" w:rsidRPr="00B96445" w:rsidRDefault="00DC389A" w:rsidP="00DC389A">
      <w:pPr>
        <w:contextualSpacing/>
        <w:jc w:val="both"/>
        <w:rPr>
          <w:rFonts w:ascii="Verdana" w:hAnsi="Verdana"/>
          <w:sz w:val="20"/>
        </w:rPr>
      </w:pPr>
    </w:p>
    <w:p w14:paraId="19BA8763" w14:textId="77777777" w:rsidR="00DC389A" w:rsidRPr="00BF2384" w:rsidRDefault="00DC389A" w:rsidP="00DC389A">
      <w:pPr>
        <w:pStyle w:val="Akapitzlist"/>
        <w:numPr>
          <w:ilvl w:val="0"/>
          <w:numId w:val="26"/>
        </w:numPr>
        <w:tabs>
          <w:tab w:val="clear" w:pos="1211"/>
          <w:tab w:val="num" w:pos="709"/>
        </w:tabs>
        <w:ind w:hanging="927"/>
        <w:jc w:val="both"/>
        <w:rPr>
          <w:rFonts w:ascii="Verdana" w:hAnsi="Verdana"/>
          <w:b/>
          <w:bCs/>
          <w:sz w:val="20"/>
        </w:rPr>
      </w:pPr>
      <w:r w:rsidRPr="00BF2384">
        <w:rPr>
          <w:rFonts w:ascii="Verdana" w:hAnsi="Verdana"/>
          <w:b/>
          <w:bCs/>
          <w:sz w:val="20"/>
        </w:rPr>
        <w:t>Cena standardowa dla wzorcowego wydania obejmującego:</w:t>
      </w:r>
    </w:p>
    <w:p w14:paraId="23E8AB25" w14:textId="77777777" w:rsidR="00DC389A" w:rsidRPr="00B96445" w:rsidRDefault="00DC389A" w:rsidP="00DC389A">
      <w:pPr>
        <w:numPr>
          <w:ilvl w:val="0"/>
          <w:numId w:val="9"/>
        </w:numPr>
        <w:ind w:left="709" w:hanging="283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100 egz., w formacie A4</w:t>
      </w:r>
      <w:r>
        <w:rPr>
          <w:rFonts w:ascii="Verdana" w:hAnsi="Verdana"/>
          <w:sz w:val="20"/>
        </w:rPr>
        <w:t xml:space="preserve"> (21 cm x 29,7 cm)</w:t>
      </w:r>
      <w:r w:rsidRPr="00B96445">
        <w:rPr>
          <w:rFonts w:ascii="Verdana" w:hAnsi="Verdana"/>
          <w:sz w:val="20"/>
        </w:rPr>
        <w:t>,</w:t>
      </w:r>
    </w:p>
    <w:p w14:paraId="2FFA7D8A" w14:textId="77777777" w:rsidR="00DC389A" w:rsidRPr="00B96445" w:rsidRDefault="00DC389A" w:rsidP="00DC389A">
      <w:pPr>
        <w:numPr>
          <w:ilvl w:val="0"/>
          <w:numId w:val="9"/>
        </w:numPr>
        <w:ind w:left="709" w:hanging="283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objętość: 100 stron w tym:</w:t>
      </w:r>
    </w:p>
    <w:p w14:paraId="37AEDB78" w14:textId="77777777" w:rsidR="00DC389A" w:rsidRPr="00B96445" w:rsidRDefault="00DC389A" w:rsidP="00DC389A">
      <w:pPr>
        <w:ind w:left="709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 xml:space="preserve"> - 90 stron czarno-białych na papierze zwykłym 80 g.,</w:t>
      </w:r>
    </w:p>
    <w:p w14:paraId="4A26573F" w14:textId="35BDAA4B" w:rsidR="00DC389A" w:rsidRDefault="00DC389A" w:rsidP="00DC389A">
      <w:pPr>
        <w:ind w:left="709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- 10 stron w kolorze (CMYK)</w:t>
      </w:r>
      <w:r w:rsidRPr="00B96445">
        <w:rPr>
          <w:rFonts w:ascii="Verdana" w:hAnsi="Verdana"/>
          <w:sz w:val="20"/>
        </w:rPr>
        <w:t xml:space="preserve"> na papierze zwykłym 80 g.,</w:t>
      </w:r>
    </w:p>
    <w:p w14:paraId="107F6285" w14:textId="77777777" w:rsidR="00EE7A34" w:rsidRDefault="00EE7A34" w:rsidP="00A46B87">
      <w:pPr>
        <w:pStyle w:val="Akapitzlist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 </w:t>
      </w:r>
      <w:r w:rsidRPr="000641A3">
        <w:rPr>
          <w:rFonts w:ascii="Verdana" w:hAnsi="Verdana"/>
          <w:sz w:val="20"/>
          <w:szCs w:val="20"/>
        </w:rPr>
        <w:t>wklejka dwustronna czarno-biała o zwiększonym formacie,</w:t>
      </w:r>
    </w:p>
    <w:p w14:paraId="483ABD5D" w14:textId="0D62A509" w:rsidR="00EE7A34" w:rsidRPr="00A46B87" w:rsidRDefault="00EE7A34" w:rsidP="00A46B87">
      <w:pPr>
        <w:pStyle w:val="Akapitzlist"/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Verdana" w:hAnsi="Verdana"/>
          <w:sz w:val="20"/>
        </w:rPr>
      </w:pPr>
      <w:r w:rsidRPr="00A46B87">
        <w:rPr>
          <w:rFonts w:ascii="Verdana" w:hAnsi="Verdana"/>
          <w:sz w:val="20"/>
          <w:szCs w:val="20"/>
        </w:rPr>
        <w:t>1 wklejka dwustronna kolorowa o zwiększonym formacie,</w:t>
      </w:r>
    </w:p>
    <w:p w14:paraId="3BEDDEC2" w14:textId="1E5C8847" w:rsidR="00DC389A" w:rsidRDefault="00DC389A" w:rsidP="00A46B87">
      <w:pPr>
        <w:numPr>
          <w:ilvl w:val="0"/>
          <w:numId w:val="28"/>
        </w:numPr>
        <w:ind w:left="709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oprawa broszurowa klejona + folia</w:t>
      </w:r>
      <w:r>
        <w:rPr>
          <w:rFonts w:ascii="Verdana" w:hAnsi="Verdana"/>
          <w:sz w:val="20"/>
        </w:rPr>
        <w:t xml:space="preserve"> błyszcząca lub matowa</w:t>
      </w:r>
      <w:r w:rsidR="00EE7A34">
        <w:rPr>
          <w:rFonts w:ascii="Verdana" w:hAnsi="Verdana"/>
          <w:sz w:val="20"/>
        </w:rPr>
        <w:t>,</w:t>
      </w:r>
    </w:p>
    <w:p w14:paraId="2CEC6991" w14:textId="77777777" w:rsidR="00EE7A34" w:rsidRPr="003754C0" w:rsidRDefault="00EE7A34" w:rsidP="00A46B87">
      <w:pPr>
        <w:pStyle w:val="Akapitzlist"/>
        <w:numPr>
          <w:ilvl w:val="0"/>
          <w:numId w:val="28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 xml:space="preserve">100 egz. CD </w:t>
      </w:r>
      <w:r>
        <w:rPr>
          <w:rFonts w:ascii="Verdana" w:hAnsi="Verdana"/>
          <w:sz w:val="20"/>
          <w:szCs w:val="20"/>
        </w:rPr>
        <w:t xml:space="preserve">lub DVD </w:t>
      </w:r>
      <w:r w:rsidRPr="000641A3">
        <w:rPr>
          <w:rFonts w:ascii="Verdana" w:hAnsi="Verdana"/>
          <w:sz w:val="20"/>
          <w:szCs w:val="20"/>
        </w:rPr>
        <w:t>z nadrukiem w kopercie przyklejonej do trzeciej strony okładki.</w:t>
      </w:r>
    </w:p>
    <w:p w14:paraId="178A2565" w14:textId="77777777" w:rsidR="00EE7A34" w:rsidRPr="00B96445" w:rsidRDefault="00EE7A34" w:rsidP="00A46B87">
      <w:pPr>
        <w:ind w:left="709"/>
        <w:contextualSpacing/>
        <w:jc w:val="both"/>
        <w:rPr>
          <w:rFonts w:ascii="Verdana" w:hAnsi="Verdana"/>
          <w:sz w:val="20"/>
        </w:rPr>
      </w:pPr>
    </w:p>
    <w:p w14:paraId="2F878E45" w14:textId="77777777" w:rsidR="00DC389A" w:rsidRPr="00B96445" w:rsidRDefault="00DC389A" w:rsidP="00DC389A">
      <w:pPr>
        <w:contextualSpacing/>
        <w:jc w:val="both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DC389A" w:rsidRPr="00B96445" w14:paraId="1E96CBC6" w14:textId="77777777" w:rsidTr="00F53BF6">
        <w:tc>
          <w:tcPr>
            <w:tcW w:w="9212" w:type="dxa"/>
          </w:tcPr>
          <w:p w14:paraId="7E69C614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</w:p>
          <w:p w14:paraId="3AE0E560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  <w:r w:rsidRPr="00B96445">
              <w:rPr>
                <w:rFonts w:ascii="Verdana" w:hAnsi="Verdana"/>
                <w:sz w:val="20"/>
              </w:rPr>
              <w:t>Cena</w:t>
            </w:r>
            <w:r>
              <w:rPr>
                <w:rFonts w:ascii="Verdana" w:hAnsi="Verdana"/>
                <w:sz w:val="20"/>
              </w:rPr>
              <w:t xml:space="preserve"> brutto</w:t>
            </w:r>
            <w:r w:rsidRPr="00B96445">
              <w:rPr>
                <w:rFonts w:ascii="Verdana" w:hAnsi="Verdana"/>
                <w:sz w:val="20"/>
              </w:rPr>
              <w:t xml:space="preserve"> standardowa za 1 egz. wzorcowy:.....................................................</w:t>
            </w:r>
          </w:p>
          <w:p w14:paraId="60CC744E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1A1432F0" w14:textId="77777777" w:rsidR="00DC389A" w:rsidRPr="00B96445" w:rsidRDefault="00DC389A" w:rsidP="00DC389A">
      <w:pPr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Proszę o podanie dla kalkulacji danego przypadku:</w:t>
      </w:r>
    </w:p>
    <w:p w14:paraId="13F2EA05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1 strony czarno-białej</w:t>
      </w:r>
      <w:r>
        <w:rPr>
          <w:rFonts w:ascii="Verdana" w:hAnsi="Verdana"/>
          <w:sz w:val="20"/>
        </w:rPr>
        <w:t xml:space="preserve"> </w:t>
      </w:r>
      <w:r w:rsidRPr="00B96445">
        <w:rPr>
          <w:rFonts w:ascii="Verdana" w:hAnsi="Verdana"/>
          <w:sz w:val="20"/>
        </w:rPr>
        <w:t>na papierze zwykłym 80 g …………………………………</w:t>
      </w:r>
      <w:r>
        <w:rPr>
          <w:rFonts w:ascii="Verdana" w:hAnsi="Verdana"/>
          <w:sz w:val="20"/>
        </w:rPr>
        <w:t>…………………………………….</w:t>
      </w:r>
    </w:p>
    <w:p w14:paraId="69088A92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lastRenderedPageBreak/>
        <w:t>ceny druku 1 strony kolorowej</w:t>
      </w:r>
      <w:r>
        <w:rPr>
          <w:rFonts w:ascii="Verdana" w:hAnsi="Verdana"/>
          <w:sz w:val="20"/>
        </w:rPr>
        <w:t xml:space="preserve"> </w:t>
      </w:r>
      <w:r w:rsidRPr="00B96445">
        <w:rPr>
          <w:rFonts w:ascii="Verdana" w:hAnsi="Verdana"/>
          <w:sz w:val="20"/>
        </w:rPr>
        <w:t>na papierze zwykłym 80 g ……………………………………...</w:t>
      </w:r>
      <w:r>
        <w:rPr>
          <w:rFonts w:ascii="Verdana" w:hAnsi="Verdana"/>
          <w:sz w:val="20"/>
        </w:rPr>
        <w:t>................................</w:t>
      </w:r>
    </w:p>
    <w:p w14:paraId="5DE342A4" w14:textId="77777777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wykonania wklejki dwustronnej czarno-białej</w:t>
      </w:r>
      <w:r>
        <w:rPr>
          <w:rFonts w:ascii="Verdana" w:hAnsi="Verdana"/>
          <w:sz w:val="20"/>
        </w:rPr>
        <w:t xml:space="preserve"> na papierze zwykłym 80g</w:t>
      </w:r>
      <w:r w:rsidRPr="00B96445">
        <w:rPr>
          <w:rFonts w:ascii="Verdana" w:hAnsi="Verdana"/>
          <w:sz w:val="20"/>
        </w:rPr>
        <w:t xml:space="preserve"> ……………………………</w:t>
      </w:r>
      <w:r>
        <w:rPr>
          <w:rFonts w:ascii="Verdana" w:hAnsi="Verdana"/>
          <w:sz w:val="20"/>
        </w:rPr>
        <w:t>………………………………………………………………….</w:t>
      </w:r>
    </w:p>
    <w:p w14:paraId="7280810A" w14:textId="77777777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wykonania wklejki dwustronnej kolorowej</w:t>
      </w:r>
      <w:r>
        <w:rPr>
          <w:rFonts w:ascii="Verdana" w:hAnsi="Verdana"/>
          <w:sz w:val="20"/>
        </w:rPr>
        <w:t xml:space="preserve"> na papierze zwykłym 80g</w:t>
      </w:r>
      <w:r w:rsidRPr="00B96445">
        <w:rPr>
          <w:rFonts w:ascii="Verdana" w:hAnsi="Verdana"/>
          <w:sz w:val="20"/>
        </w:rPr>
        <w:t xml:space="preserve"> ………………………………</w:t>
      </w:r>
      <w:r>
        <w:rPr>
          <w:rFonts w:ascii="Verdana" w:hAnsi="Verdana"/>
          <w:sz w:val="20"/>
        </w:rPr>
        <w:t>……………………………………………………………….</w:t>
      </w:r>
    </w:p>
    <w:p w14:paraId="46E35950" w14:textId="77777777" w:rsidR="007F77B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okładki</w:t>
      </w:r>
      <w:r>
        <w:rPr>
          <w:rFonts w:ascii="Verdana" w:hAnsi="Verdana"/>
          <w:sz w:val="20"/>
        </w:rPr>
        <w:t xml:space="preserve"> + folia błyszcząca lub matowa</w:t>
      </w:r>
    </w:p>
    <w:p w14:paraId="1AE6357F" w14:textId="77777777" w:rsidR="007F77B5" w:rsidRPr="00B96445" w:rsidRDefault="007F77B5" w:rsidP="007F77B5">
      <w:pPr>
        <w:ind w:left="1134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………………………………………………………………</w:t>
      </w:r>
      <w:r>
        <w:rPr>
          <w:rFonts w:ascii="Verdana" w:hAnsi="Verdana"/>
          <w:sz w:val="20"/>
        </w:rPr>
        <w:t>……………………………….</w:t>
      </w:r>
    </w:p>
    <w:p w14:paraId="0C9EFE0A" w14:textId="77777777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 xml:space="preserve">ceny nagrania CD </w:t>
      </w:r>
      <w:r>
        <w:rPr>
          <w:rFonts w:ascii="Verdana" w:hAnsi="Verdana"/>
          <w:sz w:val="20"/>
        </w:rPr>
        <w:t xml:space="preserve">lub DVD </w:t>
      </w:r>
      <w:r w:rsidRPr="00B96445">
        <w:rPr>
          <w:rFonts w:ascii="Verdana" w:hAnsi="Verdana"/>
          <w:sz w:val="20"/>
        </w:rPr>
        <w:t>wraz nadrukiem i czynnościami introligatorskimi (włożenie CD</w:t>
      </w:r>
      <w:r>
        <w:rPr>
          <w:rFonts w:ascii="Verdana" w:hAnsi="Verdana"/>
          <w:sz w:val="20"/>
        </w:rPr>
        <w:t xml:space="preserve"> lub DVD </w:t>
      </w:r>
      <w:r w:rsidRPr="00B96445">
        <w:rPr>
          <w:rFonts w:ascii="Verdana" w:hAnsi="Verdana"/>
          <w:sz w:val="20"/>
        </w:rPr>
        <w:t xml:space="preserve"> do koperty z okienkiem, przyklejenie koperty do 3. str. okładki)</w:t>
      </w:r>
      <w:r>
        <w:rPr>
          <w:rFonts w:ascii="Verdana" w:hAnsi="Verdana"/>
          <w:sz w:val="20"/>
        </w:rPr>
        <w:t>……………..</w:t>
      </w:r>
      <w:r w:rsidRPr="00B96445">
        <w:rPr>
          <w:rFonts w:ascii="Verdana" w:hAnsi="Verdana"/>
          <w:sz w:val="20"/>
        </w:rPr>
        <w:t>……………</w:t>
      </w:r>
      <w:r>
        <w:rPr>
          <w:rFonts w:ascii="Verdana" w:hAnsi="Verdana"/>
          <w:sz w:val="20"/>
        </w:rPr>
        <w:t>……</w:t>
      </w:r>
    </w:p>
    <w:p w14:paraId="78BC2AB8" w14:textId="77777777" w:rsidR="00DC389A" w:rsidRPr="00B96445" w:rsidRDefault="00DC389A" w:rsidP="00DC389A">
      <w:pPr>
        <w:ind w:left="1134"/>
        <w:contextualSpacing/>
        <w:jc w:val="both"/>
        <w:rPr>
          <w:rFonts w:ascii="Verdana" w:hAnsi="Verdana"/>
          <w:sz w:val="20"/>
        </w:rPr>
      </w:pPr>
    </w:p>
    <w:p w14:paraId="65BFD8DE" w14:textId="77777777" w:rsidR="00DC389A" w:rsidRDefault="00DC389A" w:rsidP="00DC389A">
      <w:pPr>
        <w:pStyle w:val="Akapitzlist"/>
        <w:numPr>
          <w:ilvl w:val="0"/>
          <w:numId w:val="26"/>
        </w:numPr>
        <w:tabs>
          <w:tab w:val="clear" w:pos="1211"/>
          <w:tab w:val="num" w:pos="851"/>
        </w:tabs>
        <w:spacing w:after="0" w:line="240" w:lineRule="auto"/>
        <w:ind w:left="851" w:hanging="567"/>
        <w:jc w:val="both"/>
        <w:rPr>
          <w:rFonts w:ascii="Verdana" w:hAnsi="Verdana"/>
          <w:b/>
          <w:bCs/>
          <w:sz w:val="20"/>
          <w:szCs w:val="20"/>
        </w:rPr>
      </w:pPr>
      <w:r w:rsidRPr="006511DE">
        <w:rPr>
          <w:rFonts w:ascii="Verdana" w:hAnsi="Verdana"/>
          <w:b/>
          <w:bCs/>
          <w:sz w:val="20"/>
          <w:szCs w:val="20"/>
        </w:rPr>
        <w:t>Cena standardowa dla wzorcowego wydania obejmującego:</w:t>
      </w:r>
    </w:p>
    <w:p w14:paraId="0BEF9897" w14:textId="77777777" w:rsidR="00DC389A" w:rsidRPr="006511DE" w:rsidRDefault="00DC389A" w:rsidP="00A46B87">
      <w:pPr>
        <w:pStyle w:val="Akapitzlist"/>
        <w:spacing w:after="0" w:line="240" w:lineRule="auto"/>
        <w:ind w:left="284"/>
        <w:jc w:val="both"/>
        <w:rPr>
          <w:rFonts w:ascii="Verdana" w:hAnsi="Verdana"/>
          <w:b/>
          <w:bCs/>
          <w:sz w:val="20"/>
          <w:szCs w:val="20"/>
        </w:rPr>
      </w:pPr>
    </w:p>
    <w:p w14:paraId="01BD8777" w14:textId="77777777" w:rsidR="00DC389A" w:rsidRPr="00B96445" w:rsidRDefault="00DC389A" w:rsidP="00A46B87">
      <w:pPr>
        <w:numPr>
          <w:ilvl w:val="0"/>
          <w:numId w:val="14"/>
        </w:numPr>
        <w:tabs>
          <w:tab w:val="clear" w:pos="4320"/>
          <w:tab w:val="num" w:pos="851"/>
        </w:tabs>
        <w:ind w:left="284" w:firstLine="0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100 egz., w formacie A4</w:t>
      </w:r>
      <w:r>
        <w:rPr>
          <w:rFonts w:ascii="Verdana" w:hAnsi="Verdana"/>
          <w:sz w:val="20"/>
        </w:rPr>
        <w:t xml:space="preserve"> (21 cm x 29,7 cm)</w:t>
      </w:r>
      <w:r w:rsidRPr="00B96445">
        <w:rPr>
          <w:rFonts w:ascii="Verdana" w:hAnsi="Verdana"/>
          <w:sz w:val="20"/>
        </w:rPr>
        <w:t>,</w:t>
      </w:r>
    </w:p>
    <w:p w14:paraId="5F0292F5" w14:textId="77777777" w:rsidR="00DC389A" w:rsidRPr="00B96445" w:rsidRDefault="00DC389A" w:rsidP="00A46B87">
      <w:pPr>
        <w:numPr>
          <w:ilvl w:val="0"/>
          <w:numId w:val="14"/>
        </w:numPr>
        <w:tabs>
          <w:tab w:val="clear" w:pos="4320"/>
          <w:tab w:val="num" w:pos="709"/>
        </w:tabs>
        <w:ind w:left="284" w:firstLine="0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objętość: 100 stron w tym:</w:t>
      </w:r>
    </w:p>
    <w:p w14:paraId="00CC99BA" w14:textId="77777777" w:rsidR="00DC389A" w:rsidRPr="00B96445" w:rsidRDefault="00DC389A" w:rsidP="00A46B87">
      <w:pPr>
        <w:ind w:left="284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 xml:space="preserve"> - 90 stron czarno-białych na papierze kredowanym błyszczącym 130 g.,</w:t>
      </w:r>
    </w:p>
    <w:p w14:paraId="56D3421B" w14:textId="0A48E610" w:rsidR="00EE7A34" w:rsidRDefault="00DC389A" w:rsidP="00A46B87">
      <w:pPr>
        <w:ind w:left="284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 xml:space="preserve"> - 10 stron w kolorze (CMYK) na papierze kredowanym błyszczącym 130 g.,</w:t>
      </w:r>
    </w:p>
    <w:p w14:paraId="0C3D2931" w14:textId="77777777" w:rsidR="00EE7A34" w:rsidRDefault="00EE7A34" w:rsidP="00A46B87">
      <w:pPr>
        <w:pStyle w:val="Akapitzlist"/>
        <w:numPr>
          <w:ilvl w:val="0"/>
          <w:numId w:val="29"/>
        </w:numPr>
        <w:tabs>
          <w:tab w:val="left" w:pos="709"/>
        </w:tabs>
        <w:spacing w:after="0" w:line="240" w:lineRule="auto"/>
        <w:ind w:left="284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 </w:t>
      </w:r>
      <w:r w:rsidRPr="000641A3">
        <w:rPr>
          <w:rFonts w:ascii="Verdana" w:hAnsi="Verdana"/>
          <w:sz w:val="20"/>
          <w:szCs w:val="20"/>
        </w:rPr>
        <w:t>wklejka dwustronna czarno-biała o zwiększonym formacie,</w:t>
      </w:r>
    </w:p>
    <w:p w14:paraId="29AEB095" w14:textId="133B6E47" w:rsidR="00EE7A34" w:rsidRPr="00A46B87" w:rsidRDefault="00EE7A34" w:rsidP="00A46B87">
      <w:pPr>
        <w:pStyle w:val="Akapitzlist"/>
        <w:numPr>
          <w:ilvl w:val="0"/>
          <w:numId w:val="29"/>
        </w:numPr>
        <w:tabs>
          <w:tab w:val="left" w:pos="709"/>
          <w:tab w:val="left" w:pos="1134"/>
        </w:tabs>
        <w:spacing w:after="0" w:line="240" w:lineRule="auto"/>
        <w:ind w:left="284" w:firstLine="0"/>
        <w:jc w:val="both"/>
        <w:rPr>
          <w:rFonts w:ascii="Verdana" w:hAnsi="Verdana"/>
          <w:sz w:val="20"/>
        </w:rPr>
      </w:pPr>
      <w:r w:rsidRPr="00A46B87">
        <w:rPr>
          <w:rFonts w:ascii="Verdana" w:hAnsi="Verdana"/>
          <w:sz w:val="20"/>
          <w:szCs w:val="20"/>
        </w:rPr>
        <w:t>1 wklejka dwustronna kolorowa o zwiększonym formacie,</w:t>
      </w:r>
    </w:p>
    <w:p w14:paraId="2E1B7370" w14:textId="77777777" w:rsidR="00EE7A34" w:rsidRDefault="00DC389A" w:rsidP="00A46B87">
      <w:pPr>
        <w:numPr>
          <w:ilvl w:val="0"/>
          <w:numId w:val="30"/>
        </w:numPr>
        <w:tabs>
          <w:tab w:val="clear" w:pos="4320"/>
          <w:tab w:val="num" w:pos="709"/>
        </w:tabs>
        <w:ind w:left="284" w:firstLine="0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oprawa broszurowa klejona + folia</w:t>
      </w:r>
      <w:r>
        <w:rPr>
          <w:rFonts w:ascii="Verdana" w:hAnsi="Verdana"/>
          <w:sz w:val="20"/>
        </w:rPr>
        <w:t xml:space="preserve"> błyszcząca lub matowa</w:t>
      </w:r>
      <w:r w:rsidR="00EE7A34">
        <w:rPr>
          <w:rFonts w:ascii="Verdana" w:hAnsi="Verdana"/>
          <w:sz w:val="20"/>
        </w:rPr>
        <w:t>,</w:t>
      </w:r>
    </w:p>
    <w:p w14:paraId="6E286B66" w14:textId="77777777" w:rsidR="00EE7A34" w:rsidRPr="003754C0" w:rsidRDefault="00EE7A34" w:rsidP="00A46B87">
      <w:pPr>
        <w:pStyle w:val="Akapitzlist"/>
        <w:numPr>
          <w:ilvl w:val="0"/>
          <w:numId w:val="30"/>
        </w:numPr>
        <w:tabs>
          <w:tab w:val="clear" w:pos="4320"/>
          <w:tab w:val="left" w:pos="709"/>
        </w:tabs>
        <w:spacing w:after="0" w:line="240" w:lineRule="auto"/>
        <w:ind w:left="284" w:firstLine="0"/>
        <w:jc w:val="both"/>
        <w:rPr>
          <w:rFonts w:ascii="Verdana" w:hAnsi="Verdana"/>
          <w:sz w:val="20"/>
          <w:szCs w:val="20"/>
        </w:rPr>
      </w:pPr>
      <w:r w:rsidRPr="000641A3">
        <w:rPr>
          <w:rFonts w:ascii="Verdana" w:hAnsi="Verdana"/>
          <w:sz w:val="20"/>
          <w:szCs w:val="20"/>
        </w:rPr>
        <w:t xml:space="preserve">100 egz. CD </w:t>
      </w:r>
      <w:r>
        <w:rPr>
          <w:rFonts w:ascii="Verdana" w:hAnsi="Verdana"/>
          <w:sz w:val="20"/>
          <w:szCs w:val="20"/>
        </w:rPr>
        <w:t xml:space="preserve">lub DVD </w:t>
      </w:r>
      <w:r w:rsidRPr="000641A3">
        <w:rPr>
          <w:rFonts w:ascii="Verdana" w:hAnsi="Verdana"/>
          <w:sz w:val="20"/>
          <w:szCs w:val="20"/>
        </w:rPr>
        <w:t>z nadrukiem w kopercie przyklejonej do trzeciej strony okładki.</w:t>
      </w:r>
    </w:p>
    <w:p w14:paraId="002556AE" w14:textId="77777777" w:rsidR="00DC389A" w:rsidRPr="00EE7A34" w:rsidRDefault="00DC389A" w:rsidP="00A46B87">
      <w:pPr>
        <w:ind w:left="1418"/>
        <w:contextualSpacing/>
        <w:jc w:val="both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DC389A" w:rsidRPr="00B96445" w14:paraId="3EC17553" w14:textId="77777777" w:rsidTr="00F53BF6">
        <w:tc>
          <w:tcPr>
            <w:tcW w:w="9212" w:type="dxa"/>
          </w:tcPr>
          <w:p w14:paraId="337AFCF8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</w:p>
          <w:p w14:paraId="104792EF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  <w:r w:rsidRPr="00B96445">
              <w:rPr>
                <w:rFonts w:ascii="Verdana" w:hAnsi="Verdana"/>
                <w:sz w:val="20"/>
              </w:rPr>
              <w:t>Cena</w:t>
            </w:r>
            <w:r>
              <w:rPr>
                <w:rFonts w:ascii="Verdana" w:hAnsi="Verdana"/>
                <w:sz w:val="20"/>
              </w:rPr>
              <w:t xml:space="preserve"> brutto</w:t>
            </w:r>
            <w:r w:rsidRPr="00B96445">
              <w:rPr>
                <w:rFonts w:ascii="Verdana" w:hAnsi="Verdana"/>
                <w:sz w:val="20"/>
              </w:rPr>
              <w:t xml:space="preserve"> standardowa za 1 egz. wzorcowy:.....................................................</w:t>
            </w:r>
          </w:p>
          <w:p w14:paraId="24DC9EB6" w14:textId="77777777" w:rsidR="00DC389A" w:rsidRPr="00B96445" w:rsidRDefault="00DC389A" w:rsidP="00F53BF6">
            <w:pPr>
              <w:contextualSpacing/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1EBEB663" w14:textId="77777777" w:rsidR="00DC389A" w:rsidRPr="00B96445" w:rsidRDefault="00DC389A" w:rsidP="00DC389A">
      <w:pPr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Proszę o podanie dla kalkulacji danego przypadku:</w:t>
      </w:r>
    </w:p>
    <w:p w14:paraId="1567C783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1 strony czarno-białej</w:t>
      </w:r>
      <w:r>
        <w:rPr>
          <w:rFonts w:ascii="Verdana" w:hAnsi="Verdana"/>
          <w:sz w:val="20"/>
        </w:rPr>
        <w:t xml:space="preserve"> </w:t>
      </w:r>
      <w:r w:rsidRPr="00B96445">
        <w:rPr>
          <w:rFonts w:ascii="Verdana" w:hAnsi="Verdana"/>
          <w:sz w:val="20"/>
        </w:rPr>
        <w:t>na papierze kredowanym bł</w:t>
      </w:r>
      <w:r>
        <w:rPr>
          <w:rFonts w:ascii="Verdana" w:hAnsi="Verdana"/>
          <w:sz w:val="20"/>
        </w:rPr>
        <w:t>yszczącym 130</w:t>
      </w:r>
      <w:r w:rsidRPr="00B96445">
        <w:rPr>
          <w:rFonts w:ascii="Verdana" w:hAnsi="Verdana"/>
          <w:sz w:val="20"/>
        </w:rPr>
        <w:t>g …………………………………</w:t>
      </w:r>
      <w:r>
        <w:rPr>
          <w:rFonts w:ascii="Verdana" w:hAnsi="Verdana"/>
          <w:sz w:val="20"/>
        </w:rPr>
        <w:t>…………………………………….</w:t>
      </w:r>
    </w:p>
    <w:p w14:paraId="495DB45F" w14:textId="77777777" w:rsidR="00DC389A" w:rsidRPr="00B96445" w:rsidRDefault="00DC389A" w:rsidP="00DC389A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1 strony kolorowej</w:t>
      </w:r>
      <w:r>
        <w:rPr>
          <w:rFonts w:ascii="Verdana" w:hAnsi="Verdana"/>
          <w:sz w:val="20"/>
        </w:rPr>
        <w:t xml:space="preserve"> </w:t>
      </w:r>
      <w:r w:rsidRPr="00B96445">
        <w:rPr>
          <w:rFonts w:ascii="Verdana" w:hAnsi="Verdana"/>
          <w:sz w:val="20"/>
        </w:rPr>
        <w:t>na papierze kredowanym błyszczącym 130 g ……………………………………...</w:t>
      </w:r>
      <w:r>
        <w:rPr>
          <w:rFonts w:ascii="Verdana" w:hAnsi="Verdana"/>
          <w:sz w:val="20"/>
        </w:rPr>
        <w:t>................................</w:t>
      </w:r>
    </w:p>
    <w:p w14:paraId="15EC9337" w14:textId="5015E870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wykonania wklejki dwustronnej czarno-białej</w:t>
      </w:r>
      <w:r>
        <w:rPr>
          <w:rFonts w:ascii="Verdana" w:hAnsi="Verdana"/>
          <w:sz w:val="20"/>
        </w:rPr>
        <w:t xml:space="preserve"> </w:t>
      </w:r>
      <w:r w:rsidRPr="00B96445">
        <w:rPr>
          <w:rFonts w:ascii="Verdana" w:hAnsi="Verdana"/>
          <w:sz w:val="20"/>
        </w:rPr>
        <w:t>na papierze kredowanym błyszczącym 130 g ……………………………</w:t>
      </w:r>
      <w:r>
        <w:rPr>
          <w:rFonts w:ascii="Verdana" w:hAnsi="Verdana"/>
          <w:sz w:val="20"/>
        </w:rPr>
        <w:t>………………………………………………………………….</w:t>
      </w:r>
    </w:p>
    <w:p w14:paraId="2FD862A6" w14:textId="02E47244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wykonania wklejki dwustronnej kolorowej</w:t>
      </w:r>
      <w:r>
        <w:rPr>
          <w:rFonts w:ascii="Verdana" w:hAnsi="Verdana"/>
          <w:sz w:val="20"/>
        </w:rPr>
        <w:t xml:space="preserve"> </w:t>
      </w:r>
      <w:r w:rsidRPr="00B96445">
        <w:rPr>
          <w:rFonts w:ascii="Verdana" w:hAnsi="Verdana"/>
          <w:sz w:val="20"/>
        </w:rPr>
        <w:t>na papierze kredowanym błyszczącym 130 g ………………………………</w:t>
      </w:r>
      <w:r>
        <w:rPr>
          <w:rFonts w:ascii="Verdana" w:hAnsi="Verdana"/>
          <w:sz w:val="20"/>
        </w:rPr>
        <w:t>……………………………………………………………….</w:t>
      </w:r>
    </w:p>
    <w:p w14:paraId="1B4D4097" w14:textId="77777777" w:rsidR="007F77B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ceny druku okładki</w:t>
      </w:r>
      <w:r>
        <w:rPr>
          <w:rFonts w:ascii="Verdana" w:hAnsi="Verdana"/>
          <w:sz w:val="20"/>
        </w:rPr>
        <w:t xml:space="preserve"> + folia błyszcząca lub matowa</w:t>
      </w:r>
    </w:p>
    <w:p w14:paraId="7DB3A2DD" w14:textId="77777777" w:rsidR="007F77B5" w:rsidRPr="00B96445" w:rsidRDefault="007F77B5" w:rsidP="007F77B5">
      <w:pPr>
        <w:ind w:left="1134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>………………………………………………………………</w:t>
      </w:r>
      <w:r>
        <w:rPr>
          <w:rFonts w:ascii="Verdana" w:hAnsi="Verdana"/>
          <w:sz w:val="20"/>
        </w:rPr>
        <w:t>……………………………….</w:t>
      </w:r>
    </w:p>
    <w:p w14:paraId="6F7BF975" w14:textId="77777777" w:rsidR="007F77B5" w:rsidRPr="00B96445" w:rsidRDefault="007F77B5" w:rsidP="007F77B5">
      <w:pPr>
        <w:numPr>
          <w:ilvl w:val="1"/>
          <w:numId w:val="6"/>
        </w:numPr>
        <w:tabs>
          <w:tab w:val="clear" w:pos="360"/>
          <w:tab w:val="num" w:pos="1134"/>
        </w:tabs>
        <w:ind w:left="1134" w:hanging="425"/>
        <w:contextualSpacing/>
        <w:jc w:val="both"/>
        <w:rPr>
          <w:rFonts w:ascii="Verdana" w:hAnsi="Verdana"/>
          <w:sz w:val="20"/>
        </w:rPr>
      </w:pPr>
      <w:r w:rsidRPr="00B96445">
        <w:rPr>
          <w:rFonts w:ascii="Verdana" w:hAnsi="Verdana"/>
          <w:sz w:val="20"/>
        </w:rPr>
        <w:t xml:space="preserve">ceny nagrania CD </w:t>
      </w:r>
      <w:r>
        <w:rPr>
          <w:rFonts w:ascii="Verdana" w:hAnsi="Verdana"/>
          <w:sz w:val="20"/>
        </w:rPr>
        <w:t xml:space="preserve">lub DVD </w:t>
      </w:r>
      <w:r w:rsidRPr="00B96445">
        <w:rPr>
          <w:rFonts w:ascii="Verdana" w:hAnsi="Verdana"/>
          <w:sz w:val="20"/>
        </w:rPr>
        <w:t>wraz nadrukiem i czynnościami introligatorskimi (włożenie CD</w:t>
      </w:r>
      <w:r>
        <w:rPr>
          <w:rFonts w:ascii="Verdana" w:hAnsi="Verdana"/>
          <w:sz w:val="20"/>
        </w:rPr>
        <w:t xml:space="preserve"> lub DVD </w:t>
      </w:r>
      <w:r w:rsidRPr="00B96445">
        <w:rPr>
          <w:rFonts w:ascii="Verdana" w:hAnsi="Verdana"/>
          <w:sz w:val="20"/>
        </w:rPr>
        <w:t xml:space="preserve"> do koperty z okienkiem, przyklejenie koperty do 3. str. okładki)</w:t>
      </w:r>
      <w:r>
        <w:rPr>
          <w:rFonts w:ascii="Verdana" w:hAnsi="Verdana"/>
          <w:sz w:val="20"/>
        </w:rPr>
        <w:t>……………..</w:t>
      </w:r>
      <w:r w:rsidRPr="00B96445">
        <w:rPr>
          <w:rFonts w:ascii="Verdana" w:hAnsi="Verdana"/>
          <w:sz w:val="20"/>
        </w:rPr>
        <w:t>……………</w:t>
      </w:r>
      <w:r>
        <w:rPr>
          <w:rFonts w:ascii="Verdana" w:hAnsi="Verdana"/>
          <w:sz w:val="20"/>
        </w:rPr>
        <w:t>……</w:t>
      </w:r>
    </w:p>
    <w:p w14:paraId="10D3F16A" w14:textId="77777777" w:rsidR="0020263E" w:rsidRPr="007E009D" w:rsidRDefault="0020263E" w:rsidP="00E13FAD">
      <w:pPr>
        <w:autoSpaceDN w:val="0"/>
        <w:ind w:left="1134"/>
        <w:contextualSpacing/>
        <w:jc w:val="both"/>
        <w:rPr>
          <w:rFonts w:ascii="Verdana" w:hAnsi="Verdana"/>
          <w:sz w:val="18"/>
          <w:szCs w:val="18"/>
        </w:rPr>
      </w:pPr>
    </w:p>
    <w:p w14:paraId="1892A3C0" w14:textId="4CA0A968" w:rsidR="00D3780E" w:rsidRPr="007E009D" w:rsidRDefault="00D3780E" w:rsidP="009A10C3">
      <w:pPr>
        <w:suppressAutoHyphens/>
        <w:overflowPunct w:val="0"/>
        <w:autoSpaceDE w:val="0"/>
        <w:contextualSpacing/>
        <w:jc w:val="both"/>
        <w:textAlignment w:val="baseline"/>
        <w:rPr>
          <w:rFonts w:ascii="Verdana" w:hAnsi="Verdana"/>
          <w:sz w:val="18"/>
          <w:szCs w:val="18"/>
          <w:lang w:eastAsia="zh-CN"/>
        </w:rPr>
      </w:pPr>
    </w:p>
    <w:p w14:paraId="0FD2D4B0" w14:textId="77777777" w:rsidR="00C020B1" w:rsidRPr="007E009D" w:rsidRDefault="00C020B1" w:rsidP="00C020B1">
      <w:pPr>
        <w:rPr>
          <w:rFonts w:ascii="Verdana" w:hAnsi="Verdana"/>
          <w:b/>
          <w:sz w:val="18"/>
          <w:szCs w:val="18"/>
          <w:u w:val="single"/>
        </w:rPr>
      </w:pPr>
    </w:p>
    <w:p w14:paraId="26361757" w14:textId="77777777" w:rsidR="00C020B1" w:rsidRPr="007E009D" w:rsidRDefault="00C020B1" w:rsidP="00C020B1">
      <w:pPr>
        <w:rPr>
          <w:rFonts w:ascii="Verdana" w:hAnsi="Verdana"/>
          <w:b/>
          <w:sz w:val="18"/>
          <w:szCs w:val="18"/>
          <w:u w:val="single"/>
        </w:rPr>
      </w:pPr>
      <w:r w:rsidRPr="007E009D">
        <w:rPr>
          <w:rFonts w:ascii="Verdana" w:hAnsi="Verdana"/>
          <w:b/>
          <w:sz w:val="18"/>
          <w:szCs w:val="18"/>
          <w:u w:val="single"/>
        </w:rPr>
        <w:t>Jednocześnie Oświadczam/my, że:</w:t>
      </w:r>
    </w:p>
    <w:p w14:paraId="042A3AD0" w14:textId="2AAB7A48" w:rsidR="00C020B1" w:rsidRPr="007E009D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color w:val="000000"/>
          <w:sz w:val="18"/>
          <w:szCs w:val="18"/>
          <w:lang w:eastAsia="ar-SA"/>
        </w:rPr>
        <w:t xml:space="preserve">Jesteśmy </w:t>
      </w:r>
      <w:r w:rsidRPr="007E009D">
        <w:rPr>
          <w:rFonts w:ascii="Verdana" w:hAnsi="Verdana"/>
          <w:sz w:val="18"/>
          <w:szCs w:val="18"/>
          <w:lang w:eastAsia="ar-SA"/>
        </w:rPr>
        <w:t>związani niniejszą ofertą przez okres wskazany w SWZ.</w:t>
      </w:r>
    </w:p>
    <w:p w14:paraId="631F035B" w14:textId="721BDCC6" w:rsidR="00C020B1" w:rsidRPr="007E009D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  <w:lang w:eastAsia="ar-SA"/>
        </w:rPr>
        <w:t>Zapoznaliśmy się z postanowieniami umowy, określonymi w SWZ wraz z załącznikami i zobowiązujemy się, w przypadku wyboru naszej oferty, do zawarcia umowy zgodnej z niniejszą ofertą, na warunkach określonych w SWZ, w miejscu i terminie wyznaczonym przez zamawiającego</w:t>
      </w:r>
      <w:r w:rsidRPr="007E009D">
        <w:rPr>
          <w:rFonts w:ascii="Verdana" w:hAnsi="Verdana"/>
          <w:sz w:val="18"/>
          <w:szCs w:val="18"/>
        </w:rPr>
        <w:t xml:space="preserve"> i nie wnosimy</w:t>
      </w:r>
      <w:r w:rsidRPr="007E009D">
        <w:rPr>
          <w:rFonts w:ascii="Verdana" w:hAnsi="Verdana"/>
          <w:color w:val="000000"/>
          <w:sz w:val="18"/>
          <w:szCs w:val="18"/>
        </w:rPr>
        <w:t xml:space="preserve"> do nich żadnych </w:t>
      </w:r>
      <w:r w:rsidRPr="007E009D">
        <w:rPr>
          <w:rFonts w:ascii="Verdana" w:hAnsi="Verdana"/>
          <w:sz w:val="18"/>
          <w:szCs w:val="18"/>
        </w:rPr>
        <w:t>zastrzeżeń.</w:t>
      </w:r>
    </w:p>
    <w:p w14:paraId="37D0AEAF" w14:textId="6B830AD9" w:rsidR="00C020B1" w:rsidRPr="007E009D" w:rsidRDefault="00C020B1" w:rsidP="00C020B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D3780E" w:rsidRPr="007E009D">
        <w:rPr>
          <w:rFonts w:ascii="Verdana" w:hAnsi="Verdana"/>
          <w:sz w:val="18"/>
          <w:szCs w:val="18"/>
          <w:vertAlign w:val="superscript"/>
        </w:rPr>
        <w:t>1</w:t>
      </w:r>
      <w:r w:rsidRPr="007E009D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B8339E" w:rsidRPr="007E009D">
        <w:rPr>
          <w:rFonts w:ascii="Verdana" w:hAnsi="Verdana"/>
          <w:sz w:val="18"/>
          <w:szCs w:val="18"/>
          <w:vertAlign w:val="superscript"/>
        </w:rPr>
        <w:t>2</w:t>
      </w:r>
      <w:r w:rsidRPr="007E009D">
        <w:rPr>
          <w:rFonts w:ascii="Verdana" w:hAnsi="Verdana"/>
          <w:sz w:val="18"/>
          <w:szCs w:val="18"/>
          <w:vertAlign w:val="superscript"/>
        </w:rPr>
        <w:t xml:space="preserve"> </w:t>
      </w:r>
    </w:p>
    <w:p w14:paraId="5BCA5207" w14:textId="71EE1029" w:rsidR="00C020B1" w:rsidRPr="007E009D" w:rsidRDefault="00D3780E" w:rsidP="00C020B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E009D">
        <w:rPr>
          <w:rFonts w:ascii="Verdana" w:hAnsi="Verdana"/>
          <w:i/>
          <w:sz w:val="18"/>
          <w:szCs w:val="18"/>
          <w:vertAlign w:val="superscript"/>
        </w:rPr>
        <w:t>1</w:t>
      </w:r>
      <w:r w:rsidR="00C020B1" w:rsidRPr="007E009D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B9CA4E" w14:textId="0032AF9E" w:rsidR="00C020B1" w:rsidRPr="007E009D" w:rsidRDefault="00D3780E" w:rsidP="00C020B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E009D">
        <w:rPr>
          <w:rFonts w:ascii="Verdana" w:hAnsi="Verdana"/>
          <w:i/>
          <w:sz w:val="18"/>
          <w:szCs w:val="18"/>
          <w:vertAlign w:val="superscript"/>
        </w:rPr>
        <w:t>2</w:t>
      </w:r>
      <w:r w:rsidR="00C020B1" w:rsidRPr="007E009D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87E1D1" w14:textId="77777777" w:rsidR="007428C4" w:rsidRPr="007E009D" w:rsidRDefault="007428C4" w:rsidP="00C020B1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0AA68A6C" w14:textId="6330877B" w:rsidR="007428C4" w:rsidRPr="007E009D" w:rsidRDefault="007428C4" w:rsidP="007428C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 xml:space="preserve">Oświadczenie, w przypadku </w:t>
      </w:r>
      <w:r w:rsidRPr="007E009D">
        <w:rPr>
          <w:rFonts w:ascii="Verdana" w:hAnsi="Verdana"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7E009D">
        <w:rPr>
          <w:rFonts w:ascii="Verdana" w:hAnsi="Verdana"/>
          <w:sz w:val="18"/>
          <w:szCs w:val="18"/>
        </w:rPr>
        <w:t>zgodne z pkt 10.1 SWZ.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7428C4" w:rsidRPr="007E009D" w14:paraId="01B826CF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19060F" w14:textId="77777777" w:rsidR="007428C4" w:rsidRPr="007E009D" w:rsidRDefault="007428C4" w:rsidP="009269C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0A4977" w14:textId="77777777" w:rsidR="007428C4" w:rsidRPr="007E009D" w:rsidRDefault="007428C4" w:rsidP="009269C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10FCD" w14:textId="77777777" w:rsidR="007428C4" w:rsidRPr="007E009D" w:rsidRDefault="007428C4" w:rsidP="009269C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7428C4" w:rsidRPr="007E009D" w14:paraId="0096FBA8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B58614" w14:textId="77777777" w:rsidR="007428C4" w:rsidRPr="007E009D" w:rsidRDefault="007428C4" w:rsidP="009269C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E56D8F" w14:textId="77777777" w:rsidR="007428C4" w:rsidRPr="007E009D" w:rsidRDefault="007428C4" w:rsidP="009269C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8CB95" w14:textId="77777777" w:rsidR="007428C4" w:rsidRPr="007E009D" w:rsidRDefault="007428C4" w:rsidP="009269C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428C4" w:rsidRPr="007E009D" w14:paraId="44C03DB4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B411E6B" w14:textId="77777777" w:rsidR="007428C4" w:rsidRPr="007E009D" w:rsidRDefault="007428C4" w:rsidP="009269C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38C62A" w14:textId="77777777" w:rsidR="007428C4" w:rsidRPr="007E009D" w:rsidRDefault="007428C4" w:rsidP="009269C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0FA7" w14:textId="77777777" w:rsidR="007428C4" w:rsidRPr="007E009D" w:rsidRDefault="007428C4" w:rsidP="009269C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930487" w14:textId="5F8D9445" w:rsidR="00C020B1" w:rsidRPr="007E009D" w:rsidRDefault="00C020B1" w:rsidP="00C020B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7E009D">
        <w:rPr>
          <w:rFonts w:ascii="Verdana" w:hAnsi="Verdana"/>
          <w:sz w:val="18"/>
          <w:szCs w:val="18"/>
        </w:rPr>
        <w:t>ppkt</w:t>
      </w:r>
      <w:proofErr w:type="spellEnd"/>
      <w:r w:rsidRPr="007E009D">
        <w:rPr>
          <w:rFonts w:ascii="Verdana" w:hAnsi="Verdana"/>
          <w:sz w:val="18"/>
          <w:szCs w:val="18"/>
        </w:rPr>
        <w:t xml:space="preserve"> 4 SWZ spełniamy osobiście / powołujemy się na zasoby podmiotu trzeciego w następującym zakresie </w:t>
      </w:r>
      <w:r w:rsidRPr="007E009D">
        <w:rPr>
          <w:rFonts w:ascii="Verdana" w:hAnsi="Verdana"/>
          <w:b/>
          <w:sz w:val="18"/>
          <w:szCs w:val="18"/>
        </w:rPr>
        <w:t>(niewłaściwe skreślić)</w:t>
      </w:r>
      <w:r w:rsidRPr="007E009D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………………………………………………………………………………………………….</w:t>
      </w:r>
    </w:p>
    <w:p w14:paraId="202181FE" w14:textId="5924A6D4" w:rsidR="00C020B1" w:rsidRPr="007E009D" w:rsidRDefault="00C020B1" w:rsidP="00C020B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Oświadczam/y, że zamierzam/y /nie zamierzam/y</w:t>
      </w:r>
      <w:r w:rsidR="00B8339E" w:rsidRPr="007E009D">
        <w:rPr>
          <w:rFonts w:ascii="Verdana" w:hAnsi="Verdana"/>
          <w:sz w:val="18"/>
          <w:szCs w:val="18"/>
        </w:rPr>
        <w:t>*</w:t>
      </w:r>
      <w:r w:rsidRPr="007E009D">
        <w:rPr>
          <w:rFonts w:ascii="Verdana" w:hAnsi="Verdana"/>
          <w:sz w:val="18"/>
          <w:szCs w:val="18"/>
        </w:rPr>
        <w:t xml:space="preserve"> powierzyć realizację następujących części zamówienia podwykonawcom</w:t>
      </w:r>
      <w:r w:rsidR="00B8339E" w:rsidRPr="007E009D">
        <w:rPr>
          <w:rFonts w:ascii="Verdana" w:hAnsi="Verdana"/>
          <w:sz w:val="18"/>
          <w:szCs w:val="18"/>
        </w:rPr>
        <w:t>*</w:t>
      </w:r>
      <w:r w:rsidRPr="007E009D">
        <w:rPr>
          <w:rFonts w:ascii="Verdana" w:hAnsi="Verdana"/>
          <w:sz w:val="18"/>
          <w:szCs w:val="18"/>
        </w:rPr>
        <w:t>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C020B1" w:rsidRPr="007E009D" w14:paraId="23C99AD7" w14:textId="77777777" w:rsidTr="007428C4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4A3AC" w14:textId="77777777" w:rsidR="00C020B1" w:rsidRPr="007E009D" w:rsidRDefault="00C020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7D261" w14:textId="77777777" w:rsidR="00C020B1" w:rsidRPr="007E009D" w:rsidRDefault="00C020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49EA55C" w14:textId="77777777" w:rsidR="00C020B1" w:rsidRPr="007E009D" w:rsidRDefault="00C020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A9742" w14:textId="77777777" w:rsidR="00C020B1" w:rsidRPr="007E009D" w:rsidRDefault="00C020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E009D">
              <w:rPr>
                <w:rFonts w:ascii="Verdana" w:hAnsi="Verdana"/>
                <w:sz w:val="18"/>
                <w:szCs w:val="18"/>
              </w:rPr>
              <w:t>Nazwa podwykonawcy</w:t>
            </w:r>
            <w:r w:rsidRPr="007E009D">
              <w:rPr>
                <w:rFonts w:ascii="Verdana" w:hAnsi="Verdana"/>
                <w:sz w:val="18"/>
                <w:szCs w:val="18"/>
              </w:rPr>
              <w:br/>
              <w:t xml:space="preserve">(o ile jest znana) </w:t>
            </w:r>
          </w:p>
        </w:tc>
      </w:tr>
      <w:tr w:rsidR="00C020B1" w:rsidRPr="007E009D" w14:paraId="41FCDF5D" w14:textId="77777777" w:rsidTr="007428C4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5F81C" w14:textId="77777777" w:rsidR="00C020B1" w:rsidRPr="007E009D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0104" w14:textId="77777777" w:rsidR="00C020B1" w:rsidRPr="007E009D" w:rsidRDefault="00C020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FF529" w14:textId="77777777" w:rsidR="00C020B1" w:rsidRPr="007E009D" w:rsidRDefault="00C020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C020B1" w:rsidRPr="007E009D" w14:paraId="10DA4BC7" w14:textId="77777777" w:rsidTr="007428C4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1D8D7" w14:textId="77777777" w:rsidR="00C020B1" w:rsidRPr="007E009D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872B7" w14:textId="77777777" w:rsidR="00C020B1" w:rsidRPr="007E009D" w:rsidRDefault="00C020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5C2AD" w14:textId="77777777" w:rsidR="00C020B1" w:rsidRPr="007E009D" w:rsidRDefault="00C020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99DE79" w14:textId="77777777" w:rsidR="00C020B1" w:rsidRPr="007E009D" w:rsidRDefault="00C020B1" w:rsidP="00C020B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26F87EE2" w14:textId="77777777" w:rsidR="00C020B1" w:rsidRPr="007E009D" w:rsidRDefault="00C020B1" w:rsidP="00C020B1">
      <w:pPr>
        <w:pStyle w:val="Nagwek1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Imię i Nazwisko</w:t>
      </w:r>
      <w:r w:rsidRPr="007E009D">
        <w:rPr>
          <w:rFonts w:ascii="Verdana" w:hAnsi="Verdana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ab/>
      </w:r>
    </w:p>
    <w:p w14:paraId="26285D0D" w14:textId="77777777" w:rsidR="00C020B1" w:rsidRPr="007E009D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58670FE" w14:textId="77777777" w:rsidR="00C020B1" w:rsidRPr="007E009D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E009D">
        <w:rPr>
          <w:rFonts w:ascii="Verdana" w:hAnsi="Verdana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ab/>
      </w:r>
    </w:p>
    <w:p w14:paraId="41A9C618" w14:textId="77777777" w:rsidR="00C020B1" w:rsidRPr="007E009D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9217072" w14:textId="77777777" w:rsidR="00C020B1" w:rsidRPr="007E009D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E009D">
        <w:rPr>
          <w:rFonts w:ascii="Verdana" w:hAnsi="Verdana"/>
          <w:sz w:val="18"/>
          <w:szCs w:val="18"/>
        </w:rPr>
        <w:tab/>
      </w:r>
      <w:r w:rsidRPr="007E009D">
        <w:rPr>
          <w:rFonts w:ascii="Verdana" w:hAnsi="Verdana"/>
          <w:sz w:val="18"/>
          <w:szCs w:val="18"/>
        </w:rPr>
        <w:tab/>
      </w:r>
    </w:p>
    <w:p w14:paraId="02E38435" w14:textId="77777777" w:rsidR="00C020B1" w:rsidRPr="007E009D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D53A0F8" w14:textId="77777777" w:rsidR="00C020B1" w:rsidRPr="007E009D" w:rsidRDefault="00C020B1" w:rsidP="00C020B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Umocowanie dla powyżej wskazanych osób wynika z następującego (ych) dokumentu(ów)…………………………………..................……które dołączamy do oferty.</w:t>
      </w:r>
    </w:p>
    <w:p w14:paraId="03608784" w14:textId="77777777" w:rsidR="00C020B1" w:rsidRPr="007E009D" w:rsidRDefault="00C020B1" w:rsidP="00C020B1">
      <w:pPr>
        <w:rPr>
          <w:rFonts w:ascii="Verdana" w:hAnsi="Verdana"/>
          <w:i/>
          <w:sz w:val="18"/>
          <w:szCs w:val="18"/>
        </w:rPr>
      </w:pPr>
    </w:p>
    <w:p w14:paraId="293B9857" w14:textId="77777777" w:rsidR="00C020B1" w:rsidRPr="007E009D" w:rsidRDefault="00C020B1" w:rsidP="00C020B1">
      <w:pPr>
        <w:jc w:val="center"/>
        <w:rPr>
          <w:rFonts w:ascii="Verdana" w:hAnsi="Verdana"/>
          <w:i/>
          <w:color w:val="FF0000"/>
          <w:sz w:val="18"/>
          <w:szCs w:val="18"/>
        </w:rPr>
      </w:pPr>
    </w:p>
    <w:p w14:paraId="6E4FFCB9" w14:textId="77777777" w:rsidR="00C020B1" w:rsidRPr="00DC389A" w:rsidRDefault="00C020B1" w:rsidP="00C020B1">
      <w:pPr>
        <w:jc w:val="center"/>
        <w:rPr>
          <w:rFonts w:ascii="Verdana" w:hAnsi="Verdana"/>
          <w:b/>
          <w:bCs/>
          <w:i/>
          <w:color w:val="FF0000"/>
          <w:sz w:val="18"/>
          <w:szCs w:val="18"/>
        </w:rPr>
      </w:pPr>
      <w:r w:rsidRPr="00DC389A">
        <w:rPr>
          <w:rFonts w:ascii="Verdana" w:hAnsi="Verdana"/>
          <w:b/>
          <w:bCs/>
          <w:i/>
          <w:color w:val="FF0000"/>
          <w:sz w:val="18"/>
          <w:szCs w:val="18"/>
        </w:rPr>
        <w:t>Formularz Oferty należy podpisać kwalifikowanym podpisem</w:t>
      </w:r>
      <w:r w:rsidRPr="00DC389A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Pr="00DC389A">
        <w:rPr>
          <w:rFonts w:ascii="Verdana" w:hAnsi="Verdana"/>
          <w:b/>
          <w:bCs/>
          <w:i/>
          <w:color w:val="FF0000"/>
          <w:sz w:val="18"/>
          <w:szCs w:val="18"/>
        </w:rPr>
        <w:t>elektronicznym.</w:t>
      </w:r>
    </w:p>
    <w:p w14:paraId="0D9F2B1D" w14:textId="77777777" w:rsidR="00C020B1" w:rsidRPr="007E009D" w:rsidRDefault="00C020B1" w:rsidP="00C020B1">
      <w:pPr>
        <w:rPr>
          <w:rFonts w:ascii="Verdana" w:hAnsi="Verdana"/>
          <w:color w:val="FF0000"/>
          <w:sz w:val="18"/>
          <w:szCs w:val="18"/>
        </w:rPr>
      </w:pPr>
    </w:p>
    <w:p w14:paraId="00E03610" w14:textId="77777777" w:rsidR="00433436" w:rsidRPr="007E009D" w:rsidRDefault="00433436" w:rsidP="00C020B1">
      <w:pPr>
        <w:rPr>
          <w:rFonts w:ascii="Verdana" w:hAnsi="Verdana"/>
          <w:sz w:val="18"/>
          <w:szCs w:val="18"/>
        </w:rPr>
      </w:pPr>
    </w:p>
    <w:p w14:paraId="373F18CF" w14:textId="0AA79684" w:rsidR="00B8339E" w:rsidRPr="007E009D" w:rsidRDefault="00B8339E" w:rsidP="00B8339E">
      <w:pPr>
        <w:rPr>
          <w:rFonts w:ascii="Verdana" w:hAnsi="Verdana"/>
          <w:sz w:val="18"/>
          <w:szCs w:val="18"/>
        </w:rPr>
      </w:pPr>
    </w:p>
    <w:p w14:paraId="5A460D35" w14:textId="4C75A07E" w:rsidR="00B8339E" w:rsidRPr="007E009D" w:rsidRDefault="00B8339E" w:rsidP="00B8339E">
      <w:pPr>
        <w:rPr>
          <w:rFonts w:ascii="Verdana" w:hAnsi="Verdana"/>
          <w:sz w:val="18"/>
          <w:szCs w:val="18"/>
        </w:rPr>
      </w:pPr>
    </w:p>
    <w:p w14:paraId="579ACD60" w14:textId="68C5C047" w:rsidR="00B8339E" w:rsidRPr="007E009D" w:rsidRDefault="00B8339E" w:rsidP="00B8339E">
      <w:pPr>
        <w:rPr>
          <w:rFonts w:ascii="Verdana" w:hAnsi="Verdana"/>
          <w:sz w:val="18"/>
          <w:szCs w:val="18"/>
        </w:rPr>
      </w:pPr>
    </w:p>
    <w:p w14:paraId="056E4CEC" w14:textId="64D7F1BB" w:rsidR="00B8339E" w:rsidRPr="007E009D" w:rsidRDefault="00B8339E" w:rsidP="00B8339E">
      <w:pPr>
        <w:rPr>
          <w:rFonts w:ascii="Verdana" w:hAnsi="Verdana"/>
          <w:i/>
          <w:iCs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>*</w:t>
      </w:r>
      <w:r w:rsidRPr="007E009D">
        <w:rPr>
          <w:rFonts w:ascii="Verdana" w:hAnsi="Verdana"/>
          <w:i/>
          <w:iCs/>
          <w:sz w:val="18"/>
          <w:szCs w:val="18"/>
        </w:rPr>
        <w:t>niewłaściwe skreślić</w:t>
      </w:r>
    </w:p>
    <w:p w14:paraId="4B6190D0" w14:textId="1166F4F3" w:rsidR="00B8339E" w:rsidRPr="007E009D" w:rsidRDefault="00B8339E" w:rsidP="00B8339E">
      <w:pPr>
        <w:rPr>
          <w:rFonts w:ascii="Verdana" w:hAnsi="Verdana"/>
          <w:i/>
          <w:iCs/>
          <w:sz w:val="18"/>
          <w:szCs w:val="18"/>
        </w:rPr>
      </w:pPr>
      <w:r w:rsidRPr="007E009D">
        <w:rPr>
          <w:rFonts w:ascii="Verdana" w:hAnsi="Verdana"/>
          <w:i/>
          <w:iCs/>
          <w:sz w:val="18"/>
          <w:szCs w:val="18"/>
        </w:rPr>
        <w:t>** jeżeli dotyczy</w:t>
      </w:r>
    </w:p>
    <w:sectPr w:rsidR="00B8339E" w:rsidRPr="007E009D" w:rsidSect="00414570">
      <w:footerReference w:type="default" r:id="rId8"/>
      <w:pgSz w:w="11906" w:h="16838"/>
      <w:pgMar w:top="709" w:right="1418" w:bottom="284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98E85" w14:textId="77777777" w:rsidR="00000AB4" w:rsidRDefault="00000AB4">
      <w:r>
        <w:separator/>
      </w:r>
    </w:p>
  </w:endnote>
  <w:endnote w:type="continuationSeparator" w:id="0">
    <w:p w14:paraId="3F0D1A6A" w14:textId="77777777" w:rsidR="00000AB4" w:rsidRDefault="0000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6D3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588BA1" w14:textId="77777777" w:rsidR="00000AB4" w:rsidRDefault="00000AB4">
      <w:r>
        <w:separator/>
      </w:r>
    </w:p>
  </w:footnote>
  <w:footnote w:type="continuationSeparator" w:id="0">
    <w:p w14:paraId="45E7D041" w14:textId="77777777" w:rsidR="00000AB4" w:rsidRDefault="00000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26FA8"/>
    <w:multiLevelType w:val="hybridMultilevel"/>
    <w:tmpl w:val="A962BBFC"/>
    <w:lvl w:ilvl="0" w:tplc="7EB8FCCC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7259A"/>
    <w:multiLevelType w:val="hybridMultilevel"/>
    <w:tmpl w:val="75221F5A"/>
    <w:lvl w:ilvl="0" w:tplc="3244E9D4">
      <w:start w:val="5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F364D"/>
    <w:multiLevelType w:val="hybridMultilevel"/>
    <w:tmpl w:val="B67E6E0E"/>
    <w:lvl w:ilvl="0" w:tplc="60480446">
      <w:start w:val="5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B38DC"/>
    <w:multiLevelType w:val="hybridMultilevel"/>
    <w:tmpl w:val="32E8771C"/>
    <w:lvl w:ilvl="0" w:tplc="80826774">
      <w:start w:val="3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D44BA"/>
    <w:multiLevelType w:val="hybridMultilevel"/>
    <w:tmpl w:val="6C78CE32"/>
    <w:lvl w:ilvl="0" w:tplc="8196BDE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DE74DF"/>
    <w:multiLevelType w:val="hybridMultilevel"/>
    <w:tmpl w:val="B4F4781A"/>
    <w:lvl w:ilvl="0" w:tplc="0AF6DB80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D5166"/>
    <w:multiLevelType w:val="hybridMultilevel"/>
    <w:tmpl w:val="FDF4350A"/>
    <w:lvl w:ilvl="0" w:tplc="E4D2F3A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5" w15:restartNumberingAfterBreak="0">
    <w:nsid w:val="558E7D8F"/>
    <w:multiLevelType w:val="hybridMultilevel"/>
    <w:tmpl w:val="405A3DBA"/>
    <w:lvl w:ilvl="0" w:tplc="900ECF14">
      <w:start w:val="3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7" w15:restartNumberingAfterBreak="0">
    <w:nsid w:val="5E0A66A4"/>
    <w:multiLevelType w:val="hybridMultilevel"/>
    <w:tmpl w:val="C7A6B602"/>
    <w:lvl w:ilvl="0" w:tplc="A498FC7C">
      <w:start w:val="4"/>
      <w:numFmt w:val="upp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6A3FB7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1" w15:restartNumberingAfterBreak="0">
    <w:nsid w:val="7B0B37C7"/>
    <w:multiLevelType w:val="hybridMultilevel"/>
    <w:tmpl w:val="F7506478"/>
    <w:lvl w:ilvl="0" w:tplc="DD22E46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8"/>
  </w:num>
  <w:num w:numId="5">
    <w:abstractNumId w:val="0"/>
  </w:num>
  <w:num w:numId="6">
    <w:abstractNumId w:val="1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17"/>
  </w:num>
  <w:num w:numId="12">
    <w:abstractNumId w:val="7"/>
  </w:num>
  <w:num w:numId="13">
    <w:abstractNumId w:val="1"/>
  </w:num>
  <w:num w:numId="14">
    <w:abstractNumId w:val="16"/>
  </w:num>
  <w:num w:numId="15">
    <w:abstractNumId w:val="20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5"/>
  </w:num>
  <w:num w:numId="24">
    <w:abstractNumId w:val="6"/>
  </w:num>
  <w:num w:numId="25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12"/>
  </w:num>
  <w:num w:numId="28">
    <w:abstractNumId w:val="4"/>
  </w:num>
  <w:num w:numId="29">
    <w:abstractNumId w:val="1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80F"/>
    <w:rsid w:val="00000AB4"/>
    <w:rsid w:val="00012286"/>
    <w:rsid w:val="00027BA7"/>
    <w:rsid w:val="00045D30"/>
    <w:rsid w:val="000577A9"/>
    <w:rsid w:val="00071CCC"/>
    <w:rsid w:val="000B49A1"/>
    <w:rsid w:val="000B731D"/>
    <w:rsid w:val="000C3467"/>
    <w:rsid w:val="000D6134"/>
    <w:rsid w:val="000E09C7"/>
    <w:rsid w:val="000F6589"/>
    <w:rsid w:val="001011B4"/>
    <w:rsid w:val="00106636"/>
    <w:rsid w:val="00115979"/>
    <w:rsid w:val="00116EC6"/>
    <w:rsid w:val="0015137D"/>
    <w:rsid w:val="001801DD"/>
    <w:rsid w:val="001D4612"/>
    <w:rsid w:val="0020263E"/>
    <w:rsid w:val="00207E98"/>
    <w:rsid w:val="00215526"/>
    <w:rsid w:val="00217F3C"/>
    <w:rsid w:val="00251868"/>
    <w:rsid w:val="002723B0"/>
    <w:rsid w:val="00315A4A"/>
    <w:rsid w:val="003A2AAF"/>
    <w:rsid w:val="00414570"/>
    <w:rsid w:val="0042478C"/>
    <w:rsid w:val="00433436"/>
    <w:rsid w:val="0047169E"/>
    <w:rsid w:val="0049159C"/>
    <w:rsid w:val="004B7300"/>
    <w:rsid w:val="004C6753"/>
    <w:rsid w:val="005703FB"/>
    <w:rsid w:val="005706EA"/>
    <w:rsid w:val="005739D1"/>
    <w:rsid w:val="005809F0"/>
    <w:rsid w:val="00595C87"/>
    <w:rsid w:val="005D2C65"/>
    <w:rsid w:val="005E6D94"/>
    <w:rsid w:val="0063384F"/>
    <w:rsid w:val="00635C0A"/>
    <w:rsid w:val="00643C6F"/>
    <w:rsid w:val="00646202"/>
    <w:rsid w:val="0065290F"/>
    <w:rsid w:val="006815F6"/>
    <w:rsid w:val="007428C4"/>
    <w:rsid w:val="00773CA6"/>
    <w:rsid w:val="007748F0"/>
    <w:rsid w:val="0078472D"/>
    <w:rsid w:val="007A4321"/>
    <w:rsid w:val="007D0300"/>
    <w:rsid w:val="007E009D"/>
    <w:rsid w:val="007E1BEC"/>
    <w:rsid w:val="007E681B"/>
    <w:rsid w:val="007F77B5"/>
    <w:rsid w:val="00833933"/>
    <w:rsid w:val="00853083"/>
    <w:rsid w:val="00855BE7"/>
    <w:rsid w:val="008B2F0C"/>
    <w:rsid w:val="008B4928"/>
    <w:rsid w:val="008C014F"/>
    <w:rsid w:val="008C5407"/>
    <w:rsid w:val="008D2AB8"/>
    <w:rsid w:val="008F0F72"/>
    <w:rsid w:val="008F1C66"/>
    <w:rsid w:val="00921289"/>
    <w:rsid w:val="0093167A"/>
    <w:rsid w:val="00970FE4"/>
    <w:rsid w:val="009A10C3"/>
    <w:rsid w:val="00A0022B"/>
    <w:rsid w:val="00A25400"/>
    <w:rsid w:val="00A346FE"/>
    <w:rsid w:val="00A46B87"/>
    <w:rsid w:val="00A47B4D"/>
    <w:rsid w:val="00A60E3A"/>
    <w:rsid w:val="00A83018"/>
    <w:rsid w:val="00AD7F84"/>
    <w:rsid w:val="00B141D4"/>
    <w:rsid w:val="00B457FF"/>
    <w:rsid w:val="00B774DC"/>
    <w:rsid w:val="00B8339E"/>
    <w:rsid w:val="00BE1B79"/>
    <w:rsid w:val="00C020B1"/>
    <w:rsid w:val="00C969A6"/>
    <w:rsid w:val="00CA7D36"/>
    <w:rsid w:val="00CF47A7"/>
    <w:rsid w:val="00D24208"/>
    <w:rsid w:val="00D3780E"/>
    <w:rsid w:val="00D60C38"/>
    <w:rsid w:val="00D66893"/>
    <w:rsid w:val="00D90ACB"/>
    <w:rsid w:val="00DC1500"/>
    <w:rsid w:val="00DC389A"/>
    <w:rsid w:val="00DC3F6C"/>
    <w:rsid w:val="00E13FAD"/>
    <w:rsid w:val="00E41A00"/>
    <w:rsid w:val="00E44371"/>
    <w:rsid w:val="00E648E2"/>
    <w:rsid w:val="00E949B0"/>
    <w:rsid w:val="00EE7A34"/>
    <w:rsid w:val="00F00591"/>
    <w:rsid w:val="00F1437C"/>
    <w:rsid w:val="00F51688"/>
    <w:rsid w:val="00F53146"/>
    <w:rsid w:val="00F91018"/>
    <w:rsid w:val="00FA0172"/>
    <w:rsid w:val="00FA0F30"/>
    <w:rsid w:val="00FA51A4"/>
    <w:rsid w:val="00FC180F"/>
    <w:rsid w:val="00FD669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A51F2A"/>
  <w15:docId w15:val="{74E2C97F-291F-477E-821B-BF4E12A12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77B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35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F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F3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54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540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540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4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407"/>
    <w:rPr>
      <w:b/>
      <w:bCs/>
    </w:rPr>
  </w:style>
  <w:style w:type="paragraph" w:styleId="Poprawka">
    <w:name w:val="Revision"/>
    <w:hidden/>
    <w:uiPriority w:val="99"/>
    <w:semiHidden/>
    <w:rsid w:val="00A254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FEABB-C14F-46FA-AE84-9F84F17F3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1421</Words>
  <Characters>8529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Anna Trybus</cp:lastModifiedBy>
  <cp:revision>3</cp:revision>
  <cp:lastPrinted>2024-06-25T08:48:00Z</cp:lastPrinted>
  <dcterms:created xsi:type="dcterms:W3CDTF">2024-06-25T07:14:00Z</dcterms:created>
  <dcterms:modified xsi:type="dcterms:W3CDTF">2024-06-25T08:48:00Z</dcterms:modified>
</cp:coreProperties>
</file>