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C3EC7" w14:textId="77777777" w:rsidR="00930A96" w:rsidRPr="00AD45A9" w:rsidRDefault="004475D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475DD">
        <w:rPr>
          <w:rFonts w:ascii="Arial" w:hAnsi="Arial" w:cs="Arial"/>
          <w:sz w:val="24"/>
          <w:szCs w:val="24"/>
        </w:rPr>
        <w:t>Bydgoszcz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475DD">
        <w:rPr>
          <w:rFonts w:ascii="Arial" w:hAnsi="Arial" w:cs="Arial"/>
          <w:sz w:val="24"/>
          <w:szCs w:val="24"/>
        </w:rPr>
        <w:t>2024-06-28</w:t>
      </w:r>
    </w:p>
    <w:p w14:paraId="3D6105C6" w14:textId="77777777" w:rsidR="00930A96" w:rsidRPr="00605CF6" w:rsidRDefault="004475DD" w:rsidP="00513CAE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605CF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E276095" w14:textId="77777777" w:rsidR="00930A96" w:rsidRPr="00605CF6" w:rsidRDefault="004475DD" w:rsidP="00513CAE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05CF6">
        <w:rPr>
          <w:rFonts w:ascii="Arial Narrow" w:hAnsi="Arial Narrow" w:cs="Arial"/>
          <w:sz w:val="22"/>
          <w:szCs w:val="22"/>
        </w:rPr>
        <w:t>Powstańców Warszawy</w:t>
      </w:r>
      <w:r w:rsidR="00930A96" w:rsidRPr="00605CF6">
        <w:rPr>
          <w:rFonts w:ascii="Arial Narrow" w:hAnsi="Arial Narrow" w:cs="Arial"/>
          <w:sz w:val="22"/>
          <w:szCs w:val="22"/>
        </w:rPr>
        <w:t xml:space="preserve"> </w:t>
      </w:r>
      <w:r w:rsidRPr="00605CF6">
        <w:rPr>
          <w:rFonts w:ascii="Arial Narrow" w:hAnsi="Arial Narrow" w:cs="Arial"/>
          <w:sz w:val="22"/>
          <w:szCs w:val="22"/>
        </w:rPr>
        <w:t>5</w:t>
      </w:r>
    </w:p>
    <w:p w14:paraId="57B1244C" w14:textId="77777777" w:rsidR="00930A96" w:rsidRPr="00605CF6" w:rsidRDefault="004475DD" w:rsidP="00513CAE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05CF6">
        <w:rPr>
          <w:rFonts w:ascii="Arial Narrow" w:hAnsi="Arial Narrow" w:cs="Arial"/>
          <w:sz w:val="22"/>
          <w:szCs w:val="22"/>
        </w:rPr>
        <w:t>85-681</w:t>
      </w:r>
      <w:r w:rsidR="00930A96" w:rsidRPr="00605CF6">
        <w:rPr>
          <w:rFonts w:ascii="Arial Narrow" w:hAnsi="Arial Narrow" w:cs="Arial"/>
          <w:sz w:val="22"/>
          <w:szCs w:val="22"/>
        </w:rPr>
        <w:t xml:space="preserve"> </w:t>
      </w:r>
      <w:r w:rsidRPr="00605CF6">
        <w:rPr>
          <w:rFonts w:ascii="Arial Narrow" w:hAnsi="Arial Narrow" w:cs="Arial"/>
          <w:sz w:val="22"/>
          <w:szCs w:val="22"/>
        </w:rPr>
        <w:t>Bydgoszcz</w:t>
      </w:r>
    </w:p>
    <w:p w14:paraId="41CA4E3A" w14:textId="77777777" w:rsidR="00930A96" w:rsidRPr="00605CF6" w:rsidRDefault="00930A96" w:rsidP="00513CAE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605CF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927E004" w14:textId="77777777" w:rsidR="00930A96" w:rsidRPr="00605CF6" w:rsidRDefault="00930A96" w:rsidP="00513CAE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605CF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17C1E48" w14:textId="3D048366" w:rsidR="0038419A" w:rsidRPr="00513CAE" w:rsidRDefault="0038419A" w:rsidP="00513CAE">
      <w:pPr>
        <w:spacing w:after="48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513CAE">
        <w:rPr>
          <w:rFonts w:ascii="Arial Narrow" w:hAnsi="Arial Narrow" w:cs="Arial"/>
          <w:b/>
          <w:sz w:val="22"/>
          <w:szCs w:val="22"/>
        </w:rPr>
        <w:t>5124/24</w:t>
      </w:r>
    </w:p>
    <w:p w14:paraId="59C99DDE" w14:textId="77777777" w:rsidR="00930A96" w:rsidRPr="00605CF6" w:rsidRDefault="00930A96" w:rsidP="00513CAE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05CF6">
        <w:rPr>
          <w:rFonts w:ascii="Arial Narrow" w:hAnsi="Arial Narrow" w:cs="Arial"/>
          <w:b/>
          <w:sz w:val="22"/>
          <w:szCs w:val="22"/>
        </w:rPr>
        <w:t>WYKONAWCY</w:t>
      </w:r>
    </w:p>
    <w:p w14:paraId="26BA3221" w14:textId="77777777" w:rsidR="00930A96" w:rsidRPr="00605CF6" w:rsidRDefault="00930A96" w:rsidP="00513CAE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2"/>
        </w:rPr>
      </w:pPr>
      <w:r w:rsidRPr="00605CF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05CF6" w14:paraId="430525D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21E5B8" w14:textId="77777777" w:rsidR="00930A96" w:rsidRPr="00605CF6" w:rsidRDefault="00930A96" w:rsidP="00513CAE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05CF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F76937E" w14:textId="77777777" w:rsidR="00930A96" w:rsidRPr="00605CF6" w:rsidRDefault="00930A96" w:rsidP="00513CA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05CF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05CF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05CF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7894D26" w14:textId="77777777" w:rsidR="00930A96" w:rsidRPr="00605CF6" w:rsidRDefault="00930A96" w:rsidP="00513CAE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2"/>
        </w:rPr>
      </w:pPr>
    </w:p>
    <w:p w14:paraId="29616C72" w14:textId="77777777" w:rsidR="00930A96" w:rsidRPr="00605CF6" w:rsidRDefault="00930A96" w:rsidP="00513CAE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5CF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5CF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5CF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05CF6" w14:paraId="3B6B8954" w14:textId="77777777" w:rsidTr="00E03B3C">
        <w:tc>
          <w:tcPr>
            <w:tcW w:w="2269" w:type="dxa"/>
            <w:shd w:val="clear" w:color="auto" w:fill="auto"/>
          </w:tcPr>
          <w:p w14:paraId="198A0963" w14:textId="77777777" w:rsidR="00930A96" w:rsidRPr="00605CF6" w:rsidRDefault="00930A96" w:rsidP="00513CA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5CF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96E8BD" w14:textId="77777777" w:rsidR="00930A96" w:rsidRPr="00605CF6" w:rsidRDefault="004475DD" w:rsidP="00513CA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5CF6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605CF6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605CF6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930A96" w:rsidRPr="00605CF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475DD" w:rsidRPr="00605CF6" w14:paraId="0CA99A79" w14:textId="77777777" w:rsidTr="00FB082D">
        <w:tc>
          <w:tcPr>
            <w:tcW w:w="2269" w:type="dxa"/>
            <w:shd w:val="clear" w:color="auto" w:fill="auto"/>
          </w:tcPr>
          <w:p w14:paraId="27804039" w14:textId="77777777" w:rsidR="004475DD" w:rsidRPr="00605CF6" w:rsidRDefault="004475DD" w:rsidP="00513CA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5CF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C82FA" w14:textId="77777777" w:rsidR="004475DD" w:rsidRPr="00605CF6" w:rsidRDefault="004475DD" w:rsidP="00513CA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5CF6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6197CBED" w14:textId="77777777" w:rsidR="00EF1037" w:rsidRPr="00605CF6" w:rsidRDefault="005C0930" w:rsidP="00513CAE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05CF6">
        <w:rPr>
          <w:rFonts w:ascii="Arial Narrow" w:hAnsi="Arial Narrow" w:cs="Arial"/>
          <w:sz w:val="22"/>
          <w:szCs w:val="22"/>
        </w:rPr>
        <w:t xml:space="preserve">Zamawiający, </w:t>
      </w:r>
      <w:r w:rsidR="004475DD" w:rsidRPr="00605CF6">
        <w:rPr>
          <w:rFonts w:ascii="Arial Narrow" w:hAnsi="Arial Narrow" w:cs="Arial"/>
          <w:b/>
          <w:sz w:val="22"/>
          <w:szCs w:val="22"/>
        </w:rPr>
        <w:t>10WSzKzP SPZOZ</w:t>
      </w:r>
      <w:r w:rsidRPr="00605CF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475DD" w:rsidRPr="00605CF6">
        <w:rPr>
          <w:rFonts w:ascii="Arial Narrow" w:hAnsi="Arial Narrow" w:cs="Arial"/>
          <w:sz w:val="22"/>
          <w:szCs w:val="22"/>
        </w:rPr>
        <w:t>(</w:t>
      </w:r>
      <w:proofErr w:type="spellStart"/>
      <w:r w:rsidR="004475DD" w:rsidRPr="00605CF6">
        <w:rPr>
          <w:rFonts w:ascii="Arial Narrow" w:hAnsi="Arial Narrow" w:cs="Arial"/>
          <w:sz w:val="22"/>
          <w:szCs w:val="22"/>
        </w:rPr>
        <w:t>t.j</w:t>
      </w:r>
      <w:proofErr w:type="spellEnd"/>
      <w:r w:rsidR="004475DD" w:rsidRPr="00605CF6">
        <w:rPr>
          <w:rFonts w:ascii="Arial Narrow" w:hAnsi="Arial Narrow" w:cs="Arial"/>
          <w:sz w:val="22"/>
          <w:szCs w:val="22"/>
        </w:rPr>
        <w:t>. Dz. U. z 2023r. poz. 1605)</w:t>
      </w:r>
      <w:r w:rsidRPr="00605CF6">
        <w:rPr>
          <w:rFonts w:ascii="Arial Narrow" w:hAnsi="Arial Narrow" w:cs="Arial"/>
          <w:sz w:val="22"/>
          <w:szCs w:val="22"/>
        </w:rPr>
        <w:t xml:space="preserve">, </w:t>
      </w:r>
      <w:r w:rsidR="00EB3650" w:rsidRPr="00605CF6">
        <w:rPr>
          <w:rFonts w:ascii="Arial Narrow" w:hAnsi="Arial Narrow" w:cs="Arial"/>
          <w:sz w:val="22"/>
          <w:szCs w:val="22"/>
        </w:rPr>
        <w:t xml:space="preserve">informuje o </w:t>
      </w:r>
      <w:r w:rsidRPr="00605CF6">
        <w:rPr>
          <w:rFonts w:ascii="Arial Narrow" w:hAnsi="Arial Narrow" w:cs="Arial"/>
          <w:sz w:val="22"/>
          <w:szCs w:val="22"/>
        </w:rPr>
        <w:t>dokon</w:t>
      </w:r>
      <w:r w:rsidR="00EB3650" w:rsidRPr="00605CF6">
        <w:rPr>
          <w:rFonts w:ascii="Arial Narrow" w:hAnsi="Arial Narrow" w:cs="Arial"/>
          <w:sz w:val="22"/>
          <w:szCs w:val="22"/>
        </w:rPr>
        <w:t>aniu</w:t>
      </w:r>
      <w:r w:rsidRPr="00605CF6">
        <w:rPr>
          <w:rFonts w:ascii="Arial Narrow" w:hAnsi="Arial Narrow" w:cs="Arial"/>
          <w:sz w:val="22"/>
          <w:szCs w:val="22"/>
        </w:rPr>
        <w:t xml:space="preserve"> </w:t>
      </w:r>
      <w:r w:rsidR="00460DC4" w:rsidRPr="00605CF6">
        <w:rPr>
          <w:rFonts w:ascii="Arial Narrow" w:hAnsi="Arial Narrow" w:cs="Arial"/>
          <w:sz w:val="22"/>
          <w:szCs w:val="22"/>
        </w:rPr>
        <w:t>zmian</w:t>
      </w:r>
      <w:r w:rsidRPr="00605CF6">
        <w:rPr>
          <w:rFonts w:ascii="Arial Narrow" w:hAnsi="Arial Narrow" w:cs="Arial"/>
          <w:sz w:val="22"/>
          <w:szCs w:val="22"/>
        </w:rPr>
        <w:t xml:space="preserve"> w z</w:t>
      </w:r>
      <w:r w:rsidR="00460DC4" w:rsidRPr="00605CF6">
        <w:rPr>
          <w:rFonts w:ascii="Arial Narrow" w:hAnsi="Arial Narrow" w:cs="Arial"/>
          <w:sz w:val="22"/>
          <w:szCs w:val="22"/>
        </w:rPr>
        <w:t>apis</w:t>
      </w:r>
      <w:r w:rsidRPr="00605CF6">
        <w:rPr>
          <w:rFonts w:ascii="Arial Narrow" w:hAnsi="Arial Narrow" w:cs="Arial"/>
          <w:sz w:val="22"/>
          <w:szCs w:val="22"/>
        </w:rPr>
        <w:t>ach</w:t>
      </w:r>
      <w:r w:rsidR="00460DC4" w:rsidRPr="00605CF6">
        <w:rPr>
          <w:rFonts w:ascii="Arial Narrow" w:hAnsi="Arial Narrow" w:cs="Arial"/>
          <w:sz w:val="22"/>
          <w:szCs w:val="22"/>
        </w:rPr>
        <w:t xml:space="preserve"> </w:t>
      </w:r>
      <w:r w:rsidR="0022485D" w:rsidRPr="00605CF6">
        <w:rPr>
          <w:rFonts w:ascii="Arial Narrow" w:hAnsi="Arial Narrow" w:cs="Arial"/>
          <w:sz w:val="22"/>
          <w:szCs w:val="22"/>
        </w:rPr>
        <w:t>SWZ</w:t>
      </w:r>
      <w:r w:rsidR="00460DC4" w:rsidRPr="00605CF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05CF6">
        <w:rPr>
          <w:rFonts w:ascii="Arial Narrow" w:hAnsi="Arial Narrow" w:cs="Arial"/>
          <w:sz w:val="22"/>
          <w:szCs w:val="22"/>
        </w:rPr>
        <w:t>:</w:t>
      </w:r>
    </w:p>
    <w:p w14:paraId="5AA7A68E" w14:textId="7C58741A" w:rsidR="00605CF6" w:rsidRPr="00513CAE" w:rsidRDefault="00605CF6" w:rsidP="00605CF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 w:rsidR="00513CAE" w:rsidRPr="00513CAE">
        <w:rPr>
          <w:rFonts w:ascii="Arial Narrow" w:hAnsi="Arial Narrow" w:cs="Arial"/>
          <w:b/>
          <w:sz w:val="22"/>
          <w:szCs w:val="22"/>
        </w:rPr>
        <w:t>10-10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6CAD829B" w14:textId="1A576051" w:rsidR="00605CF6" w:rsidRPr="00513CAE" w:rsidRDefault="00513CAE" w:rsidP="00605CF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="00605CF6"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="00605CF6"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="00605CF6"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57785929" w14:textId="2516B0E9" w:rsidR="00605CF6" w:rsidRPr="00513CAE" w:rsidRDefault="00605CF6" w:rsidP="00605CF6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 w:rsidR="00513CAE" w:rsidRPr="00513CAE">
        <w:rPr>
          <w:rFonts w:ascii="Arial Narrow" w:hAnsi="Arial Narrow" w:cs="Arial"/>
          <w:b/>
          <w:sz w:val="22"/>
          <w:szCs w:val="22"/>
        </w:rPr>
        <w:t>07-10</w:t>
      </w:r>
      <w:r w:rsidR="00513CAE" w:rsidRPr="00513CAE">
        <w:rPr>
          <w:rFonts w:ascii="Arial Narrow" w:hAnsi="Arial Narrow" w:cs="Arial"/>
          <w:bCs/>
          <w:sz w:val="22"/>
          <w:szCs w:val="22"/>
        </w:rPr>
        <w:t xml:space="preserve"> Miejsce, </w:t>
      </w:r>
      <w:r w:rsidRPr="00513CAE">
        <w:rPr>
          <w:rFonts w:ascii="Arial Narrow" w:hAnsi="Arial Narrow" w:cs="Arial"/>
          <w:bCs/>
          <w:sz w:val="22"/>
          <w:szCs w:val="22"/>
        </w:rPr>
        <w:t>godzina składania i otwarcia ofert pozostaje bez zmian.</w:t>
      </w:r>
    </w:p>
    <w:p w14:paraId="33CA8461" w14:textId="77777777" w:rsidR="00605CF6" w:rsidRDefault="00605CF6" w:rsidP="00605CF6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041A4C28" w14:textId="7FDD89AC" w:rsidR="00605CF6" w:rsidRPr="00513CAE" w:rsidRDefault="00605CF6" w:rsidP="00605CF6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>W dniu dzisiejszym zostało opublikowane ogłoszenie o zmianie ogłoszenia w Dzienniku Urzędowym Unii Europejskiej</w:t>
      </w:r>
      <w:r w:rsidR="00513CAE" w:rsidRPr="00513CAE">
        <w:rPr>
          <w:rFonts w:ascii="Arial Narrow" w:hAnsi="Arial Narrow" w:cs="Arial"/>
          <w:bCs/>
          <w:i/>
          <w:iCs/>
          <w:sz w:val="22"/>
          <w:szCs w:val="22"/>
        </w:rPr>
        <w:t>, n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r ogłoszenia 384075-2024. </w:t>
      </w:r>
    </w:p>
    <w:p w14:paraId="09B84C03" w14:textId="77777777" w:rsidR="00605CF6" w:rsidRPr="00513CAE" w:rsidRDefault="00605CF6" w:rsidP="00605CF6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7B4553ED" w14:textId="43CC251B" w:rsidR="00605CF6" w:rsidRPr="00513CAE" w:rsidRDefault="00605CF6" w:rsidP="00605CF6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>Jednocześnie Zmawiający informuje, że udzieli odpowiedzi na pytania Wykonawców w ustawowym terminie.</w:t>
      </w:r>
    </w:p>
    <w:p w14:paraId="6679D8B9" w14:textId="77777777" w:rsidR="00513CAE" w:rsidRDefault="00513CA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38EE777" w14:textId="28086E3D" w:rsidR="005C0930" w:rsidRPr="00513CAE" w:rsidRDefault="00513CAE" w:rsidP="00513CAE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513CAE">
        <w:rPr>
          <w:rFonts w:ascii="Arial Narrow" w:hAnsi="Arial Narrow" w:cs="Arial"/>
          <w:i/>
          <w:sz w:val="22"/>
          <w:szCs w:val="22"/>
        </w:rPr>
        <w:t>ZAMAWIAJĄCY</w:t>
      </w:r>
    </w:p>
    <w:p w14:paraId="2C52A4F0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68BA2E8" w14:textId="77777777" w:rsidR="00513CAE" w:rsidRDefault="00513CAE" w:rsidP="0038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7663D4" w14:textId="77777777" w:rsidR="00513CAE" w:rsidRDefault="00513CAE" w:rsidP="0038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31B865" w14:textId="05F5597A" w:rsidR="0038419A" w:rsidRPr="00513CAE" w:rsidRDefault="0038419A" w:rsidP="0038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513CA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605CF6" w:rsidRPr="00513CA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513CA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477BC219" w14:textId="77777777" w:rsidR="0038419A" w:rsidRPr="00513CAE" w:rsidRDefault="0038419A" w:rsidP="0038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513CAE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1D216E4" w14:textId="77777777" w:rsidR="0038419A" w:rsidRPr="00681E50" w:rsidRDefault="0038419A" w:rsidP="0038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513CAE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13CA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13CAE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23C5128E" w14:textId="77777777" w:rsidR="0038419A" w:rsidRPr="00681E50" w:rsidRDefault="0038419A" w:rsidP="0038419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798E4375" w14:textId="0EB054EB" w:rsidR="005C0930" w:rsidRPr="0022485D" w:rsidRDefault="0038419A" w:rsidP="00513CAE">
      <w:pPr>
        <w:pStyle w:val="Tekstpodstawowy"/>
        <w:spacing w:line="240" w:lineRule="auto"/>
        <w:ind w:right="-2"/>
        <w:jc w:val="left"/>
        <w:rPr>
          <w:rFonts w:ascii="Arial" w:hAnsi="Arial" w:cs="Arial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="00513CAE">
        <w:rPr>
          <w:rFonts w:ascii="Arial Narrow" w:hAnsi="Arial Narrow"/>
          <w:i/>
          <w:iCs/>
          <w:sz w:val="18"/>
        </w:rPr>
        <w:t>: 28.06.2024 r.</w:t>
      </w:r>
    </w:p>
    <w:sectPr w:rsidR="005C0930" w:rsidRPr="0022485D" w:rsidSect="00513C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FE8DC" w14:textId="77777777" w:rsidR="00957660" w:rsidRDefault="00957660">
      <w:r>
        <w:separator/>
      </w:r>
    </w:p>
  </w:endnote>
  <w:endnote w:type="continuationSeparator" w:id="0">
    <w:p w14:paraId="5526E89F" w14:textId="77777777" w:rsidR="00957660" w:rsidRDefault="0095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3884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0B43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8D7B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97E6A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D61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856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29199" w14:textId="77777777" w:rsidR="00EF1037" w:rsidRDefault="00EF1037">
    <w:pPr>
      <w:pStyle w:val="Stopka"/>
      <w:tabs>
        <w:tab w:val="clear" w:pos="4536"/>
        <w:tab w:val="left" w:pos="6237"/>
      </w:tabs>
    </w:pPr>
  </w:p>
  <w:p w14:paraId="09B8701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1D340" w14:textId="77777777" w:rsidR="00957660" w:rsidRDefault="00957660">
      <w:r>
        <w:separator/>
      </w:r>
    </w:p>
  </w:footnote>
  <w:footnote w:type="continuationSeparator" w:id="0">
    <w:p w14:paraId="5F1E3F72" w14:textId="77777777" w:rsidR="00957660" w:rsidRDefault="0095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E4154" w14:textId="77777777" w:rsidR="004475DD" w:rsidRDefault="004475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368D1" w14:textId="77777777" w:rsidR="004475DD" w:rsidRDefault="004475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27E16" w14:textId="77777777" w:rsidR="004475DD" w:rsidRDefault="004475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660"/>
    <w:rsid w:val="00057D02"/>
    <w:rsid w:val="000613E0"/>
    <w:rsid w:val="001A571A"/>
    <w:rsid w:val="0022485D"/>
    <w:rsid w:val="002B1C74"/>
    <w:rsid w:val="0038419A"/>
    <w:rsid w:val="00384EFD"/>
    <w:rsid w:val="003F703A"/>
    <w:rsid w:val="004222DA"/>
    <w:rsid w:val="004475DD"/>
    <w:rsid w:val="00453E59"/>
    <w:rsid w:val="00460DC4"/>
    <w:rsid w:val="005079A4"/>
    <w:rsid w:val="00513CAE"/>
    <w:rsid w:val="0055546F"/>
    <w:rsid w:val="005C0930"/>
    <w:rsid w:val="00605CF6"/>
    <w:rsid w:val="006736C6"/>
    <w:rsid w:val="006D4AE5"/>
    <w:rsid w:val="00854803"/>
    <w:rsid w:val="0087224A"/>
    <w:rsid w:val="009149C3"/>
    <w:rsid w:val="00930A96"/>
    <w:rsid w:val="00953AA1"/>
    <w:rsid w:val="0095641D"/>
    <w:rsid w:val="00957660"/>
    <w:rsid w:val="009D169F"/>
    <w:rsid w:val="00A236D0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91D9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BE46A"/>
  <w15:chartTrackingRefBased/>
  <w15:docId w15:val="{32F07931-EFA6-400B-9524-21FDFCE6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8419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38419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38419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8419A"/>
    <w:rPr>
      <w:b/>
      <w:bCs/>
    </w:rPr>
  </w:style>
  <w:style w:type="character" w:styleId="Hipercze">
    <w:name w:val="Hyperlink"/>
    <w:uiPriority w:val="99"/>
    <w:unhideWhenUsed/>
    <w:rsid w:val="0038419A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605C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2024-06-28T07:43:00Z</cp:lastPrinted>
  <dcterms:created xsi:type="dcterms:W3CDTF">2024-06-28T07:32:00Z</dcterms:created>
  <dcterms:modified xsi:type="dcterms:W3CDTF">2024-06-28T07:43:00Z</dcterms:modified>
</cp:coreProperties>
</file>