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8872F" w14:textId="4D8BE946" w:rsidR="00B048DA" w:rsidRPr="00353FDC" w:rsidRDefault="005F380E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F380E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5F380E">
        <w:rPr>
          <w:rFonts w:ascii="Arial" w:hAnsi="Arial" w:cs="Arial"/>
        </w:rPr>
        <w:t>2024-06-2</w:t>
      </w:r>
      <w:r w:rsidR="00E318A6">
        <w:rPr>
          <w:rFonts w:ascii="Arial" w:hAnsi="Arial" w:cs="Arial"/>
        </w:rPr>
        <w:t>7</w:t>
      </w:r>
    </w:p>
    <w:p w14:paraId="7276F874" w14:textId="77777777" w:rsidR="00B048DA" w:rsidRPr="00353FDC" w:rsidRDefault="005F380E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5F380E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592666EF" w14:textId="77777777" w:rsidR="00B048DA" w:rsidRPr="00353FDC" w:rsidRDefault="005F380E" w:rsidP="00B048DA">
      <w:pPr>
        <w:spacing w:line="360" w:lineRule="auto"/>
        <w:ind w:right="3969"/>
        <w:rPr>
          <w:rFonts w:ascii="Arial" w:hAnsi="Arial" w:cs="Arial"/>
        </w:rPr>
      </w:pPr>
      <w:r w:rsidRPr="005F380E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5F380E">
        <w:rPr>
          <w:rFonts w:ascii="Arial" w:hAnsi="Arial" w:cs="Arial"/>
        </w:rPr>
        <w:t>66</w:t>
      </w:r>
    </w:p>
    <w:p w14:paraId="3147D523" w14:textId="77777777" w:rsidR="00B048DA" w:rsidRPr="00353FDC" w:rsidRDefault="005F380E" w:rsidP="00B048DA">
      <w:pPr>
        <w:ind w:right="3969"/>
        <w:rPr>
          <w:rFonts w:ascii="Arial" w:hAnsi="Arial" w:cs="Arial"/>
        </w:rPr>
      </w:pPr>
      <w:r w:rsidRPr="005F380E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5F380E">
        <w:rPr>
          <w:rFonts w:ascii="Arial" w:hAnsi="Arial" w:cs="Arial"/>
        </w:rPr>
        <w:t>Kraków</w:t>
      </w:r>
    </w:p>
    <w:p w14:paraId="2BC8724A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D53ACD" w14:textId="43C1BF79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ADB5713" w14:textId="3C08DEB9" w:rsidR="00E318A6" w:rsidRPr="00524B34" w:rsidRDefault="00E318A6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SZP-271-4/24.498.EJK</w:t>
      </w:r>
    </w:p>
    <w:p w14:paraId="663DB3F8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5CFD6B8A" w14:textId="77777777" w:rsidTr="00B048DA">
        <w:tc>
          <w:tcPr>
            <w:tcW w:w="9498" w:type="dxa"/>
            <w:shd w:val="clear" w:color="auto" w:fill="F2F2F2"/>
            <w:hideMark/>
          </w:tcPr>
          <w:p w14:paraId="682E27B4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DB612D6" w14:textId="0B739D62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E318A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dot. zadań 7,8,9,14,16</w:t>
            </w:r>
          </w:p>
        </w:tc>
      </w:tr>
    </w:tbl>
    <w:p w14:paraId="01137822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2F47283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2D202B1" w14:textId="77777777" w:rsidTr="00B048DA">
        <w:tc>
          <w:tcPr>
            <w:tcW w:w="2269" w:type="dxa"/>
            <w:shd w:val="clear" w:color="auto" w:fill="auto"/>
          </w:tcPr>
          <w:p w14:paraId="56D9F457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27F905D" w14:textId="77777777" w:rsidR="00B048DA" w:rsidRPr="00353FDC" w:rsidRDefault="005F380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 xml:space="preserve">Zakup i dostawa preparatów dezynfekujących, myjących oraz </w:t>
            </w:r>
            <w:proofErr w:type="spellStart"/>
            <w:r w:rsidRPr="005F380E">
              <w:rPr>
                <w:rFonts w:ascii="Arial" w:hAnsi="Arial" w:cs="Arial"/>
                <w:bCs/>
              </w:rPr>
              <w:t>higieniczno</w:t>
            </w:r>
            <w:proofErr w:type="spellEnd"/>
            <w:r w:rsidRPr="005F380E">
              <w:rPr>
                <w:rFonts w:ascii="Arial" w:hAnsi="Arial" w:cs="Arial"/>
                <w:bCs/>
              </w:rPr>
              <w:t xml:space="preserve"> - pielęgnacyjnych</w:t>
            </w:r>
          </w:p>
        </w:tc>
      </w:tr>
      <w:tr w:rsidR="005F380E" w:rsidRPr="00353FDC" w14:paraId="696A35EB" w14:textId="77777777" w:rsidTr="003E3E3F">
        <w:tc>
          <w:tcPr>
            <w:tcW w:w="2269" w:type="dxa"/>
            <w:shd w:val="clear" w:color="auto" w:fill="auto"/>
          </w:tcPr>
          <w:p w14:paraId="7DBE485F" w14:textId="77777777" w:rsidR="005F380E" w:rsidRPr="00353FDC" w:rsidRDefault="005F380E" w:rsidP="003E3E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7EB500A" w14:textId="77777777" w:rsidR="005F380E" w:rsidRPr="00353FDC" w:rsidRDefault="005F380E" w:rsidP="003E3E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SZP-271-4/24</w:t>
            </w:r>
          </w:p>
        </w:tc>
      </w:tr>
    </w:tbl>
    <w:p w14:paraId="2AA3719B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B4A1D1A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5F380E" w:rsidRPr="005F380E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5F380E" w:rsidRPr="005F380E">
        <w:rPr>
          <w:rFonts w:ascii="Arial" w:hAnsi="Arial" w:cs="Arial"/>
        </w:rPr>
        <w:t>(</w:t>
      </w:r>
      <w:proofErr w:type="spellStart"/>
      <w:r w:rsidR="005F380E" w:rsidRPr="005F380E">
        <w:rPr>
          <w:rFonts w:ascii="Arial" w:hAnsi="Arial" w:cs="Arial"/>
        </w:rPr>
        <w:t>t.j</w:t>
      </w:r>
      <w:proofErr w:type="spellEnd"/>
      <w:r w:rsidR="005F380E" w:rsidRPr="005F380E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F380E" w14:paraId="70CD332E" w14:textId="77777777" w:rsidTr="003E3E3F">
        <w:trPr>
          <w:cantSplit/>
        </w:trPr>
        <w:tc>
          <w:tcPr>
            <w:tcW w:w="9498" w:type="dxa"/>
          </w:tcPr>
          <w:p w14:paraId="454B4776" w14:textId="77777777" w:rsidR="005F380E" w:rsidRDefault="005F380E" w:rsidP="003E3E3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F380E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F380E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74014B9C" w14:textId="77777777" w:rsidR="005F380E" w:rsidRPr="00B048DA" w:rsidRDefault="005F380E" w:rsidP="003E3E3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F380E">
              <w:rPr>
                <w:rFonts w:ascii="Arial" w:hAnsi="Arial" w:cs="Arial"/>
                <w:b/>
              </w:rPr>
              <w:t>Bialmed</w:t>
            </w:r>
            <w:proofErr w:type="spellEnd"/>
            <w:r w:rsidRPr="005F380E">
              <w:rPr>
                <w:rFonts w:ascii="Arial" w:hAnsi="Arial" w:cs="Arial"/>
                <w:b/>
              </w:rPr>
              <w:t xml:space="preserve"> Sp. z o.o.</w:t>
            </w:r>
          </w:p>
          <w:p w14:paraId="70BEA664" w14:textId="77777777" w:rsidR="005F380E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Konopnickiej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11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023AF2" w14:textId="77777777" w:rsidR="005F380E" w:rsidRPr="00B048DA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12-230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Biała  Piska</w:t>
            </w:r>
          </w:p>
          <w:p w14:paraId="399C300E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F380E">
              <w:rPr>
                <w:rFonts w:ascii="Arial" w:hAnsi="Arial" w:cs="Arial"/>
                <w:b/>
              </w:rPr>
              <w:t>155 924.46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7EC5045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FD02FF8" w14:textId="77777777" w:rsidR="005F380E" w:rsidRPr="00B048DA" w:rsidRDefault="005F380E" w:rsidP="003E3E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F380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F380E" w14:paraId="3D9BB168" w14:textId="77777777" w:rsidTr="003E3E3F">
        <w:trPr>
          <w:cantSplit/>
        </w:trPr>
        <w:tc>
          <w:tcPr>
            <w:tcW w:w="9498" w:type="dxa"/>
          </w:tcPr>
          <w:p w14:paraId="0B314FBE" w14:textId="77777777" w:rsidR="005F380E" w:rsidRDefault="005F380E" w:rsidP="003E3E3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F380E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F380E">
              <w:rPr>
                <w:rFonts w:ascii="Arial" w:hAnsi="Arial" w:cs="Arial"/>
                <w:color w:val="000000"/>
              </w:rPr>
              <w:t>PREPARATY DO SZYBKIEJ DEZYNFEKCJI POWIERZCHNI ORAZ DO CHIRURGICZNEGO MYCIA , DEZYNFEKCJI CIAŁA</w:t>
            </w:r>
          </w:p>
          <w:p w14:paraId="7DCCF261" w14:textId="77777777" w:rsidR="005F380E" w:rsidRPr="00B048DA" w:rsidRDefault="005F380E" w:rsidP="003E3E3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F380E">
              <w:rPr>
                <w:rFonts w:ascii="Arial" w:hAnsi="Arial" w:cs="Arial"/>
                <w:b/>
              </w:rPr>
              <w:t>Bialmed</w:t>
            </w:r>
            <w:proofErr w:type="spellEnd"/>
            <w:r w:rsidRPr="005F380E">
              <w:rPr>
                <w:rFonts w:ascii="Arial" w:hAnsi="Arial" w:cs="Arial"/>
                <w:b/>
              </w:rPr>
              <w:t xml:space="preserve"> Sp. z o.o.</w:t>
            </w:r>
          </w:p>
          <w:p w14:paraId="3A7B6295" w14:textId="77777777" w:rsidR="005F380E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Konopnickiej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11 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A81C4F9" w14:textId="77777777" w:rsidR="005F380E" w:rsidRPr="00B048DA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12-230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Biała  Piska</w:t>
            </w:r>
          </w:p>
          <w:p w14:paraId="4F6E4BF0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F380E">
              <w:rPr>
                <w:rFonts w:ascii="Arial" w:hAnsi="Arial" w:cs="Arial"/>
                <w:b/>
              </w:rPr>
              <w:t>14 212.80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641AF7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C6B5B54" w14:textId="5861BBC2" w:rsidR="005F380E" w:rsidRPr="005F380E" w:rsidRDefault="009476DA" w:rsidP="003E3E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5F380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F380E" w14:paraId="77AB5C6A" w14:textId="77777777" w:rsidTr="003E3E3F">
        <w:trPr>
          <w:cantSplit/>
        </w:trPr>
        <w:tc>
          <w:tcPr>
            <w:tcW w:w="9498" w:type="dxa"/>
          </w:tcPr>
          <w:p w14:paraId="18F1C16B" w14:textId="77777777" w:rsidR="005F380E" w:rsidRDefault="005F380E" w:rsidP="003E3E3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F380E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F380E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0D95E929" w14:textId="77777777" w:rsidR="005F380E" w:rsidRPr="00B048DA" w:rsidRDefault="005F380E" w:rsidP="003E3E3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F380E">
              <w:rPr>
                <w:rFonts w:ascii="Arial" w:hAnsi="Arial" w:cs="Arial"/>
                <w:b/>
              </w:rPr>
              <w:t xml:space="preserve">J. </w:t>
            </w:r>
            <w:proofErr w:type="spellStart"/>
            <w:r w:rsidRPr="005F380E">
              <w:rPr>
                <w:rFonts w:ascii="Arial" w:hAnsi="Arial" w:cs="Arial"/>
                <w:b/>
              </w:rPr>
              <w:t>Chodacki</w:t>
            </w:r>
            <w:proofErr w:type="spellEnd"/>
            <w:r w:rsidRPr="005F380E">
              <w:rPr>
                <w:rFonts w:ascii="Arial" w:hAnsi="Arial" w:cs="Arial"/>
                <w:b/>
              </w:rPr>
              <w:t>, A. Misztal „</w:t>
            </w:r>
            <w:proofErr w:type="spellStart"/>
            <w:r w:rsidRPr="005F380E">
              <w:rPr>
                <w:rFonts w:ascii="Arial" w:hAnsi="Arial" w:cs="Arial"/>
                <w:b/>
              </w:rPr>
              <w:t>Medica</w:t>
            </w:r>
            <w:proofErr w:type="spellEnd"/>
            <w:r w:rsidRPr="005F380E">
              <w:rPr>
                <w:rFonts w:ascii="Arial" w:hAnsi="Arial" w:cs="Arial"/>
                <w:b/>
              </w:rPr>
              <w:t>” Spółka Jawna</w:t>
            </w:r>
          </w:p>
          <w:p w14:paraId="4B1E81B7" w14:textId="77777777" w:rsidR="005F380E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PRZEMYSŁOWA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4A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C632FAE" w14:textId="77777777" w:rsidR="005F380E" w:rsidRPr="00B048DA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59-300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LUBIN</w:t>
            </w:r>
          </w:p>
          <w:p w14:paraId="34291D20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F380E">
              <w:rPr>
                <w:rFonts w:ascii="Arial" w:hAnsi="Arial" w:cs="Arial"/>
                <w:b/>
              </w:rPr>
              <w:t>103 038.48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84F124B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C7D8D87" w14:textId="77777777" w:rsidR="005F380E" w:rsidRPr="00B048DA" w:rsidRDefault="005F380E" w:rsidP="003E3E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F380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F380E" w14:paraId="689A0169" w14:textId="77777777" w:rsidTr="003E3E3F">
        <w:trPr>
          <w:cantSplit/>
        </w:trPr>
        <w:tc>
          <w:tcPr>
            <w:tcW w:w="9498" w:type="dxa"/>
          </w:tcPr>
          <w:p w14:paraId="04054FC3" w14:textId="77777777" w:rsidR="005F380E" w:rsidRDefault="005F380E" w:rsidP="003E3E3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F380E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F380E">
              <w:rPr>
                <w:rFonts w:ascii="Arial" w:hAnsi="Arial" w:cs="Arial"/>
                <w:color w:val="000000"/>
              </w:rPr>
              <w:t>PREPARATY DO MYCIA I DEZYNFEKCJI ENDOSKOPÓW, NARZĘDZI I TERMOLABILNEGO SPRZĘTU MEDYCZNEGO</w:t>
            </w:r>
          </w:p>
          <w:p w14:paraId="5AD1AC0D" w14:textId="77777777" w:rsidR="005F380E" w:rsidRPr="00B048DA" w:rsidRDefault="005F380E" w:rsidP="003E3E3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F380E">
              <w:rPr>
                <w:rFonts w:ascii="Arial" w:hAnsi="Arial" w:cs="Arial"/>
                <w:b/>
              </w:rPr>
              <w:t>Medim</w:t>
            </w:r>
            <w:proofErr w:type="spellEnd"/>
            <w:r w:rsidRPr="005F380E">
              <w:rPr>
                <w:rFonts w:ascii="Arial" w:hAnsi="Arial" w:cs="Arial"/>
                <w:b/>
              </w:rPr>
              <w:t xml:space="preserve"> Sp. z o.o.</w:t>
            </w:r>
          </w:p>
          <w:p w14:paraId="38C2621D" w14:textId="77777777" w:rsidR="005F380E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ul. Puławska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45 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43AC1E3" w14:textId="77777777" w:rsidR="005F380E" w:rsidRPr="00B048DA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05-500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Piaseczno</w:t>
            </w:r>
          </w:p>
          <w:p w14:paraId="2D2CE2A7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F380E">
              <w:rPr>
                <w:rFonts w:ascii="Arial" w:hAnsi="Arial" w:cs="Arial"/>
                <w:b/>
              </w:rPr>
              <w:t>7 259.76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DFFFB8F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0625D16" w14:textId="77777777" w:rsidR="005F380E" w:rsidRPr="00B048DA" w:rsidRDefault="005F380E" w:rsidP="003E3E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F380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5F380E" w14:paraId="4DCF9126" w14:textId="77777777" w:rsidTr="003E3E3F">
        <w:trPr>
          <w:cantSplit/>
        </w:trPr>
        <w:tc>
          <w:tcPr>
            <w:tcW w:w="9498" w:type="dxa"/>
          </w:tcPr>
          <w:p w14:paraId="773512FA" w14:textId="77777777" w:rsidR="005F380E" w:rsidRDefault="005F380E" w:rsidP="003E3E3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F380E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F380E">
              <w:rPr>
                <w:rFonts w:ascii="Arial" w:hAnsi="Arial" w:cs="Arial"/>
                <w:color w:val="000000"/>
              </w:rPr>
              <w:t>ŚRODKI MYJĄCE, DEZYNFEKUJĄCE I PIELĘGNACYJNE DO CENTRALNEJ STERYLIZATORNI</w:t>
            </w:r>
          </w:p>
          <w:p w14:paraId="4A25E7FF" w14:textId="77777777" w:rsidR="005F380E" w:rsidRPr="00B048DA" w:rsidRDefault="005F380E" w:rsidP="003E3E3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F380E">
              <w:rPr>
                <w:rFonts w:ascii="Arial" w:hAnsi="Arial" w:cs="Arial"/>
                <w:b/>
              </w:rPr>
              <w:t>AMED Biuro Techniczno-Handlowe</w:t>
            </w:r>
          </w:p>
          <w:p w14:paraId="2B42001F" w14:textId="77777777" w:rsidR="005F380E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ul. Słowikowskiego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39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E0B80FA" w14:textId="77777777" w:rsidR="005F380E" w:rsidRPr="00B048DA" w:rsidRDefault="005F380E" w:rsidP="003E3E3F">
            <w:pPr>
              <w:spacing w:line="360" w:lineRule="auto"/>
              <w:rPr>
                <w:rFonts w:ascii="Arial" w:hAnsi="Arial" w:cs="Arial"/>
                <w:bCs/>
              </w:rPr>
            </w:pPr>
            <w:r w:rsidRPr="005F380E">
              <w:rPr>
                <w:rFonts w:ascii="Arial" w:hAnsi="Arial" w:cs="Arial"/>
                <w:bCs/>
              </w:rPr>
              <w:t>05-090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F380E">
              <w:rPr>
                <w:rFonts w:ascii="Arial" w:hAnsi="Arial" w:cs="Arial"/>
                <w:bCs/>
              </w:rPr>
              <w:t>Raszyn</w:t>
            </w:r>
          </w:p>
          <w:p w14:paraId="3A5FB6E2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F380E">
              <w:rPr>
                <w:rFonts w:ascii="Arial" w:hAnsi="Arial" w:cs="Arial"/>
                <w:b/>
              </w:rPr>
              <w:t>94 206.30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4F7E18F" w14:textId="77777777" w:rsidR="005F380E" w:rsidRPr="00B048DA" w:rsidRDefault="005F380E" w:rsidP="003E3E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94DC2E" w14:textId="77777777" w:rsidR="005F380E" w:rsidRPr="00B048DA" w:rsidRDefault="005F380E" w:rsidP="003E3E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F380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2F0040BD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A73CBA7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C055A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A2839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A014B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47CC4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F380E" w14:paraId="063485D3" w14:textId="77777777" w:rsidTr="003E3E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5A28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380E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626F" w14:textId="77777777" w:rsidR="005F380E" w:rsidRPr="007D7932" w:rsidRDefault="005F380E" w:rsidP="003E3E3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33F151D" w14:textId="77777777" w:rsidR="005F380E" w:rsidRPr="007D7932" w:rsidRDefault="005F380E" w:rsidP="003E3E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5619DCBD" w14:textId="77777777" w:rsidR="005F380E" w:rsidRPr="007D7932" w:rsidRDefault="005F380E" w:rsidP="003E3E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2B62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B1794" w14:textId="77777777" w:rsidR="005F380E" w:rsidRPr="007D7932" w:rsidRDefault="005F380E" w:rsidP="003E3E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380E" w14:paraId="7452A355" w14:textId="77777777" w:rsidTr="003E3E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EA946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380E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B00E" w14:textId="77777777" w:rsidR="005F380E" w:rsidRPr="007D7932" w:rsidRDefault="005F380E" w:rsidP="003E3E3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SCHULKE POLSKA SP. Z O.O.</w:t>
            </w:r>
          </w:p>
          <w:p w14:paraId="685EE9D1" w14:textId="77777777" w:rsidR="005F380E" w:rsidRPr="007D7932" w:rsidRDefault="005F380E" w:rsidP="003E3E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132</w:t>
            </w:r>
          </w:p>
          <w:p w14:paraId="1C3CE3F3" w14:textId="77777777" w:rsidR="005F380E" w:rsidRPr="007D7932" w:rsidRDefault="005F380E" w:rsidP="003E3E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9FC4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1 - Cena - 79.05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0EC6" w14:textId="77777777" w:rsidR="005F380E" w:rsidRPr="007D7932" w:rsidRDefault="005F380E" w:rsidP="003E3E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 xml:space="preserve">  79,05</w:t>
            </w:r>
          </w:p>
        </w:tc>
      </w:tr>
      <w:tr w:rsidR="005F380E" w14:paraId="37DE3BB5" w14:textId="77777777" w:rsidTr="003E3E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F92E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380E">
              <w:rPr>
                <w:rFonts w:ascii="Arial" w:hAnsi="Arial" w:cs="Arial"/>
                <w:sz w:val="22"/>
                <w:szCs w:val="22"/>
              </w:rPr>
              <w:t>PREPARATY DO SZYBKIEJ DEZYNFEKCJI POWIERZCHNI ORAZ DO CHIRURGICZNEGO MYCIA , DEZYNFEKCJI CIAŁA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1295" w14:textId="77777777" w:rsidR="005F380E" w:rsidRPr="007D7932" w:rsidRDefault="005F380E" w:rsidP="003E3E3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1F9B2CD" w14:textId="77777777" w:rsidR="005F380E" w:rsidRPr="007D7932" w:rsidRDefault="005F380E" w:rsidP="003E3E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334D1FB1" w14:textId="77777777" w:rsidR="005F380E" w:rsidRPr="007D7932" w:rsidRDefault="005F380E" w:rsidP="003E3E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58C23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F574" w14:textId="77777777" w:rsidR="005F380E" w:rsidRPr="007D7932" w:rsidRDefault="005F380E" w:rsidP="003E3E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380E" w14:paraId="3872274E" w14:textId="77777777" w:rsidTr="003E3E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55D0D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380E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FB4CE" w14:textId="77777777" w:rsidR="005F380E" w:rsidRPr="007D7932" w:rsidRDefault="005F380E" w:rsidP="003E3E3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5BF8310E" w14:textId="77777777" w:rsidR="005F380E" w:rsidRPr="007D7932" w:rsidRDefault="005F380E" w:rsidP="003E3E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5B7EC757" w14:textId="77777777" w:rsidR="005F380E" w:rsidRPr="007D7932" w:rsidRDefault="005F380E" w:rsidP="003E3E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4BF8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92A22" w14:textId="77777777" w:rsidR="005F380E" w:rsidRPr="007D7932" w:rsidRDefault="005F380E" w:rsidP="003E3E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380E" w14:paraId="3C672565" w14:textId="77777777" w:rsidTr="003E3E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A3B8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380E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78F27" w14:textId="77777777" w:rsidR="005F380E" w:rsidRPr="007D7932" w:rsidRDefault="005F380E" w:rsidP="003E3E3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Euro Trade Technology Sp. z o. o.</w:t>
            </w:r>
          </w:p>
          <w:p w14:paraId="424BA5AE" w14:textId="77777777" w:rsidR="005F380E" w:rsidRPr="007D7932" w:rsidRDefault="005F380E" w:rsidP="003E3E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Siemiradzkiego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6B1FEE3B" w14:textId="77777777" w:rsidR="005F380E" w:rsidRPr="007D7932" w:rsidRDefault="005F380E" w:rsidP="003E3E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64-920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Piła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34E76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1 - Cena - 95.36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5D69C" w14:textId="77777777" w:rsidR="005F380E" w:rsidRPr="007D7932" w:rsidRDefault="005F380E" w:rsidP="003E3E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 xml:space="preserve">  95,36</w:t>
            </w:r>
          </w:p>
        </w:tc>
      </w:tr>
      <w:tr w:rsidR="005F380E" w14:paraId="200C7743" w14:textId="77777777" w:rsidTr="003E3E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6278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380E">
              <w:rPr>
                <w:rFonts w:ascii="Arial" w:hAnsi="Arial" w:cs="Arial"/>
                <w:sz w:val="22"/>
                <w:szCs w:val="22"/>
              </w:rPr>
              <w:t xml:space="preserve">PREPARATY </w:t>
            </w:r>
            <w:r w:rsidRPr="005F380E">
              <w:rPr>
                <w:rFonts w:ascii="Arial" w:hAnsi="Arial" w:cs="Arial"/>
                <w:sz w:val="22"/>
                <w:szCs w:val="22"/>
              </w:rPr>
              <w:lastRenderedPageBreak/>
              <w:t>DO MYCIA I DEZYNFEKCJI ENDOSKOPÓW, NARZĘDZI I TERMOLABILNEGO SPRZĘTU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6FF5" w14:textId="77777777" w:rsidR="005F380E" w:rsidRPr="007D7932" w:rsidRDefault="005F380E" w:rsidP="003E3E3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Medim</w:t>
            </w:r>
            <w:proofErr w:type="spellEnd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529E618" w14:textId="77777777" w:rsidR="005F380E" w:rsidRPr="007D7932" w:rsidRDefault="005F380E" w:rsidP="003E3E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lastRenderedPageBreak/>
              <w:t>ul. 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45 B/-</w:t>
            </w:r>
          </w:p>
          <w:p w14:paraId="336CE343" w14:textId="77777777" w:rsidR="005F380E" w:rsidRPr="007D7932" w:rsidRDefault="005F380E" w:rsidP="003E3E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7522F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8D4E6" w14:textId="77777777" w:rsidR="005F380E" w:rsidRPr="007D7932" w:rsidRDefault="005F380E" w:rsidP="003E3E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380E" w14:paraId="02412C5A" w14:textId="77777777" w:rsidTr="003E3E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6EFA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380E">
              <w:rPr>
                <w:rFonts w:ascii="Arial" w:hAnsi="Arial" w:cs="Arial"/>
                <w:sz w:val="22"/>
                <w:szCs w:val="22"/>
              </w:rPr>
              <w:t>ŚRODKI MYJĄCE, DEZYNFEKUJĄCE I PIELĘGNACYJNE DO CENTRALNEJ STERYLIZATORNI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75C2A" w14:textId="77777777" w:rsidR="005F380E" w:rsidRPr="007D7932" w:rsidRDefault="005F380E" w:rsidP="003E3E3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AMED Biuro Techniczno-Handlowe</w:t>
            </w:r>
          </w:p>
          <w:p w14:paraId="0BE78E1A" w14:textId="77777777" w:rsidR="005F380E" w:rsidRPr="007D7932" w:rsidRDefault="005F380E" w:rsidP="003E3E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ul. Słowikowskiego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39/-</w:t>
            </w:r>
          </w:p>
          <w:p w14:paraId="4D4342ED" w14:textId="77777777" w:rsidR="005F380E" w:rsidRPr="007D7932" w:rsidRDefault="005F380E" w:rsidP="003E3E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Raszyn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B62E1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10FA" w14:textId="77777777" w:rsidR="005F380E" w:rsidRPr="007D7932" w:rsidRDefault="005F380E" w:rsidP="003E3E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F380E" w14:paraId="384E886D" w14:textId="77777777" w:rsidTr="003E3E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30E5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F380E">
              <w:rPr>
                <w:rFonts w:ascii="Arial" w:hAnsi="Arial" w:cs="Arial"/>
                <w:sz w:val="22"/>
                <w:szCs w:val="22"/>
              </w:rPr>
              <w:t>ŚRODKI MYJĄCE, DEZYNFEKUJĄCE I PIELĘGNACYJNE DO CENTRALNEJ STERYLIZATORNI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7D84" w14:textId="77777777" w:rsidR="005F380E" w:rsidRPr="007D7932" w:rsidRDefault="005F380E" w:rsidP="003E3E3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>Medim</w:t>
            </w:r>
            <w:proofErr w:type="spellEnd"/>
            <w:r w:rsidRPr="005F380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CC2DD8A" w14:textId="77777777" w:rsidR="005F380E" w:rsidRPr="007D7932" w:rsidRDefault="005F380E" w:rsidP="003E3E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ul. 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45 B/-</w:t>
            </w:r>
          </w:p>
          <w:p w14:paraId="7AB9AD87" w14:textId="77777777" w:rsidR="005F380E" w:rsidRPr="007D7932" w:rsidRDefault="005F380E" w:rsidP="003E3E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380E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30F4D" w14:textId="77777777" w:rsidR="005F380E" w:rsidRPr="007D7932" w:rsidRDefault="005F380E" w:rsidP="003E3E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>1 - Cena - 95.29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CF2B" w14:textId="77777777" w:rsidR="005F380E" w:rsidRPr="007D7932" w:rsidRDefault="005F380E" w:rsidP="003E3E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F380E">
              <w:rPr>
                <w:rFonts w:ascii="Arial" w:hAnsi="Arial" w:cs="Arial"/>
                <w:sz w:val="22"/>
                <w:szCs w:val="22"/>
              </w:rPr>
              <w:t xml:space="preserve">  95,29</w:t>
            </w:r>
          </w:p>
        </w:tc>
      </w:tr>
    </w:tbl>
    <w:p w14:paraId="0206171F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67C3D" w14:textId="77777777" w:rsidR="004755C9" w:rsidRDefault="004755C9">
      <w:r>
        <w:separator/>
      </w:r>
    </w:p>
  </w:endnote>
  <w:endnote w:type="continuationSeparator" w:id="0">
    <w:p w14:paraId="49A7D70D" w14:textId="77777777" w:rsidR="004755C9" w:rsidRDefault="0047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D1279" w14:textId="77777777" w:rsidR="005F380E" w:rsidRDefault="005F38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51E7C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9FF7CC8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963055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4D685" w14:textId="77777777" w:rsidR="005F380E" w:rsidRDefault="005F38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73422" w14:textId="77777777" w:rsidR="004755C9" w:rsidRDefault="004755C9">
      <w:r>
        <w:separator/>
      </w:r>
    </w:p>
  </w:footnote>
  <w:footnote w:type="continuationSeparator" w:id="0">
    <w:p w14:paraId="73819FEA" w14:textId="77777777" w:rsidR="004755C9" w:rsidRDefault="00475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B33F5" w14:textId="77777777" w:rsidR="005F380E" w:rsidRDefault="005F38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40CC1" w14:textId="77777777" w:rsidR="005F380E" w:rsidRDefault="005F38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44F4" w14:textId="77777777" w:rsidR="005F380E" w:rsidRDefault="005F38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5C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31BA2"/>
    <w:rsid w:val="003445A0"/>
    <w:rsid w:val="003A0AFC"/>
    <w:rsid w:val="003D611C"/>
    <w:rsid w:val="00431C0B"/>
    <w:rsid w:val="00437CAD"/>
    <w:rsid w:val="004657DA"/>
    <w:rsid w:val="004755C9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380E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76DA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318A6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3D592"/>
  <w15:chartTrackingRefBased/>
  <w15:docId w15:val="{8BC883D7-17CF-40EF-AFBB-575E4399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5</Pages>
  <Words>806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2024-06-24T10:56:00Z</dcterms:created>
  <dcterms:modified xsi:type="dcterms:W3CDTF">2024-06-27T09:57:00Z</dcterms:modified>
</cp:coreProperties>
</file>